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7F8F7" w14:textId="77777777" w:rsidR="00C4474D" w:rsidRPr="00C371F0" w:rsidRDefault="00C4474D" w:rsidP="00C4474D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526EDBD" w14:textId="77777777" w:rsidR="00C4474D" w:rsidRPr="006C2C15" w:rsidRDefault="00C4474D" w:rsidP="00C4474D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17B513A" w14:textId="77777777" w:rsidR="00C4474D" w:rsidRPr="00C371F0" w:rsidRDefault="00C4474D" w:rsidP="00C4474D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26F59" w14:paraId="7FABD3C7" w14:textId="77777777" w:rsidTr="008F2B8B">
        <w:tc>
          <w:tcPr>
            <w:tcW w:w="5395" w:type="dxa"/>
          </w:tcPr>
          <w:p w14:paraId="02E7ECF9" w14:textId="77777777" w:rsidR="00C4474D" w:rsidRDefault="00C4474D" w:rsidP="008F2B8B">
            <w:r>
              <w:t>Top</w:t>
            </w:r>
          </w:p>
        </w:tc>
        <w:tc>
          <w:tcPr>
            <w:tcW w:w="5395" w:type="dxa"/>
          </w:tcPr>
          <w:p w14:paraId="167ACA33" w14:textId="77777777" w:rsidR="00C4474D" w:rsidRDefault="00C4474D" w:rsidP="008F2B8B">
            <w:r>
              <w:t>Back</w:t>
            </w:r>
          </w:p>
        </w:tc>
      </w:tr>
      <w:tr w:rsidR="00326F59" w14:paraId="05AB47C1" w14:textId="77777777" w:rsidTr="008F2B8B">
        <w:tc>
          <w:tcPr>
            <w:tcW w:w="5395" w:type="dxa"/>
          </w:tcPr>
          <w:p w14:paraId="7DE8748C" w14:textId="121E3CDB" w:rsidR="00C4474D" w:rsidRDefault="00326F59" w:rsidP="008F2B8B">
            <w:r>
              <w:rPr>
                <w:noProof/>
              </w:rPr>
              <w:drawing>
                <wp:inline distT="0" distB="0" distL="0" distR="0" wp14:anchorId="2D11457F" wp14:editId="2234974A">
                  <wp:extent cx="5256848" cy="2802192"/>
                  <wp:effectExtent l="0" t="4445" r="0" b="0"/>
                  <wp:docPr id="1969002854" name="Picture 1" descr="A white lace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002854" name="Picture 1" descr="A white lace on a black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279494" cy="281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9CC176B" w14:textId="2D6B4FD4" w:rsidR="00C4474D" w:rsidRDefault="00326F59" w:rsidP="008F2B8B">
            <w:r>
              <w:rPr>
                <w:noProof/>
              </w:rPr>
              <w:drawing>
                <wp:inline distT="0" distB="0" distL="0" distR="0" wp14:anchorId="08E24738" wp14:editId="5ACA6940">
                  <wp:extent cx="3499679" cy="3185032"/>
                  <wp:effectExtent l="5080" t="0" r="0" b="0"/>
                  <wp:docPr id="1097698386" name="Picture 2" descr="A person's finger touching a l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698386" name="Picture 2" descr="A person's finger touching a l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47932" cy="322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EC6F76" w14:textId="77777777" w:rsidR="00C4474D" w:rsidRDefault="00C4474D" w:rsidP="00C4474D">
      <w:pPr>
        <w:rPr>
          <w:b/>
          <w:bCs/>
          <w:color w:val="000000" w:themeColor="text1"/>
        </w:rPr>
      </w:pPr>
    </w:p>
    <w:p w14:paraId="077CCC20" w14:textId="1D37F694" w:rsidR="00C4474D" w:rsidRDefault="00326F59" w:rsidP="00C4474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7B53A17" wp14:editId="66FB892D">
            <wp:extent cx="9144000" cy="4877435"/>
            <wp:effectExtent l="0" t="318" r="0" b="0"/>
            <wp:docPr id="800907184" name="Picture 3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07184" name="Picture 3" descr="A white lace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80A016F" wp14:editId="4B9D275A">
            <wp:extent cx="6858000" cy="5211445"/>
            <wp:effectExtent l="0" t="0" r="0" b="0"/>
            <wp:docPr id="311105147" name="Picture 4" descr="A white lace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05147" name="Picture 4" descr="A white lace with flower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D2030F9" wp14:editId="21B8DA58">
            <wp:extent cx="6858000" cy="9012555"/>
            <wp:effectExtent l="0" t="0" r="0" b="4445"/>
            <wp:docPr id="1169959257" name="Picture 5" descr="A white lace with a red butt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59257" name="Picture 5" descr="A white lace with a red butto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6FB6083" wp14:editId="1C8E7F5D">
            <wp:extent cx="6858000" cy="6241415"/>
            <wp:effectExtent l="0" t="0" r="0" b="0"/>
            <wp:docPr id="2018410470" name="Picture 6" descr="A person's finger touching a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10470" name="Picture 6" descr="A person's finger touching a l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4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74D">
        <w:rPr>
          <w:b/>
          <w:bCs/>
          <w:color w:val="000000" w:themeColor="text1"/>
        </w:rPr>
        <w:br w:type="page"/>
      </w:r>
    </w:p>
    <w:p w14:paraId="59AF9B53" w14:textId="77777777" w:rsidR="00C4474D" w:rsidRDefault="00C4474D" w:rsidP="00C4474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4474D" w:rsidRPr="00023D07" w14:paraId="4804F823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A5BB" w14:textId="77777777" w:rsidR="00C4474D" w:rsidRPr="00023D07" w:rsidRDefault="00C4474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C3F5" w14:textId="77777777" w:rsidR="00C4474D" w:rsidRPr="00023D07" w:rsidRDefault="00C4474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83B7" w14:textId="77777777" w:rsidR="00C4474D" w:rsidRPr="00023D07" w:rsidRDefault="00C4474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BEB1A" w14:textId="77777777" w:rsidR="00C4474D" w:rsidRPr="00023D07" w:rsidRDefault="00C4474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4CAA" w14:textId="77777777" w:rsidR="00C4474D" w:rsidRPr="00023D07" w:rsidRDefault="00C4474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4474D" w14:paraId="2B264C4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1B04384" w14:textId="77777777" w:rsidR="00C4474D" w:rsidRDefault="00C4474D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21AC889" w14:textId="77777777" w:rsidR="00C4474D" w:rsidRDefault="00C4474D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388C28B5" w14:textId="77777777" w:rsidR="00C4474D" w:rsidRDefault="00C4474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40278AC" w14:textId="77777777" w:rsidR="00C4474D" w:rsidRDefault="00C4474D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DDC6548" w14:textId="77777777" w:rsidR="00C4474D" w:rsidRDefault="00C4474D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4474D" w14:paraId="10472D5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74A1B4F" w14:textId="77777777" w:rsidR="00C4474D" w:rsidRPr="00023D07" w:rsidRDefault="00C4474D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10690C5" w14:textId="77777777" w:rsidR="00C4474D" w:rsidRDefault="00C4474D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3ECC523" w14:textId="77777777" w:rsidR="00C4474D" w:rsidRDefault="00C4474D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D539506" w14:textId="77777777" w:rsidR="00C4474D" w:rsidRPr="004E673A" w:rsidRDefault="00C4474D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A88E1B2" w14:textId="77777777" w:rsidR="00C4474D" w:rsidRDefault="00C4474D" w:rsidP="008F2B8B">
            <w:pPr>
              <w:rPr>
                <w:color w:val="4472C4" w:themeColor="accent1"/>
              </w:rPr>
            </w:pPr>
          </w:p>
        </w:tc>
      </w:tr>
      <w:tr w:rsidR="00C4474D" w14:paraId="3364991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5A2A3D2" w14:textId="77777777" w:rsidR="00C4474D" w:rsidRPr="00023D07" w:rsidRDefault="00C4474D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B735A86" w14:textId="77777777" w:rsidR="00C4474D" w:rsidRDefault="00C4474D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5524CCB" w14:textId="77777777" w:rsidR="00C4474D" w:rsidRPr="00C371F0" w:rsidRDefault="00C4474D" w:rsidP="00C4474D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C4474D" w:rsidRPr="002714A1" w14:paraId="37405C66" w14:textId="77777777" w:rsidTr="008F2B8B">
        <w:tc>
          <w:tcPr>
            <w:tcW w:w="2153" w:type="dxa"/>
          </w:tcPr>
          <w:p w14:paraId="3158D320" w14:textId="77777777" w:rsidR="00C4474D" w:rsidRPr="002714A1" w:rsidRDefault="00C4474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7A84220" w14:textId="77777777" w:rsidR="00C4474D" w:rsidRPr="002714A1" w:rsidRDefault="00C4474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CFD94C0" w14:textId="77777777" w:rsidR="00C4474D" w:rsidRPr="002714A1" w:rsidRDefault="00C4474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C4474D" w14:paraId="0E069A8E" w14:textId="77777777" w:rsidTr="008F2B8B">
        <w:tc>
          <w:tcPr>
            <w:tcW w:w="2153" w:type="dxa"/>
          </w:tcPr>
          <w:p w14:paraId="3B2575F1" w14:textId="77777777" w:rsidR="00C4474D" w:rsidRDefault="00C4474D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2A83EE" w14:textId="77777777" w:rsidR="00C4474D" w:rsidRDefault="00C4474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5141216" w14:textId="77777777" w:rsidR="00C4474D" w:rsidRDefault="00C4474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E63F4C8" w14:textId="77777777" w:rsidR="00C4474D" w:rsidRPr="00C371F0" w:rsidRDefault="00C4474D" w:rsidP="00C4474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4474D" w:rsidRPr="00AD5CE1" w14:paraId="0900EFC5" w14:textId="77777777" w:rsidTr="008F2B8B">
        <w:tc>
          <w:tcPr>
            <w:tcW w:w="5395" w:type="dxa"/>
          </w:tcPr>
          <w:p w14:paraId="4BB2632A" w14:textId="0A5ED1B9" w:rsidR="00C4474D" w:rsidRPr="00AD5CE1" w:rsidRDefault="00C4474D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F490C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593192D" w14:textId="77777777" w:rsidR="00C4474D" w:rsidRDefault="00C4474D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739A1CC" w14:textId="77777777" w:rsidR="00C4474D" w:rsidRPr="00AD5CE1" w:rsidRDefault="00C4474D" w:rsidP="008F2B8B"/>
        </w:tc>
      </w:tr>
      <w:tr w:rsidR="00C4474D" w:rsidRPr="00AD5CE1" w14:paraId="12D8D0AB" w14:textId="77777777" w:rsidTr="008F2B8B">
        <w:tc>
          <w:tcPr>
            <w:tcW w:w="5395" w:type="dxa"/>
          </w:tcPr>
          <w:p w14:paraId="03FB182F" w14:textId="77777777" w:rsidR="00C4474D" w:rsidRPr="00F9058C" w:rsidRDefault="00C4474D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2DB7EB7" w14:textId="259148D0" w:rsidR="00C4474D" w:rsidRDefault="00C4474D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F490C">
              <w:rPr>
                <w:noProof/>
                <w:color w:val="4472C4" w:themeColor="accent1"/>
              </w:rPr>
              <w:t>16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F490C">
              <w:rPr>
                <w:noProof/>
                <w:color w:val="4472C4" w:themeColor="accent1"/>
              </w:rPr>
              <w:t>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99922CC" w14:textId="77777777" w:rsidR="00C4474D" w:rsidRPr="00AD5CE1" w:rsidRDefault="00C4474D" w:rsidP="008F2B8B"/>
        </w:tc>
      </w:tr>
    </w:tbl>
    <w:p w14:paraId="22C9DA75" w14:textId="77777777" w:rsidR="00C4474D" w:rsidRDefault="00C4474D" w:rsidP="00C4474D"/>
    <w:p w14:paraId="34CE8608" w14:textId="77777777" w:rsidR="00C4474D" w:rsidRPr="002A5571" w:rsidRDefault="00C4474D" w:rsidP="00C4474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1F8BE57" w14:textId="77777777" w:rsidR="00C4474D" w:rsidRPr="0079201A" w:rsidRDefault="00C4474D" w:rsidP="00C4474D"/>
    <w:p w14:paraId="1876D121" w14:textId="77777777" w:rsidR="00C84D35" w:rsidRPr="00C4474D" w:rsidRDefault="00C84D35" w:rsidP="00C4474D"/>
    <w:sectPr w:rsidR="00C84D35" w:rsidRPr="00C4474D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7D541" w14:textId="77777777" w:rsidR="008E287C" w:rsidRDefault="008E287C" w:rsidP="00505854">
      <w:r>
        <w:separator/>
      </w:r>
    </w:p>
  </w:endnote>
  <w:endnote w:type="continuationSeparator" w:id="0">
    <w:p w14:paraId="2ED512E9" w14:textId="77777777" w:rsidR="008E287C" w:rsidRDefault="008E287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63BCA" w14:textId="77777777" w:rsidR="008E287C" w:rsidRDefault="008E287C" w:rsidP="00505854">
      <w:r>
        <w:separator/>
      </w:r>
    </w:p>
  </w:footnote>
  <w:footnote w:type="continuationSeparator" w:id="0">
    <w:p w14:paraId="40F26BA7" w14:textId="77777777" w:rsidR="008E287C" w:rsidRDefault="008E287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0A89D7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E381B">
      <w:rPr>
        <w:b/>
        <w:bCs/>
        <w:sz w:val="28"/>
        <w:szCs w:val="28"/>
      </w:rPr>
      <w:t>0450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F490C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E381B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26F5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287C"/>
    <w:rsid w:val="008E6FC7"/>
    <w:rsid w:val="009023E5"/>
    <w:rsid w:val="009037FE"/>
    <w:rsid w:val="00914C66"/>
    <w:rsid w:val="00920187"/>
    <w:rsid w:val="00922729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C578B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474D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DF490C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12CD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74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6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2025-09-14T19:28:00Z</dcterms:modified>
</cp:coreProperties>
</file>