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68F53" w14:textId="77777777" w:rsidR="0019117A" w:rsidRPr="00C371F0" w:rsidRDefault="0019117A" w:rsidP="0019117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7A545B0" w14:textId="77777777" w:rsidR="0019117A" w:rsidRPr="006C2C15" w:rsidRDefault="0019117A" w:rsidP="0019117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A6F1EF1" w14:textId="77777777" w:rsidR="0019117A" w:rsidRPr="00C371F0" w:rsidRDefault="0019117A" w:rsidP="0019117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22401" w14:paraId="4966E2DE" w14:textId="77777777" w:rsidTr="008F2B8B">
        <w:tc>
          <w:tcPr>
            <w:tcW w:w="5395" w:type="dxa"/>
          </w:tcPr>
          <w:p w14:paraId="4402F19F" w14:textId="77777777" w:rsidR="0019117A" w:rsidRDefault="0019117A" w:rsidP="008F2B8B">
            <w:r>
              <w:t>Top</w:t>
            </w:r>
          </w:p>
        </w:tc>
        <w:tc>
          <w:tcPr>
            <w:tcW w:w="5395" w:type="dxa"/>
          </w:tcPr>
          <w:p w14:paraId="3FFC3415" w14:textId="77777777" w:rsidR="0019117A" w:rsidRDefault="0019117A" w:rsidP="008F2B8B">
            <w:r>
              <w:t>Back</w:t>
            </w:r>
          </w:p>
        </w:tc>
      </w:tr>
      <w:tr w:rsidR="00022401" w14:paraId="286AEB53" w14:textId="77777777" w:rsidTr="008F2B8B">
        <w:tc>
          <w:tcPr>
            <w:tcW w:w="5395" w:type="dxa"/>
          </w:tcPr>
          <w:p w14:paraId="0B1A454E" w14:textId="42DB5FA3" w:rsidR="0019117A" w:rsidRDefault="00022401" w:rsidP="008F2B8B">
            <w:r>
              <w:rPr>
                <w:noProof/>
              </w:rPr>
              <w:drawing>
                <wp:inline distT="0" distB="0" distL="0" distR="0" wp14:anchorId="74F0D238" wp14:editId="471F4C89">
                  <wp:extent cx="5191125" cy="3085835"/>
                  <wp:effectExtent l="0" t="1270" r="1905" b="1905"/>
                  <wp:docPr id="1326069147" name="Picture 1" descr="A white cloth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069147" name="Picture 1" descr="A white cloth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194347" cy="30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9E16EF9" w14:textId="0581661E" w:rsidR="0019117A" w:rsidRDefault="00022401" w:rsidP="008F2B8B">
            <w:r>
              <w:rPr>
                <w:noProof/>
              </w:rPr>
              <w:drawing>
                <wp:inline distT="0" distB="0" distL="0" distR="0" wp14:anchorId="503736A2" wp14:editId="73A2C9A9">
                  <wp:extent cx="5219259" cy="3237873"/>
                  <wp:effectExtent l="0" t="0" r="635" b="635"/>
                  <wp:docPr id="1495026878" name="Picture 2" descr="A white underwear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5026878" name="Picture 2" descr="A white underwear on a black surface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235695" cy="324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D290B7" w14:textId="77777777" w:rsidR="0019117A" w:rsidRDefault="0019117A" w:rsidP="0019117A">
      <w:pPr>
        <w:rPr>
          <w:b/>
          <w:bCs/>
          <w:color w:val="000000" w:themeColor="text1"/>
        </w:rPr>
      </w:pPr>
    </w:p>
    <w:p w14:paraId="310693D9" w14:textId="093C0A90" w:rsidR="0019117A" w:rsidRDefault="00022401" w:rsidP="0019117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8D927AE" wp14:editId="2E59C4FD">
            <wp:extent cx="9144000" cy="5436870"/>
            <wp:effectExtent l="0" t="635" r="0" b="0"/>
            <wp:docPr id="566347548" name="Picture 3" descr="A white cloth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347548" name="Picture 3" descr="A white cloth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543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0429"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F6DD8DA" wp14:editId="34D2AC28">
            <wp:extent cx="9144000" cy="6858000"/>
            <wp:effectExtent l="0" t="0" r="0" b="0"/>
            <wp:docPr id="378081734" name="Picture 1" descr="A white cloth with a str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81734" name="Picture 1" descr="A white cloth with a str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A95C7EA" wp14:editId="56B3A2B4">
            <wp:extent cx="6858000" cy="4254500"/>
            <wp:effectExtent l="0" t="0" r="0" b="0"/>
            <wp:docPr id="1557900788" name="Picture 4" descr="A white underwea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00788" name="Picture 4" descr="A white underwear on a black surfac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17A">
        <w:rPr>
          <w:b/>
          <w:bCs/>
          <w:color w:val="000000" w:themeColor="text1"/>
        </w:rPr>
        <w:br w:type="page"/>
      </w:r>
    </w:p>
    <w:p w14:paraId="6462BDBA" w14:textId="77777777" w:rsidR="0019117A" w:rsidRDefault="0019117A" w:rsidP="0019117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9117A" w:rsidRPr="00023D07" w14:paraId="05D885A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76DE" w14:textId="77777777" w:rsidR="0019117A" w:rsidRPr="00023D07" w:rsidRDefault="001911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E483" w14:textId="77777777" w:rsidR="0019117A" w:rsidRPr="00023D07" w:rsidRDefault="001911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4278" w14:textId="77777777" w:rsidR="0019117A" w:rsidRPr="00023D07" w:rsidRDefault="001911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B702" w14:textId="77777777" w:rsidR="0019117A" w:rsidRPr="00023D07" w:rsidRDefault="001911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9128" w14:textId="77777777" w:rsidR="0019117A" w:rsidRPr="00023D07" w:rsidRDefault="0019117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9117A" w14:paraId="15033F2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E8CDEAA" w14:textId="77777777" w:rsidR="0019117A" w:rsidRDefault="0019117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5D470F06" w14:textId="77777777" w:rsidR="0019117A" w:rsidRDefault="0019117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0A184F45" w14:textId="77777777" w:rsidR="0019117A" w:rsidRDefault="001911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1A5C7BB" w14:textId="77777777" w:rsidR="0019117A" w:rsidRDefault="0019117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FEC3D95" w14:textId="77777777" w:rsidR="0019117A" w:rsidRDefault="0019117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9117A" w14:paraId="5AE1555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89A22E4" w14:textId="77777777" w:rsidR="0019117A" w:rsidRPr="00023D07" w:rsidRDefault="0019117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C39645D" w14:textId="77777777" w:rsidR="0019117A" w:rsidRDefault="0019117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0CC0DF8" w14:textId="77777777" w:rsidR="0019117A" w:rsidRDefault="0019117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7F408FD3" w14:textId="77777777" w:rsidR="0019117A" w:rsidRPr="004E673A" w:rsidRDefault="0019117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ADA7C59" w14:textId="77777777" w:rsidR="0019117A" w:rsidRDefault="0019117A" w:rsidP="008F2B8B">
            <w:pPr>
              <w:rPr>
                <w:color w:val="4472C4" w:themeColor="accent1"/>
              </w:rPr>
            </w:pPr>
          </w:p>
        </w:tc>
      </w:tr>
      <w:tr w:rsidR="0019117A" w14:paraId="7E49767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1940A48" w14:textId="77777777" w:rsidR="0019117A" w:rsidRPr="00023D07" w:rsidRDefault="0019117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75B228D" w14:textId="77777777" w:rsidR="0019117A" w:rsidRDefault="0019117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3531EE1" w14:textId="77777777" w:rsidR="0019117A" w:rsidRPr="00C371F0" w:rsidRDefault="0019117A" w:rsidP="0019117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9117A" w:rsidRPr="002714A1" w14:paraId="2EAD2CAA" w14:textId="77777777" w:rsidTr="008F2B8B">
        <w:tc>
          <w:tcPr>
            <w:tcW w:w="2153" w:type="dxa"/>
          </w:tcPr>
          <w:p w14:paraId="06D4819F" w14:textId="77777777" w:rsidR="0019117A" w:rsidRPr="002714A1" w:rsidRDefault="001911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17D691C" w14:textId="77777777" w:rsidR="0019117A" w:rsidRPr="002714A1" w:rsidRDefault="001911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336216D" w14:textId="77777777" w:rsidR="0019117A" w:rsidRPr="002714A1" w:rsidRDefault="0019117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9117A" w14:paraId="42792C51" w14:textId="77777777" w:rsidTr="008F2B8B">
        <w:tc>
          <w:tcPr>
            <w:tcW w:w="2153" w:type="dxa"/>
          </w:tcPr>
          <w:p w14:paraId="449735F9" w14:textId="77777777" w:rsidR="0019117A" w:rsidRDefault="0019117A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7FE5E7B" w14:textId="77777777" w:rsidR="0019117A" w:rsidRDefault="001911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47B8A65" w14:textId="77777777" w:rsidR="0019117A" w:rsidRDefault="0019117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A6015C" w14:textId="77777777" w:rsidR="0019117A" w:rsidRPr="00C371F0" w:rsidRDefault="0019117A" w:rsidP="0019117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9117A" w:rsidRPr="00AD5CE1" w14:paraId="327A0711" w14:textId="77777777" w:rsidTr="008F2B8B">
        <w:tc>
          <w:tcPr>
            <w:tcW w:w="5395" w:type="dxa"/>
          </w:tcPr>
          <w:p w14:paraId="248EE969" w14:textId="0F6A2637" w:rsidR="0019117A" w:rsidRPr="00AD5CE1" w:rsidRDefault="0019117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06712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99D2375" w14:textId="77777777" w:rsidR="0019117A" w:rsidRDefault="0019117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C660FD4" w14:textId="77777777" w:rsidR="0019117A" w:rsidRPr="00AD5CE1" w:rsidRDefault="0019117A" w:rsidP="008F2B8B"/>
        </w:tc>
      </w:tr>
      <w:tr w:rsidR="0019117A" w:rsidRPr="00AD5CE1" w14:paraId="6992DA5A" w14:textId="77777777" w:rsidTr="008F2B8B">
        <w:tc>
          <w:tcPr>
            <w:tcW w:w="5395" w:type="dxa"/>
          </w:tcPr>
          <w:p w14:paraId="0E6DE2DB" w14:textId="77777777" w:rsidR="0019117A" w:rsidRPr="00F9058C" w:rsidRDefault="0019117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28A4B092" w14:textId="10E7F975" w:rsidR="0019117A" w:rsidRDefault="0019117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06712">
              <w:rPr>
                <w:noProof/>
                <w:color w:val="4472C4" w:themeColor="accent1"/>
              </w:rPr>
              <w:t>23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06712">
              <w:rPr>
                <w:noProof/>
                <w:color w:val="4472C4" w:themeColor="accent1"/>
              </w:rPr>
              <w:t>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1168FAE" w14:textId="77777777" w:rsidR="0019117A" w:rsidRPr="00AD5CE1" w:rsidRDefault="0019117A" w:rsidP="008F2B8B"/>
        </w:tc>
      </w:tr>
    </w:tbl>
    <w:p w14:paraId="41CFAE39" w14:textId="77777777" w:rsidR="0019117A" w:rsidRDefault="0019117A" w:rsidP="0019117A"/>
    <w:p w14:paraId="575BA064" w14:textId="77777777" w:rsidR="0019117A" w:rsidRPr="002A5571" w:rsidRDefault="0019117A" w:rsidP="0019117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124F471" w14:textId="77777777" w:rsidR="0019117A" w:rsidRPr="0079201A" w:rsidRDefault="0019117A" w:rsidP="0019117A"/>
    <w:p w14:paraId="1876D121" w14:textId="77777777" w:rsidR="00C84D35" w:rsidRPr="0019117A" w:rsidRDefault="00C84D35" w:rsidP="0019117A"/>
    <w:sectPr w:rsidR="00C84D35" w:rsidRPr="0019117A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5AE5CB" w14:textId="77777777" w:rsidR="00C327AC" w:rsidRDefault="00C327AC" w:rsidP="00505854">
      <w:r>
        <w:separator/>
      </w:r>
    </w:p>
  </w:endnote>
  <w:endnote w:type="continuationSeparator" w:id="0">
    <w:p w14:paraId="3E54C383" w14:textId="77777777" w:rsidR="00C327AC" w:rsidRDefault="00C327AC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063E3" w14:textId="77777777" w:rsidR="00C327AC" w:rsidRDefault="00C327AC" w:rsidP="00505854">
      <w:r>
        <w:separator/>
      </w:r>
    </w:p>
  </w:footnote>
  <w:footnote w:type="continuationSeparator" w:id="0">
    <w:p w14:paraId="4D650323" w14:textId="77777777" w:rsidR="00C327AC" w:rsidRDefault="00C327AC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8700226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5E68C7">
      <w:rPr>
        <w:b/>
        <w:bCs/>
        <w:sz w:val="28"/>
        <w:szCs w:val="28"/>
      </w:rPr>
      <w:t>0449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06712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2401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712"/>
    <w:rsid w:val="00106BC9"/>
    <w:rsid w:val="00150429"/>
    <w:rsid w:val="00163D63"/>
    <w:rsid w:val="00174C18"/>
    <w:rsid w:val="00177BB7"/>
    <w:rsid w:val="001873C2"/>
    <w:rsid w:val="0019117A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5E06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68C7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85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17665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27AC"/>
    <w:rsid w:val="00C33D76"/>
    <w:rsid w:val="00C36021"/>
    <w:rsid w:val="00C36A8D"/>
    <w:rsid w:val="00C371F0"/>
    <w:rsid w:val="00C47052"/>
    <w:rsid w:val="00C51999"/>
    <w:rsid w:val="00C6055B"/>
    <w:rsid w:val="00C63B79"/>
    <w:rsid w:val="00C741C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117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5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2025-09-14T19:28:00Z</dcterms:modified>
</cp:coreProperties>
</file>