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76754" w14:textId="77777777" w:rsidR="002C7994" w:rsidRPr="00C371F0" w:rsidRDefault="002C7994" w:rsidP="002C7994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B93E41E" w14:textId="77777777" w:rsidR="002C7994" w:rsidRPr="006C2C15" w:rsidRDefault="002C7994" w:rsidP="002C7994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3A3549A" w14:textId="77777777" w:rsidR="002C7994" w:rsidRPr="00C371F0" w:rsidRDefault="002C7994" w:rsidP="002C7994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F4B27" w14:paraId="07F4D90F" w14:textId="77777777" w:rsidTr="008F2B8B">
        <w:tc>
          <w:tcPr>
            <w:tcW w:w="5395" w:type="dxa"/>
          </w:tcPr>
          <w:p w14:paraId="4BF15B9B" w14:textId="77777777" w:rsidR="002C7994" w:rsidRDefault="002C7994" w:rsidP="008F2B8B">
            <w:r>
              <w:t>Top</w:t>
            </w:r>
          </w:p>
        </w:tc>
        <w:tc>
          <w:tcPr>
            <w:tcW w:w="5395" w:type="dxa"/>
          </w:tcPr>
          <w:p w14:paraId="055423FA" w14:textId="77777777" w:rsidR="002C7994" w:rsidRDefault="002C7994" w:rsidP="008F2B8B">
            <w:r>
              <w:t>Back</w:t>
            </w:r>
          </w:p>
        </w:tc>
      </w:tr>
      <w:tr w:rsidR="002F4B27" w14:paraId="24D28BC8" w14:textId="77777777" w:rsidTr="008F2B8B">
        <w:tc>
          <w:tcPr>
            <w:tcW w:w="5395" w:type="dxa"/>
          </w:tcPr>
          <w:p w14:paraId="5737C082" w14:textId="6C0757DC" w:rsidR="002C7994" w:rsidRDefault="002F4B27" w:rsidP="008F2B8B">
            <w:r>
              <w:rPr>
                <w:noProof/>
              </w:rPr>
              <w:drawing>
                <wp:inline distT="0" distB="0" distL="0" distR="0" wp14:anchorId="70C28CD4" wp14:editId="1B7B8A70">
                  <wp:extent cx="3173338" cy="2581275"/>
                  <wp:effectExtent l="0" t="0" r="1905" b="0"/>
                  <wp:docPr id="1525961263" name="Picture 1" descr="A white shirt with lace tri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961263" name="Picture 1" descr="A white shirt with lace trim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809" cy="260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0E10D93" w14:textId="60577A3A" w:rsidR="002C7994" w:rsidRDefault="002F4B27" w:rsidP="008F2B8B">
            <w:r>
              <w:rPr>
                <w:noProof/>
              </w:rPr>
              <w:drawing>
                <wp:inline distT="0" distB="0" distL="0" distR="0" wp14:anchorId="16F8FEB4" wp14:editId="4D06DDE5">
                  <wp:extent cx="4104638" cy="3078480"/>
                  <wp:effectExtent l="4763" t="0" r="2857" b="2858"/>
                  <wp:docPr id="587512479" name="Picture 2" descr="A white cloth with lace tri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512479" name="Picture 2" descr="A white cloth with lace trim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30310" cy="309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494728" w14:textId="77777777" w:rsidR="002C7994" w:rsidRDefault="002C7994" w:rsidP="002C7994">
      <w:pPr>
        <w:rPr>
          <w:b/>
          <w:bCs/>
          <w:color w:val="000000" w:themeColor="text1"/>
        </w:rPr>
      </w:pPr>
    </w:p>
    <w:p w14:paraId="623B98A7" w14:textId="39C6EE90" w:rsidR="002C7994" w:rsidRDefault="002F4B27" w:rsidP="002C799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7ACD53D" wp14:editId="4EEBF445">
            <wp:extent cx="6858000" cy="5578475"/>
            <wp:effectExtent l="0" t="0" r="0" b="0"/>
            <wp:docPr id="741382261" name="Picture 3" descr="A white shirt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82261" name="Picture 3" descr="A white shirt with lace trim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2C4BE36" wp14:editId="1787C70D">
            <wp:extent cx="9144000" cy="6858000"/>
            <wp:effectExtent l="0" t="0" r="0" b="0"/>
            <wp:docPr id="1516063856" name="Picture 4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63856" name="Picture 4" descr="A white lace on a black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BAFD65F" wp14:editId="0593F0C1">
            <wp:extent cx="6858000" cy="6549390"/>
            <wp:effectExtent l="0" t="0" r="0" b="3810"/>
            <wp:docPr id="1677846026" name="Picture 5" descr="A white shirt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846026" name="Picture 5" descr="A white shirt with lace trim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4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FBACD27" wp14:editId="6CDD6C63">
            <wp:extent cx="9144000" cy="6858000"/>
            <wp:effectExtent l="0" t="0" r="0" b="0"/>
            <wp:docPr id="1413527369" name="Picture 6" descr="A white cloth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527369" name="Picture 6" descr="A white cloth with lace trim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994">
        <w:rPr>
          <w:b/>
          <w:bCs/>
          <w:color w:val="000000" w:themeColor="text1"/>
        </w:rPr>
        <w:br w:type="page"/>
      </w:r>
    </w:p>
    <w:p w14:paraId="235C37AE" w14:textId="77777777" w:rsidR="002C7994" w:rsidRDefault="002C7994" w:rsidP="002C799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2C7994" w:rsidRPr="00023D07" w14:paraId="48FD4D32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CF1A" w14:textId="77777777" w:rsidR="002C7994" w:rsidRPr="00023D07" w:rsidRDefault="002C79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D776" w14:textId="77777777" w:rsidR="002C7994" w:rsidRPr="00023D07" w:rsidRDefault="002C79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9A7E" w14:textId="77777777" w:rsidR="002C7994" w:rsidRPr="00023D07" w:rsidRDefault="002C79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9855" w14:textId="77777777" w:rsidR="002C7994" w:rsidRPr="00023D07" w:rsidRDefault="002C79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D670" w14:textId="77777777" w:rsidR="002C7994" w:rsidRPr="00023D07" w:rsidRDefault="002C79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2C7994" w14:paraId="5A387D9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8874E15" w14:textId="77777777" w:rsidR="002C7994" w:rsidRDefault="002C7994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9CB4A14" w14:textId="77777777" w:rsidR="002C7994" w:rsidRDefault="002C7994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46E5C1EC" w14:textId="77777777" w:rsidR="002C7994" w:rsidRDefault="002C799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74D60B5" w14:textId="77777777" w:rsidR="002C7994" w:rsidRDefault="002C7994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E84081F" w14:textId="77777777" w:rsidR="002C7994" w:rsidRDefault="002C7994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C7994" w14:paraId="0A9A14E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4367B65" w14:textId="77777777" w:rsidR="002C7994" w:rsidRPr="00023D07" w:rsidRDefault="002C7994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928A95B" w14:textId="77777777" w:rsidR="002C7994" w:rsidRDefault="002C7994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7F5F5D5" w14:textId="77777777" w:rsidR="002C7994" w:rsidRDefault="002C7994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1E4A3E7" w14:textId="77777777" w:rsidR="002C7994" w:rsidRPr="004E673A" w:rsidRDefault="002C7994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B709F3F" w14:textId="77777777" w:rsidR="002C7994" w:rsidRDefault="002C7994" w:rsidP="008F2B8B">
            <w:pPr>
              <w:rPr>
                <w:color w:val="4472C4" w:themeColor="accent1"/>
              </w:rPr>
            </w:pPr>
          </w:p>
        </w:tc>
      </w:tr>
      <w:tr w:rsidR="002C7994" w14:paraId="2AD4E3B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4215DD3" w14:textId="77777777" w:rsidR="002C7994" w:rsidRPr="00023D07" w:rsidRDefault="002C7994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F195B6B" w14:textId="77777777" w:rsidR="002C7994" w:rsidRDefault="002C7994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4301CF9" w14:textId="77777777" w:rsidR="002C7994" w:rsidRPr="00C371F0" w:rsidRDefault="002C7994" w:rsidP="002C7994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2C7994" w:rsidRPr="002714A1" w14:paraId="030282FF" w14:textId="77777777" w:rsidTr="008F2B8B">
        <w:tc>
          <w:tcPr>
            <w:tcW w:w="2153" w:type="dxa"/>
          </w:tcPr>
          <w:p w14:paraId="04D45939" w14:textId="77777777" w:rsidR="002C7994" w:rsidRPr="002714A1" w:rsidRDefault="002C799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16F8E3C" w14:textId="77777777" w:rsidR="002C7994" w:rsidRPr="002714A1" w:rsidRDefault="002C799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FB08C49" w14:textId="77777777" w:rsidR="002C7994" w:rsidRPr="002714A1" w:rsidRDefault="002C799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2C7994" w14:paraId="0AD285F1" w14:textId="77777777" w:rsidTr="008F2B8B">
        <w:tc>
          <w:tcPr>
            <w:tcW w:w="2153" w:type="dxa"/>
          </w:tcPr>
          <w:p w14:paraId="12682623" w14:textId="77777777" w:rsidR="002C7994" w:rsidRDefault="002C7994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08BDAB8" w14:textId="77777777" w:rsidR="002C7994" w:rsidRDefault="002C799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505292B2" w14:textId="77777777" w:rsidR="002C7994" w:rsidRDefault="002C799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96928C5" w14:textId="77777777" w:rsidR="002C7994" w:rsidRPr="00C371F0" w:rsidRDefault="002C7994" w:rsidP="002C799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C7994" w:rsidRPr="00AD5CE1" w14:paraId="1CC59EA0" w14:textId="77777777" w:rsidTr="008F2B8B">
        <w:tc>
          <w:tcPr>
            <w:tcW w:w="5395" w:type="dxa"/>
          </w:tcPr>
          <w:p w14:paraId="624DEC93" w14:textId="7EA102CF" w:rsidR="002C7994" w:rsidRPr="00AD5CE1" w:rsidRDefault="002C7994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C66F6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279A987" w14:textId="77777777" w:rsidR="002C7994" w:rsidRDefault="002C7994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70698FFC" w14:textId="77777777" w:rsidR="002C7994" w:rsidRPr="00AD5CE1" w:rsidRDefault="002C7994" w:rsidP="008F2B8B"/>
        </w:tc>
      </w:tr>
      <w:tr w:rsidR="002C7994" w:rsidRPr="00AD5CE1" w14:paraId="0F432CD6" w14:textId="77777777" w:rsidTr="008F2B8B">
        <w:tc>
          <w:tcPr>
            <w:tcW w:w="5395" w:type="dxa"/>
          </w:tcPr>
          <w:p w14:paraId="64631F23" w14:textId="77777777" w:rsidR="002C7994" w:rsidRPr="00F9058C" w:rsidRDefault="002C7994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49AE78B3" w14:textId="10FBFE9C" w:rsidR="002C7994" w:rsidRDefault="002C7994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C66F6">
              <w:rPr>
                <w:noProof/>
                <w:color w:val="4472C4" w:themeColor="accent1"/>
              </w:rPr>
              <w:t>14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C66F6">
              <w:rPr>
                <w:noProof/>
                <w:color w:val="4472C4" w:themeColor="accent1"/>
              </w:rPr>
              <w:t>11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55955F3" w14:textId="77777777" w:rsidR="002C7994" w:rsidRPr="00AD5CE1" w:rsidRDefault="002C7994" w:rsidP="008F2B8B"/>
        </w:tc>
      </w:tr>
    </w:tbl>
    <w:p w14:paraId="1F1BD441" w14:textId="77777777" w:rsidR="002C7994" w:rsidRDefault="002C7994" w:rsidP="002C7994"/>
    <w:p w14:paraId="09AA722C" w14:textId="77777777" w:rsidR="002C7994" w:rsidRPr="002A5571" w:rsidRDefault="002C7994" w:rsidP="002C799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6AEAAA12" w14:textId="77777777" w:rsidR="002C7994" w:rsidRPr="0079201A" w:rsidRDefault="002C7994" w:rsidP="002C7994"/>
    <w:p w14:paraId="1876D121" w14:textId="77777777" w:rsidR="00C84D35" w:rsidRPr="002C7994" w:rsidRDefault="00C84D35" w:rsidP="002C7994"/>
    <w:sectPr w:rsidR="00C84D35" w:rsidRPr="002C7994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002B7" w14:textId="77777777" w:rsidR="00F36573" w:rsidRDefault="00F36573" w:rsidP="00505854">
      <w:r>
        <w:separator/>
      </w:r>
    </w:p>
  </w:endnote>
  <w:endnote w:type="continuationSeparator" w:id="0">
    <w:p w14:paraId="3C7CF715" w14:textId="77777777" w:rsidR="00F36573" w:rsidRDefault="00F36573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2EF00" w14:textId="77777777" w:rsidR="00F36573" w:rsidRDefault="00F36573" w:rsidP="00505854">
      <w:r>
        <w:separator/>
      </w:r>
    </w:p>
  </w:footnote>
  <w:footnote w:type="continuationSeparator" w:id="0">
    <w:p w14:paraId="2313CF4B" w14:textId="77777777" w:rsidR="00F36573" w:rsidRDefault="00F36573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2023743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B0A82">
      <w:rPr>
        <w:b/>
        <w:bCs/>
        <w:sz w:val="28"/>
        <w:szCs w:val="28"/>
      </w:rPr>
      <w:t>0448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C66F6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C7994"/>
    <w:rsid w:val="002D004D"/>
    <w:rsid w:val="002D2874"/>
    <w:rsid w:val="002E6D0A"/>
    <w:rsid w:val="002F477D"/>
    <w:rsid w:val="002F4B27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95A31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C66F6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37DF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0A82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36573"/>
    <w:rsid w:val="00F53873"/>
    <w:rsid w:val="00F55A53"/>
    <w:rsid w:val="00F72149"/>
    <w:rsid w:val="00F7501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799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6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2025-09-14T19:28:00Z</dcterms:modified>
</cp:coreProperties>
</file>