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78A99" w14:textId="77777777" w:rsidR="001C1A71" w:rsidRPr="00C371F0" w:rsidRDefault="001C1A71" w:rsidP="001C1A71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67CE873" w14:textId="77777777" w:rsidR="001C1A71" w:rsidRPr="006C2C15" w:rsidRDefault="001C1A71" w:rsidP="001C1A71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0EE4796" w14:textId="77777777" w:rsidR="001C1A71" w:rsidRPr="00C371F0" w:rsidRDefault="001C1A71" w:rsidP="001C1A7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36191" w14:paraId="6B8E6412" w14:textId="77777777" w:rsidTr="008F2B8B">
        <w:tc>
          <w:tcPr>
            <w:tcW w:w="5395" w:type="dxa"/>
          </w:tcPr>
          <w:p w14:paraId="603D2E17" w14:textId="77777777" w:rsidR="001C1A71" w:rsidRDefault="001C1A71" w:rsidP="008F2B8B">
            <w:r>
              <w:t>Top</w:t>
            </w:r>
          </w:p>
        </w:tc>
        <w:tc>
          <w:tcPr>
            <w:tcW w:w="5395" w:type="dxa"/>
          </w:tcPr>
          <w:p w14:paraId="261E1813" w14:textId="77777777" w:rsidR="001C1A71" w:rsidRDefault="001C1A71" w:rsidP="008F2B8B">
            <w:r>
              <w:t>Back</w:t>
            </w:r>
          </w:p>
        </w:tc>
      </w:tr>
      <w:tr w:rsidR="00B36191" w14:paraId="706EBF22" w14:textId="77777777" w:rsidTr="008F2B8B">
        <w:tc>
          <w:tcPr>
            <w:tcW w:w="5395" w:type="dxa"/>
          </w:tcPr>
          <w:p w14:paraId="50A1F834" w14:textId="66E2C7A5" w:rsidR="001C1A71" w:rsidRDefault="00B36191" w:rsidP="008F2B8B">
            <w:r>
              <w:rPr>
                <w:noProof/>
              </w:rPr>
              <w:drawing>
                <wp:inline distT="0" distB="0" distL="0" distR="0" wp14:anchorId="2511F5DC" wp14:editId="0F1E5839">
                  <wp:extent cx="3164947" cy="2720975"/>
                  <wp:effectExtent l="0" t="0" r="0" b="0"/>
                  <wp:docPr id="1961542875" name="Picture 1" descr="A piece of lace on a black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542875" name="Picture 1" descr="A piece of lace on a black surfac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662" cy="274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0BBD1DB" w14:textId="7B221AEC" w:rsidR="001C1A71" w:rsidRDefault="00B36191" w:rsidP="008F2B8B">
            <w:r>
              <w:rPr>
                <w:noProof/>
              </w:rPr>
              <w:drawing>
                <wp:inline distT="0" distB="0" distL="0" distR="0" wp14:anchorId="666FDAE0" wp14:editId="162E73D4">
                  <wp:extent cx="3064933" cy="2298700"/>
                  <wp:effectExtent l="1905" t="0" r="0" b="0"/>
                  <wp:docPr id="1002867367" name="Picture 2" descr="A close up of a lace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67367" name="Picture 2" descr="A close up of a lace fabric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73912" cy="230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A76FDD" w14:textId="77777777" w:rsidR="001C1A71" w:rsidRDefault="001C1A71" w:rsidP="001C1A71">
      <w:pPr>
        <w:rPr>
          <w:b/>
          <w:bCs/>
          <w:color w:val="000000" w:themeColor="text1"/>
        </w:rPr>
      </w:pPr>
    </w:p>
    <w:p w14:paraId="297B5C82" w14:textId="6D5481A6" w:rsidR="001C1A71" w:rsidRDefault="00B36191" w:rsidP="001C1A71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7C5A026" wp14:editId="307F13FC">
            <wp:extent cx="6858000" cy="5895975"/>
            <wp:effectExtent l="0" t="0" r="0" b="0"/>
            <wp:docPr id="1000585733" name="Picture 3" descr="A piece of lace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85733" name="Picture 3" descr="A piece of lace on a black surf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DFEA05C" wp14:editId="59AF2DDB">
            <wp:extent cx="9144000" cy="6858000"/>
            <wp:effectExtent l="0" t="0" r="0" b="0"/>
            <wp:docPr id="565826942" name="Picture 4" descr="A close up of a lac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26942" name="Picture 4" descr="A close up of a lace fabric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A71">
        <w:rPr>
          <w:b/>
          <w:bCs/>
          <w:color w:val="000000" w:themeColor="text1"/>
        </w:rPr>
        <w:br w:type="page"/>
      </w:r>
    </w:p>
    <w:p w14:paraId="7C98BE4A" w14:textId="77777777" w:rsidR="001C1A71" w:rsidRDefault="001C1A71" w:rsidP="001C1A7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1C1A71" w:rsidRPr="00023D07" w14:paraId="0A11C490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1FA3" w14:textId="77777777" w:rsidR="001C1A71" w:rsidRPr="00023D07" w:rsidRDefault="001C1A7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F6257" w14:textId="77777777" w:rsidR="001C1A71" w:rsidRPr="00023D07" w:rsidRDefault="001C1A7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914E" w14:textId="77777777" w:rsidR="001C1A71" w:rsidRPr="00023D07" w:rsidRDefault="001C1A7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F0DD1" w14:textId="77777777" w:rsidR="001C1A71" w:rsidRPr="00023D07" w:rsidRDefault="001C1A7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1D267" w14:textId="77777777" w:rsidR="001C1A71" w:rsidRPr="00023D07" w:rsidRDefault="001C1A7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1C1A71" w14:paraId="2C36323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6AE87A0" w14:textId="77777777" w:rsidR="001C1A71" w:rsidRDefault="001C1A71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095F19F" w14:textId="77777777" w:rsidR="001C1A71" w:rsidRDefault="001C1A71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23633B34" w14:textId="77777777" w:rsidR="001C1A71" w:rsidRDefault="001C1A71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0E2F695" w14:textId="77777777" w:rsidR="001C1A71" w:rsidRDefault="001C1A71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E1A90EB" w14:textId="77777777" w:rsidR="001C1A71" w:rsidRDefault="001C1A71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C1A71" w14:paraId="4159C5A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631D761" w14:textId="77777777" w:rsidR="001C1A71" w:rsidRPr="00023D07" w:rsidRDefault="001C1A71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12064D4" w14:textId="77777777" w:rsidR="001C1A71" w:rsidRDefault="001C1A71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2C8E285" w14:textId="77777777" w:rsidR="001C1A71" w:rsidRDefault="001C1A71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FA6E96D" w14:textId="77777777" w:rsidR="001C1A71" w:rsidRPr="004E673A" w:rsidRDefault="001C1A71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155BDA9" w14:textId="77777777" w:rsidR="001C1A71" w:rsidRDefault="001C1A71" w:rsidP="008F2B8B">
            <w:pPr>
              <w:rPr>
                <w:color w:val="4472C4" w:themeColor="accent1"/>
              </w:rPr>
            </w:pPr>
          </w:p>
        </w:tc>
      </w:tr>
      <w:tr w:rsidR="001C1A71" w14:paraId="56E00DF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C014A0D" w14:textId="77777777" w:rsidR="001C1A71" w:rsidRPr="00023D07" w:rsidRDefault="001C1A71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882A425" w14:textId="77777777" w:rsidR="001C1A71" w:rsidRDefault="001C1A71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C846D22" w14:textId="77777777" w:rsidR="001C1A71" w:rsidRPr="00C371F0" w:rsidRDefault="001C1A71" w:rsidP="001C1A7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C1A71" w:rsidRPr="002714A1" w14:paraId="793D28BA" w14:textId="77777777" w:rsidTr="008F2B8B">
        <w:tc>
          <w:tcPr>
            <w:tcW w:w="2153" w:type="dxa"/>
          </w:tcPr>
          <w:p w14:paraId="2F5B983B" w14:textId="77777777" w:rsidR="001C1A71" w:rsidRPr="002714A1" w:rsidRDefault="001C1A71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67EBD20B" w14:textId="77777777" w:rsidR="001C1A71" w:rsidRPr="002714A1" w:rsidRDefault="001C1A71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CE5DC31" w14:textId="77777777" w:rsidR="001C1A71" w:rsidRPr="002714A1" w:rsidRDefault="001C1A71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C1A71" w14:paraId="6DA30033" w14:textId="77777777" w:rsidTr="008F2B8B">
        <w:tc>
          <w:tcPr>
            <w:tcW w:w="2153" w:type="dxa"/>
          </w:tcPr>
          <w:p w14:paraId="3A505B1C" w14:textId="77777777" w:rsidR="001C1A71" w:rsidRDefault="001C1A71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7C41E75" w14:textId="77777777" w:rsidR="001C1A71" w:rsidRDefault="001C1A71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79D14DCF" w14:textId="77777777" w:rsidR="001C1A71" w:rsidRDefault="001C1A71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4B8410" w14:textId="77777777" w:rsidR="001C1A71" w:rsidRPr="00C371F0" w:rsidRDefault="001C1A71" w:rsidP="001C1A7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C1A71" w:rsidRPr="00AD5CE1" w14:paraId="749A8BAF" w14:textId="77777777" w:rsidTr="008F2B8B">
        <w:tc>
          <w:tcPr>
            <w:tcW w:w="5395" w:type="dxa"/>
          </w:tcPr>
          <w:p w14:paraId="69162410" w14:textId="4095B13A" w:rsidR="001C1A71" w:rsidRPr="00AD5CE1" w:rsidRDefault="001C1A71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 w:rsidR="00D40424">
              <w:rPr>
                <w:color w:val="4472C4" w:themeColor="accent1"/>
              </w:rPr>
              <w:t>Removable Lace Pocket</w:t>
            </w:r>
          </w:p>
        </w:tc>
        <w:tc>
          <w:tcPr>
            <w:tcW w:w="5395" w:type="dxa"/>
          </w:tcPr>
          <w:p w14:paraId="11727A3E" w14:textId="77777777" w:rsidR="001C1A71" w:rsidRDefault="001C1A71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6FC85CBC" w14:textId="77777777" w:rsidR="001C1A71" w:rsidRPr="00AD5CE1" w:rsidRDefault="001C1A71" w:rsidP="008F2B8B"/>
        </w:tc>
      </w:tr>
      <w:tr w:rsidR="001C1A71" w:rsidRPr="00AD5CE1" w14:paraId="56BCDCFD" w14:textId="77777777" w:rsidTr="008F2B8B">
        <w:tc>
          <w:tcPr>
            <w:tcW w:w="5395" w:type="dxa"/>
          </w:tcPr>
          <w:p w14:paraId="67EDAE49" w14:textId="77777777" w:rsidR="001C1A71" w:rsidRPr="00F9058C" w:rsidRDefault="001C1A71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4440E26" w14:textId="3F082BDA" w:rsidR="001C1A71" w:rsidRDefault="001C1A71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40424">
              <w:rPr>
                <w:noProof/>
                <w:color w:val="4472C4" w:themeColor="accent1"/>
              </w:rPr>
              <w:t>9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D40424">
              <w:rPr>
                <w:noProof/>
                <w:color w:val="4472C4" w:themeColor="accent1"/>
              </w:rPr>
              <w:t>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61DF834C" w14:textId="77777777" w:rsidR="001C1A71" w:rsidRPr="00AD5CE1" w:rsidRDefault="001C1A71" w:rsidP="008F2B8B"/>
        </w:tc>
      </w:tr>
    </w:tbl>
    <w:p w14:paraId="2676C2B5" w14:textId="77777777" w:rsidR="001C1A71" w:rsidRDefault="001C1A71" w:rsidP="001C1A71"/>
    <w:p w14:paraId="351869B4" w14:textId="77777777" w:rsidR="001C1A71" w:rsidRPr="002A5571" w:rsidRDefault="001C1A71" w:rsidP="001C1A71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049BF0F7" w14:textId="77777777" w:rsidR="001C1A71" w:rsidRPr="0079201A" w:rsidRDefault="001C1A71" w:rsidP="001C1A71"/>
    <w:p w14:paraId="1876D121" w14:textId="77777777" w:rsidR="00C84D35" w:rsidRPr="001C1A71" w:rsidRDefault="00C84D35" w:rsidP="001C1A71"/>
    <w:sectPr w:rsidR="00C84D35" w:rsidRPr="001C1A71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CA64C" w14:textId="77777777" w:rsidR="0098101B" w:rsidRDefault="0098101B" w:rsidP="00505854">
      <w:r>
        <w:separator/>
      </w:r>
    </w:p>
  </w:endnote>
  <w:endnote w:type="continuationSeparator" w:id="0">
    <w:p w14:paraId="1AAB7EF2" w14:textId="77777777" w:rsidR="0098101B" w:rsidRDefault="0098101B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425210" w14:textId="77777777" w:rsidR="0098101B" w:rsidRDefault="0098101B" w:rsidP="00505854">
      <w:r>
        <w:separator/>
      </w:r>
    </w:p>
  </w:footnote>
  <w:footnote w:type="continuationSeparator" w:id="0">
    <w:p w14:paraId="733C44A7" w14:textId="77777777" w:rsidR="0098101B" w:rsidRDefault="0098101B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AF0959C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D531D9">
      <w:rPr>
        <w:b/>
        <w:bCs/>
        <w:sz w:val="28"/>
        <w:szCs w:val="28"/>
      </w:rPr>
      <w:t>0447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40424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589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C1A71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42528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8101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36191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3D0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0424"/>
    <w:rsid w:val="00D42E23"/>
    <w:rsid w:val="00D47DCB"/>
    <w:rsid w:val="00D531D9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A71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4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2025-09-14T19:27:00Z</dcterms:modified>
</cp:coreProperties>
</file>