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11E944" w14:textId="77777777" w:rsidR="00FB6A50" w:rsidRPr="00C371F0" w:rsidRDefault="00FB6A50" w:rsidP="00FB6A50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0F2E82BD" w14:textId="77777777" w:rsidR="00FB6A50" w:rsidRPr="006C2C15" w:rsidRDefault="00FB6A50" w:rsidP="00FB6A50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65A4682" w14:textId="77777777" w:rsidR="00FB6A50" w:rsidRPr="00C371F0" w:rsidRDefault="00FB6A50" w:rsidP="00FB6A5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16"/>
        <w:gridCol w:w="5084"/>
      </w:tblGrid>
      <w:tr w:rsidR="00D031F4" w14:paraId="113B7586" w14:textId="77777777" w:rsidTr="008F2B8B">
        <w:tc>
          <w:tcPr>
            <w:tcW w:w="5395" w:type="dxa"/>
          </w:tcPr>
          <w:p w14:paraId="504FA565" w14:textId="77777777" w:rsidR="00FB6A50" w:rsidRDefault="00FB6A50" w:rsidP="008F2B8B">
            <w:r>
              <w:t>Top</w:t>
            </w:r>
          </w:p>
        </w:tc>
        <w:tc>
          <w:tcPr>
            <w:tcW w:w="5395" w:type="dxa"/>
          </w:tcPr>
          <w:p w14:paraId="1A88E810" w14:textId="77777777" w:rsidR="00FB6A50" w:rsidRDefault="00FB6A50" w:rsidP="008F2B8B">
            <w:r>
              <w:t>Back</w:t>
            </w:r>
          </w:p>
        </w:tc>
      </w:tr>
      <w:tr w:rsidR="00D031F4" w14:paraId="32D288CB" w14:textId="77777777" w:rsidTr="008F2B8B">
        <w:tc>
          <w:tcPr>
            <w:tcW w:w="5395" w:type="dxa"/>
          </w:tcPr>
          <w:p w14:paraId="311842A3" w14:textId="776F4DCD" w:rsidR="00FB6A50" w:rsidRDefault="00D031F4" w:rsidP="008F2B8B">
            <w:r>
              <w:rPr>
                <w:noProof/>
              </w:rPr>
              <w:drawing>
                <wp:inline distT="0" distB="0" distL="0" distR="0" wp14:anchorId="0408A83D" wp14:editId="4A08C2A3">
                  <wp:extent cx="3488170" cy="6121088"/>
                  <wp:effectExtent l="0" t="0" r="4445" b="635"/>
                  <wp:docPr id="824439538" name="Picture 1" descr="A white scarf with lace trim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4439538" name="Picture 1" descr="A white scarf with lace trim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7808" cy="6190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0AC14075" w14:textId="77777777" w:rsidR="00FB6A50" w:rsidRDefault="00FB6A50" w:rsidP="008F2B8B"/>
        </w:tc>
      </w:tr>
    </w:tbl>
    <w:p w14:paraId="51D6A7BD" w14:textId="77777777" w:rsidR="00FB6A50" w:rsidRDefault="00FB6A50" w:rsidP="00FB6A50">
      <w:pPr>
        <w:rPr>
          <w:b/>
          <w:bCs/>
          <w:color w:val="000000" w:themeColor="text1"/>
        </w:rPr>
      </w:pPr>
    </w:p>
    <w:p w14:paraId="32EDEF41" w14:textId="6869D72A" w:rsidR="00FB6A50" w:rsidRDefault="00FB6A50" w:rsidP="00FB6A5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  <w:r w:rsidR="00D031F4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545F727E" wp14:editId="56C12080">
            <wp:extent cx="5210810" cy="9144000"/>
            <wp:effectExtent l="0" t="0" r="0" b="0"/>
            <wp:docPr id="1749876815" name="Picture 2" descr="A white scarf with lace tri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876815" name="Picture 2" descr="A white scarf with lace trim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8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31F4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7C39774F" wp14:editId="04101366">
            <wp:extent cx="5546090" cy="9144000"/>
            <wp:effectExtent l="0" t="0" r="3810" b="0"/>
            <wp:docPr id="34559757" name="Picture 3" descr="A white scarf with lace tri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59757" name="Picture 3" descr="A white scarf with lace trim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609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31F4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3F704B1D" wp14:editId="596D7227">
            <wp:extent cx="5514975" cy="9144000"/>
            <wp:effectExtent l="0" t="0" r="0" b="0"/>
            <wp:docPr id="329221673" name="Picture 4" descr="A white scarf with lace tri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221673" name="Picture 4" descr="A white scarf with lace trim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0522C" w14:textId="77777777" w:rsidR="00FB6A50" w:rsidRDefault="00FB6A50" w:rsidP="00FB6A50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FB6A50" w:rsidRPr="00023D07" w14:paraId="1F5C7B88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D5FB7" w14:textId="77777777" w:rsidR="00FB6A50" w:rsidRPr="00023D07" w:rsidRDefault="00FB6A50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DC160" w14:textId="77777777" w:rsidR="00FB6A50" w:rsidRPr="00023D07" w:rsidRDefault="00FB6A50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06E2B" w14:textId="77777777" w:rsidR="00FB6A50" w:rsidRPr="00023D07" w:rsidRDefault="00FB6A50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F4FD9" w14:textId="77777777" w:rsidR="00FB6A50" w:rsidRPr="00023D07" w:rsidRDefault="00FB6A50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704B5" w14:textId="77777777" w:rsidR="00FB6A50" w:rsidRPr="00023D07" w:rsidRDefault="00FB6A50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FB6A50" w14:paraId="51F0EFBF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9FBD9D6" w14:textId="77777777" w:rsidR="00FB6A50" w:rsidRDefault="00FB6A50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0DE0C0E2" w14:textId="77777777" w:rsidR="00FB6A50" w:rsidRDefault="00FB6A50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0254654A" w14:textId="77777777" w:rsidR="00FB6A50" w:rsidRDefault="00FB6A50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7ABE6A6C" w14:textId="77777777" w:rsidR="00FB6A50" w:rsidRDefault="00FB6A50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7605A752" w14:textId="77777777" w:rsidR="00FB6A50" w:rsidRDefault="00FB6A50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B6A50" w14:paraId="44190D25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232A4F13" w14:textId="77777777" w:rsidR="00FB6A50" w:rsidRPr="00023D07" w:rsidRDefault="00FB6A50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292859D4" w14:textId="77777777" w:rsidR="00FB6A50" w:rsidRDefault="00FB6A50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0C0AF043" w14:textId="77777777" w:rsidR="00FB6A50" w:rsidRDefault="00FB6A50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1AAFF071" w14:textId="77777777" w:rsidR="00FB6A50" w:rsidRPr="004E673A" w:rsidRDefault="00FB6A50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6AA7D812" w14:textId="77777777" w:rsidR="00FB6A50" w:rsidRDefault="00FB6A50" w:rsidP="008F2B8B">
            <w:pPr>
              <w:rPr>
                <w:color w:val="4472C4" w:themeColor="accent1"/>
              </w:rPr>
            </w:pPr>
          </w:p>
        </w:tc>
      </w:tr>
      <w:tr w:rsidR="00FB6A50" w14:paraId="5FE9C137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01A1FC8" w14:textId="77777777" w:rsidR="00FB6A50" w:rsidRPr="00023D07" w:rsidRDefault="00FB6A50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5541FF3E" w14:textId="77777777" w:rsidR="00FB6A50" w:rsidRDefault="00FB6A50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25A65710" w14:textId="77777777" w:rsidR="00FB6A50" w:rsidRPr="00C371F0" w:rsidRDefault="00FB6A50" w:rsidP="00FB6A5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FB6A50" w:rsidRPr="002714A1" w14:paraId="44A663D9" w14:textId="77777777" w:rsidTr="008F2B8B">
        <w:tc>
          <w:tcPr>
            <w:tcW w:w="2153" w:type="dxa"/>
          </w:tcPr>
          <w:p w14:paraId="7966D2DB" w14:textId="77777777" w:rsidR="00FB6A50" w:rsidRPr="002714A1" w:rsidRDefault="00FB6A50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78B417C9" w14:textId="77777777" w:rsidR="00FB6A50" w:rsidRPr="002714A1" w:rsidRDefault="00FB6A50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3001805E" w14:textId="77777777" w:rsidR="00FB6A50" w:rsidRPr="002714A1" w:rsidRDefault="00FB6A50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FB6A50" w14:paraId="279C3D79" w14:textId="77777777" w:rsidTr="008F2B8B">
        <w:tc>
          <w:tcPr>
            <w:tcW w:w="2153" w:type="dxa"/>
          </w:tcPr>
          <w:p w14:paraId="3E516389" w14:textId="77777777" w:rsidR="00FB6A50" w:rsidRDefault="00FB6A50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5364413B" w14:textId="77777777" w:rsidR="00FB6A50" w:rsidRDefault="00FB6A50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82752B1" w14:textId="77777777" w:rsidR="00FB6A50" w:rsidRDefault="00FB6A50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FEF1763" w14:textId="77777777" w:rsidR="00FB6A50" w:rsidRPr="00C371F0" w:rsidRDefault="00FB6A50" w:rsidP="00FB6A50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FB6A50" w:rsidRPr="00AD5CE1" w14:paraId="7768ED32" w14:textId="77777777" w:rsidTr="008F2B8B">
        <w:tc>
          <w:tcPr>
            <w:tcW w:w="5395" w:type="dxa"/>
          </w:tcPr>
          <w:p w14:paraId="0260EEEF" w14:textId="6D4354E1" w:rsidR="00FB6A50" w:rsidRPr="00AD5CE1" w:rsidRDefault="00FB6A50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F82DDD">
              <w:rPr>
                <w:color w:val="4472C4" w:themeColor="accent1"/>
              </w:rPr>
              <w:t>Jabot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5BBB029E" w14:textId="77777777" w:rsidR="00FB6A50" w:rsidRDefault="00FB6A50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30603F4B" w14:textId="77777777" w:rsidR="00FB6A50" w:rsidRPr="00AD5CE1" w:rsidRDefault="00FB6A50" w:rsidP="008F2B8B"/>
        </w:tc>
      </w:tr>
      <w:tr w:rsidR="00FB6A50" w:rsidRPr="00AD5CE1" w14:paraId="4356A131" w14:textId="77777777" w:rsidTr="008F2B8B">
        <w:tc>
          <w:tcPr>
            <w:tcW w:w="5395" w:type="dxa"/>
          </w:tcPr>
          <w:p w14:paraId="0F6085E9" w14:textId="77777777" w:rsidR="00FB6A50" w:rsidRPr="00F9058C" w:rsidRDefault="00FB6A50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04FE00F5" w14:textId="44004AF6" w:rsidR="00FB6A50" w:rsidRDefault="00FB6A50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F82DDD">
              <w:rPr>
                <w:noProof/>
                <w:color w:val="4472C4" w:themeColor="accent1"/>
              </w:rPr>
              <w:t>6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F82DDD">
              <w:rPr>
                <w:color w:val="4472C4" w:themeColor="accent1"/>
              </w:rPr>
              <w:t>4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1F776B28" w14:textId="77777777" w:rsidR="00FB6A50" w:rsidRPr="00AD5CE1" w:rsidRDefault="00FB6A50" w:rsidP="008F2B8B"/>
        </w:tc>
      </w:tr>
    </w:tbl>
    <w:p w14:paraId="6D72AF76" w14:textId="77777777" w:rsidR="00FB6A50" w:rsidRDefault="00FB6A50" w:rsidP="00FB6A50"/>
    <w:p w14:paraId="63C239D3" w14:textId="77777777" w:rsidR="00FB6A50" w:rsidRPr="002A5571" w:rsidRDefault="00FB6A50" w:rsidP="00FB6A5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2D314C83" w14:textId="77777777" w:rsidR="00FB6A50" w:rsidRPr="0079201A" w:rsidRDefault="00FB6A50" w:rsidP="00FB6A50"/>
    <w:p w14:paraId="1876D121" w14:textId="77777777" w:rsidR="00C84D35" w:rsidRPr="00FB6A50" w:rsidRDefault="00C84D35" w:rsidP="00FB6A50"/>
    <w:sectPr w:rsidR="00C84D35" w:rsidRPr="00FB6A50" w:rsidSect="00652555">
      <w:headerReference w:type="default" r:id="rId12"/>
      <w:foot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D82466" w14:textId="77777777" w:rsidR="00CB6904" w:rsidRDefault="00CB6904" w:rsidP="00505854">
      <w:r>
        <w:separator/>
      </w:r>
    </w:p>
  </w:endnote>
  <w:endnote w:type="continuationSeparator" w:id="0">
    <w:p w14:paraId="6979FADB" w14:textId="77777777" w:rsidR="00CB6904" w:rsidRDefault="00CB6904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C07EC9" w14:textId="77777777" w:rsidR="00CB6904" w:rsidRDefault="00CB6904" w:rsidP="00505854">
      <w:r>
        <w:separator/>
      </w:r>
    </w:p>
  </w:footnote>
  <w:footnote w:type="continuationSeparator" w:id="0">
    <w:p w14:paraId="621ABB16" w14:textId="77777777" w:rsidR="00CB6904" w:rsidRDefault="00CB6904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1977AE6F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A906BD">
      <w:rPr>
        <w:b/>
        <w:bCs/>
        <w:sz w:val="28"/>
        <w:szCs w:val="28"/>
      </w:rPr>
      <w:t>0446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F82DDD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5F74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47D39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16D5A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06BD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B6904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31F4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2DDD"/>
    <w:rsid w:val="00F8522B"/>
    <w:rsid w:val="00F86920"/>
    <w:rsid w:val="00F876C2"/>
    <w:rsid w:val="00F967FF"/>
    <w:rsid w:val="00FA39F6"/>
    <w:rsid w:val="00FB6A50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6A50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1</TotalTime>
  <Pages>5</Pages>
  <Words>112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2025-09-14T19:25:00Z</dcterms:modified>
</cp:coreProperties>
</file>