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16AA5" w14:textId="77777777" w:rsidR="005F4767" w:rsidRPr="00C371F0" w:rsidRDefault="005F4767" w:rsidP="005F476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1A508BE" w14:textId="77777777" w:rsidR="005F4767" w:rsidRPr="006C2C15" w:rsidRDefault="005F4767" w:rsidP="005F476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34D41D5" w14:textId="77777777" w:rsidR="005F4767" w:rsidRPr="00C371F0" w:rsidRDefault="005F4767" w:rsidP="005F476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E61C4" w14:paraId="1F8C2CC7" w14:textId="77777777" w:rsidTr="008F2B8B">
        <w:tc>
          <w:tcPr>
            <w:tcW w:w="5395" w:type="dxa"/>
          </w:tcPr>
          <w:p w14:paraId="15E355EF" w14:textId="77777777" w:rsidR="005F4767" w:rsidRDefault="005F4767" w:rsidP="008F2B8B">
            <w:r>
              <w:t>Top</w:t>
            </w:r>
          </w:p>
        </w:tc>
        <w:tc>
          <w:tcPr>
            <w:tcW w:w="5395" w:type="dxa"/>
          </w:tcPr>
          <w:p w14:paraId="4D646539" w14:textId="77777777" w:rsidR="005F4767" w:rsidRDefault="005F4767" w:rsidP="008F2B8B">
            <w:r>
              <w:t>Back</w:t>
            </w:r>
          </w:p>
        </w:tc>
      </w:tr>
      <w:tr w:rsidR="00CE61C4" w14:paraId="358C2631" w14:textId="77777777" w:rsidTr="008F2B8B">
        <w:tc>
          <w:tcPr>
            <w:tcW w:w="5395" w:type="dxa"/>
          </w:tcPr>
          <w:p w14:paraId="5F9E8570" w14:textId="117ECEC1" w:rsidR="005F4767" w:rsidRDefault="00CE61C4" w:rsidP="008F2B8B">
            <w:r>
              <w:rPr>
                <w:noProof/>
              </w:rPr>
              <w:drawing>
                <wp:inline distT="0" distB="0" distL="0" distR="0" wp14:anchorId="48CE7211" wp14:editId="079A586A">
                  <wp:extent cx="6095730" cy="3108400"/>
                  <wp:effectExtent l="0" t="5080" r="0" b="0"/>
                  <wp:docPr id="1897318706" name="Picture 1" descr="A white lace collar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18706" name="Picture 1" descr="A white lace collar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73310" cy="314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F720DE6" w14:textId="77777777" w:rsidR="005F4767" w:rsidRDefault="005F4767" w:rsidP="008F2B8B"/>
        </w:tc>
      </w:tr>
    </w:tbl>
    <w:p w14:paraId="5CA20662" w14:textId="77777777" w:rsidR="005F4767" w:rsidRDefault="005F4767" w:rsidP="005F4767">
      <w:pPr>
        <w:rPr>
          <w:b/>
          <w:bCs/>
          <w:color w:val="000000" w:themeColor="text1"/>
        </w:rPr>
      </w:pPr>
    </w:p>
    <w:p w14:paraId="4EDBBC9C" w14:textId="0B451039" w:rsidR="005F4767" w:rsidRDefault="00CE61C4" w:rsidP="005F476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A9F2AE" wp14:editId="08AA480A">
            <wp:extent cx="8353742" cy="4259828"/>
            <wp:effectExtent l="2223" t="0" r="5397" b="5398"/>
            <wp:docPr id="2063083679" name="Picture 2" descr="A white lace coll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83679" name="Picture 2" descr="A white lace collar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7845" cy="42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C53C41" wp14:editId="5EE76471">
            <wp:extent cx="6858000" cy="7982585"/>
            <wp:effectExtent l="0" t="0" r="0" b="5715"/>
            <wp:docPr id="1592114211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14211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38C240F" wp14:editId="2E6474F3">
            <wp:extent cx="6858000" cy="6637020"/>
            <wp:effectExtent l="0" t="0" r="0" b="5080"/>
            <wp:docPr id="1936355458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55458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67">
        <w:rPr>
          <w:b/>
          <w:bCs/>
          <w:color w:val="000000" w:themeColor="text1"/>
        </w:rPr>
        <w:br w:type="page"/>
      </w:r>
    </w:p>
    <w:p w14:paraId="5EDF92CC" w14:textId="77777777" w:rsidR="005F4767" w:rsidRDefault="005F4767" w:rsidP="005F476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F4767" w:rsidRPr="00023D07" w14:paraId="2C4E943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8C0D" w14:textId="77777777" w:rsidR="005F4767" w:rsidRPr="00023D07" w:rsidRDefault="005F476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B6CC" w14:textId="77777777" w:rsidR="005F4767" w:rsidRPr="00023D07" w:rsidRDefault="005F476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9569" w14:textId="77777777" w:rsidR="005F4767" w:rsidRPr="00023D07" w:rsidRDefault="005F476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CD2A" w14:textId="77777777" w:rsidR="005F4767" w:rsidRPr="00023D07" w:rsidRDefault="005F476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8D03" w14:textId="77777777" w:rsidR="005F4767" w:rsidRPr="00023D07" w:rsidRDefault="005F476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F4767" w14:paraId="4BB743E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99D46E" w14:textId="77777777" w:rsidR="005F4767" w:rsidRDefault="005F476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1776BDB" w14:textId="77777777" w:rsidR="005F4767" w:rsidRDefault="005F476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D719FFB" w14:textId="77777777" w:rsidR="005F4767" w:rsidRDefault="005F476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B13178E" w14:textId="77777777" w:rsidR="005F4767" w:rsidRDefault="005F476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67B8558" w14:textId="77777777" w:rsidR="005F4767" w:rsidRDefault="005F476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F4767" w14:paraId="0D40673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B3F072" w14:textId="77777777" w:rsidR="005F4767" w:rsidRPr="00023D07" w:rsidRDefault="005F476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21C19DC" w14:textId="77777777" w:rsidR="005F4767" w:rsidRDefault="005F476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B18DB99" w14:textId="77777777" w:rsidR="005F4767" w:rsidRDefault="005F476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3AD4BC7" w14:textId="77777777" w:rsidR="005F4767" w:rsidRPr="004E673A" w:rsidRDefault="005F476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A411145" w14:textId="77777777" w:rsidR="005F4767" w:rsidRDefault="005F4767" w:rsidP="008F2B8B">
            <w:pPr>
              <w:rPr>
                <w:color w:val="4472C4" w:themeColor="accent1"/>
              </w:rPr>
            </w:pPr>
          </w:p>
        </w:tc>
      </w:tr>
      <w:tr w:rsidR="005F4767" w14:paraId="40FB2A5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C3CEEA" w14:textId="77777777" w:rsidR="005F4767" w:rsidRPr="00023D07" w:rsidRDefault="005F476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4E5DA79" w14:textId="77777777" w:rsidR="005F4767" w:rsidRDefault="005F476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E9482BA" w14:textId="77777777" w:rsidR="005F4767" w:rsidRPr="00C371F0" w:rsidRDefault="005F4767" w:rsidP="005F476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F4767" w:rsidRPr="002714A1" w14:paraId="54158F0F" w14:textId="77777777" w:rsidTr="008F2B8B">
        <w:tc>
          <w:tcPr>
            <w:tcW w:w="2153" w:type="dxa"/>
          </w:tcPr>
          <w:p w14:paraId="22681714" w14:textId="77777777" w:rsidR="005F4767" w:rsidRPr="002714A1" w:rsidRDefault="005F476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E4A1756" w14:textId="77777777" w:rsidR="005F4767" w:rsidRPr="002714A1" w:rsidRDefault="005F476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B6DF324" w14:textId="77777777" w:rsidR="005F4767" w:rsidRPr="002714A1" w:rsidRDefault="005F476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F4767" w14:paraId="524ED392" w14:textId="77777777" w:rsidTr="008F2B8B">
        <w:tc>
          <w:tcPr>
            <w:tcW w:w="2153" w:type="dxa"/>
          </w:tcPr>
          <w:p w14:paraId="5A1E0A44" w14:textId="77777777" w:rsidR="005F4767" w:rsidRDefault="005F476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D7CA80C" w14:textId="77777777" w:rsidR="005F4767" w:rsidRDefault="005F476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247A9ED" w14:textId="77777777" w:rsidR="005F4767" w:rsidRDefault="005F476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5176626" w14:textId="77777777" w:rsidR="005F4767" w:rsidRPr="00C371F0" w:rsidRDefault="005F4767" w:rsidP="005F476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F4767" w:rsidRPr="00AD5CE1" w14:paraId="1F3CB26D" w14:textId="77777777" w:rsidTr="008F2B8B">
        <w:tc>
          <w:tcPr>
            <w:tcW w:w="5395" w:type="dxa"/>
          </w:tcPr>
          <w:p w14:paraId="5DB69F09" w14:textId="182F908F" w:rsidR="005F4767" w:rsidRPr="00AD5CE1" w:rsidRDefault="005F476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91BD5">
              <w:rPr>
                <w:color w:val="4472C4" w:themeColor="accent1"/>
              </w:rPr>
              <w:t>Collar Lace with Rhinestones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200174D" w14:textId="15D9E8B1" w:rsidR="005F4767" w:rsidRDefault="005F476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691BD5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188AC88E" w14:textId="77777777" w:rsidR="005F4767" w:rsidRPr="00AD5CE1" w:rsidRDefault="005F4767" w:rsidP="008F2B8B"/>
        </w:tc>
      </w:tr>
      <w:tr w:rsidR="005F4767" w:rsidRPr="00AD5CE1" w14:paraId="3F3D5568" w14:textId="77777777" w:rsidTr="008F2B8B">
        <w:tc>
          <w:tcPr>
            <w:tcW w:w="5395" w:type="dxa"/>
          </w:tcPr>
          <w:p w14:paraId="7695B3F8" w14:textId="77777777" w:rsidR="005F4767" w:rsidRPr="00F9058C" w:rsidRDefault="005F476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8263005" w14:textId="66B353FF" w:rsidR="005F4767" w:rsidRDefault="005F476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91BD5">
              <w:rPr>
                <w:noProof/>
                <w:color w:val="4472C4" w:themeColor="accent1"/>
              </w:rPr>
              <w:t>28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91BD5">
              <w:rPr>
                <w:noProof/>
                <w:color w:val="4472C4" w:themeColor="accent1"/>
              </w:rPr>
              <w:t>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C0D247B" w14:textId="77777777" w:rsidR="005F4767" w:rsidRPr="00AD5CE1" w:rsidRDefault="005F4767" w:rsidP="008F2B8B"/>
        </w:tc>
      </w:tr>
    </w:tbl>
    <w:p w14:paraId="2F023EA4" w14:textId="77777777" w:rsidR="005F4767" w:rsidRDefault="005F4767" w:rsidP="005F4767"/>
    <w:p w14:paraId="0429D47A" w14:textId="77777777" w:rsidR="005F4767" w:rsidRPr="002A5571" w:rsidRDefault="005F4767" w:rsidP="005F476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3C8F6F4" w14:textId="77777777" w:rsidR="005F4767" w:rsidRPr="0079201A" w:rsidRDefault="005F4767" w:rsidP="005F4767"/>
    <w:p w14:paraId="1876D121" w14:textId="77777777" w:rsidR="00C84D35" w:rsidRPr="005F4767" w:rsidRDefault="00C84D35" w:rsidP="005F4767"/>
    <w:sectPr w:rsidR="00C84D35" w:rsidRPr="005F4767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EAF27" w14:textId="77777777" w:rsidR="00627C2C" w:rsidRDefault="00627C2C" w:rsidP="00505854">
      <w:r>
        <w:separator/>
      </w:r>
    </w:p>
  </w:endnote>
  <w:endnote w:type="continuationSeparator" w:id="0">
    <w:p w14:paraId="2EC4D318" w14:textId="77777777" w:rsidR="00627C2C" w:rsidRDefault="00627C2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F1345" w14:textId="77777777" w:rsidR="00627C2C" w:rsidRDefault="00627C2C" w:rsidP="00505854">
      <w:r>
        <w:separator/>
      </w:r>
    </w:p>
  </w:footnote>
  <w:footnote w:type="continuationSeparator" w:id="0">
    <w:p w14:paraId="631BCAAC" w14:textId="77777777" w:rsidR="00627C2C" w:rsidRDefault="00627C2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9ACC9A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60DCA">
      <w:rPr>
        <w:b/>
        <w:bCs/>
        <w:sz w:val="28"/>
        <w:szCs w:val="28"/>
      </w:rPr>
      <w:t>0445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91BD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131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4767"/>
    <w:rsid w:val="006001D0"/>
    <w:rsid w:val="006061FD"/>
    <w:rsid w:val="00627C2C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1BD5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0DCA"/>
    <w:rsid w:val="00B634FA"/>
    <w:rsid w:val="00B643FD"/>
    <w:rsid w:val="00B75DC9"/>
    <w:rsid w:val="00B7628E"/>
    <w:rsid w:val="00B76455"/>
    <w:rsid w:val="00B80164"/>
    <w:rsid w:val="00B96C99"/>
    <w:rsid w:val="00BA3FDF"/>
    <w:rsid w:val="00BB21B3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61C4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23AB"/>
    <w:rsid w:val="00E26D84"/>
    <w:rsid w:val="00E414B5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76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2025-09-14T19:25:00Z</dcterms:modified>
</cp:coreProperties>
</file>