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49608" w14:textId="77777777" w:rsidR="0009308E" w:rsidRPr="00C371F0" w:rsidRDefault="0009308E" w:rsidP="0009308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B3C819B" w14:textId="77777777" w:rsidR="0009308E" w:rsidRPr="006C2C15" w:rsidRDefault="0009308E" w:rsidP="0009308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B44E2D7" w14:textId="77777777" w:rsidR="0009308E" w:rsidRPr="00C371F0" w:rsidRDefault="0009308E" w:rsidP="0009308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6C2C" w14:paraId="4F4DCA9D" w14:textId="77777777" w:rsidTr="008F2B8B">
        <w:tc>
          <w:tcPr>
            <w:tcW w:w="5395" w:type="dxa"/>
          </w:tcPr>
          <w:p w14:paraId="3CBF092E" w14:textId="77777777" w:rsidR="0009308E" w:rsidRDefault="0009308E" w:rsidP="008F2B8B">
            <w:r>
              <w:t>Top</w:t>
            </w:r>
          </w:p>
        </w:tc>
        <w:tc>
          <w:tcPr>
            <w:tcW w:w="5395" w:type="dxa"/>
          </w:tcPr>
          <w:p w14:paraId="07CFF099" w14:textId="77777777" w:rsidR="0009308E" w:rsidRDefault="0009308E" w:rsidP="008F2B8B">
            <w:r>
              <w:t>Back</w:t>
            </w:r>
          </w:p>
        </w:tc>
      </w:tr>
      <w:tr w:rsidR="008E6C2C" w14:paraId="15C01788" w14:textId="77777777" w:rsidTr="008F2B8B">
        <w:tc>
          <w:tcPr>
            <w:tcW w:w="5395" w:type="dxa"/>
          </w:tcPr>
          <w:p w14:paraId="7662C93D" w14:textId="3AC50E21" w:rsidR="0009308E" w:rsidRDefault="008E6C2C" w:rsidP="008F2B8B">
            <w:r>
              <w:rPr>
                <w:noProof/>
              </w:rPr>
              <w:drawing>
                <wp:inline distT="0" distB="0" distL="0" distR="0" wp14:anchorId="34BBD0D2" wp14:editId="32AB5DE2">
                  <wp:extent cx="3540105" cy="3220718"/>
                  <wp:effectExtent l="0" t="5398" r="0" b="0"/>
                  <wp:docPr id="441782660" name="Picture 1" descr="A pair of white cloth with butt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782660" name="Picture 1" descr="A pair of white cloth with butto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71976" cy="324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6CF320E" w14:textId="77777777" w:rsidR="0009308E" w:rsidRDefault="0009308E" w:rsidP="008F2B8B"/>
        </w:tc>
      </w:tr>
    </w:tbl>
    <w:p w14:paraId="05538B16" w14:textId="77777777" w:rsidR="0009308E" w:rsidRDefault="0009308E" w:rsidP="0009308E">
      <w:pPr>
        <w:rPr>
          <w:b/>
          <w:bCs/>
          <w:color w:val="000000" w:themeColor="text1"/>
        </w:rPr>
      </w:pPr>
    </w:p>
    <w:p w14:paraId="710B73D3" w14:textId="1368D9B8" w:rsidR="0009308E" w:rsidRDefault="008E6C2C" w:rsidP="0009308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D4EA0B" wp14:editId="6E61A2B1">
            <wp:extent cx="7538085" cy="6858000"/>
            <wp:effectExtent l="0" t="2857" r="2857" b="2858"/>
            <wp:docPr id="1767593755" name="Picture 2" descr="A pair of white cloth with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93755" name="Picture 2" descr="A pair of white cloth with button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80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7523A3" wp14:editId="2523EDAC">
            <wp:extent cx="6858000" cy="8486140"/>
            <wp:effectExtent l="0" t="0" r="0" b="0"/>
            <wp:docPr id="1028912876" name="Picture 3" descr="A white fabric with scallop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12876" name="Picture 3" descr="A white fabric with scalloped edg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08E">
        <w:rPr>
          <w:b/>
          <w:bCs/>
          <w:color w:val="000000" w:themeColor="text1"/>
        </w:rPr>
        <w:br w:type="page"/>
      </w:r>
    </w:p>
    <w:p w14:paraId="5F6765A1" w14:textId="77777777" w:rsidR="0009308E" w:rsidRDefault="0009308E" w:rsidP="0009308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9308E" w:rsidRPr="00023D07" w14:paraId="7D36AA2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B49F" w14:textId="77777777" w:rsidR="0009308E" w:rsidRPr="00023D07" w:rsidRDefault="0009308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F728" w14:textId="77777777" w:rsidR="0009308E" w:rsidRPr="00023D07" w:rsidRDefault="0009308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6045" w14:textId="77777777" w:rsidR="0009308E" w:rsidRPr="00023D07" w:rsidRDefault="0009308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0D62" w14:textId="77777777" w:rsidR="0009308E" w:rsidRPr="00023D07" w:rsidRDefault="0009308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4C09" w14:textId="77777777" w:rsidR="0009308E" w:rsidRPr="00023D07" w:rsidRDefault="0009308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9308E" w14:paraId="57AACD3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52B169A" w14:textId="77777777" w:rsidR="0009308E" w:rsidRDefault="0009308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10EE9D6" w14:textId="77777777" w:rsidR="0009308E" w:rsidRDefault="0009308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42D930E" w14:textId="77777777" w:rsidR="0009308E" w:rsidRDefault="0009308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36F5189" w14:textId="77777777" w:rsidR="0009308E" w:rsidRDefault="0009308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097B942" w14:textId="77777777" w:rsidR="0009308E" w:rsidRDefault="0009308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9308E" w14:paraId="6ED3789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8F0E85" w14:textId="77777777" w:rsidR="0009308E" w:rsidRPr="00023D07" w:rsidRDefault="0009308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12CE652" w14:textId="77777777" w:rsidR="0009308E" w:rsidRDefault="0009308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28CC81C" w14:textId="77777777" w:rsidR="0009308E" w:rsidRDefault="0009308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DE5985D" w14:textId="77777777" w:rsidR="0009308E" w:rsidRPr="004E673A" w:rsidRDefault="0009308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12F87C" w14:textId="77777777" w:rsidR="0009308E" w:rsidRDefault="0009308E" w:rsidP="008F2B8B">
            <w:pPr>
              <w:rPr>
                <w:color w:val="4472C4" w:themeColor="accent1"/>
              </w:rPr>
            </w:pPr>
          </w:p>
        </w:tc>
      </w:tr>
      <w:tr w:rsidR="0009308E" w14:paraId="1CDC3F2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1C57CD7" w14:textId="77777777" w:rsidR="0009308E" w:rsidRPr="00023D07" w:rsidRDefault="0009308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0530B10" w14:textId="77777777" w:rsidR="0009308E" w:rsidRDefault="0009308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8707D6F" w14:textId="77777777" w:rsidR="0009308E" w:rsidRPr="00C371F0" w:rsidRDefault="0009308E" w:rsidP="0009308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9308E" w:rsidRPr="002714A1" w14:paraId="4A926DF4" w14:textId="77777777" w:rsidTr="008F2B8B">
        <w:tc>
          <w:tcPr>
            <w:tcW w:w="2153" w:type="dxa"/>
          </w:tcPr>
          <w:p w14:paraId="1E88EE3B" w14:textId="77777777" w:rsidR="0009308E" w:rsidRPr="002714A1" w:rsidRDefault="0009308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6281E49" w14:textId="77777777" w:rsidR="0009308E" w:rsidRPr="002714A1" w:rsidRDefault="0009308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C1E899F" w14:textId="77777777" w:rsidR="0009308E" w:rsidRPr="002714A1" w:rsidRDefault="0009308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9308E" w14:paraId="634E8B6A" w14:textId="77777777" w:rsidTr="008F2B8B">
        <w:tc>
          <w:tcPr>
            <w:tcW w:w="2153" w:type="dxa"/>
          </w:tcPr>
          <w:p w14:paraId="6E9117A2" w14:textId="77777777" w:rsidR="0009308E" w:rsidRDefault="0009308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F449491" w14:textId="77777777" w:rsidR="0009308E" w:rsidRDefault="0009308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5045C1D" w14:textId="77777777" w:rsidR="0009308E" w:rsidRDefault="0009308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7475B44" w14:textId="77777777" w:rsidR="0009308E" w:rsidRPr="00C371F0" w:rsidRDefault="0009308E" w:rsidP="0009308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9308E" w:rsidRPr="00AD5CE1" w14:paraId="01A2F48E" w14:textId="77777777" w:rsidTr="008F2B8B">
        <w:tc>
          <w:tcPr>
            <w:tcW w:w="5395" w:type="dxa"/>
          </w:tcPr>
          <w:p w14:paraId="67851FE9" w14:textId="35573BCE" w:rsidR="0009308E" w:rsidRPr="00AD5CE1" w:rsidRDefault="0009308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372FC">
              <w:rPr>
                <w:color w:val="4472C4" w:themeColor="accent1"/>
              </w:rPr>
              <w:t>Cuff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926102C" w14:textId="77777777" w:rsidR="0009308E" w:rsidRDefault="0009308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44762B8" w14:textId="77777777" w:rsidR="0009308E" w:rsidRPr="00AD5CE1" w:rsidRDefault="0009308E" w:rsidP="008F2B8B"/>
        </w:tc>
      </w:tr>
      <w:tr w:rsidR="0009308E" w:rsidRPr="00AD5CE1" w14:paraId="6129617C" w14:textId="77777777" w:rsidTr="008F2B8B">
        <w:tc>
          <w:tcPr>
            <w:tcW w:w="5395" w:type="dxa"/>
          </w:tcPr>
          <w:p w14:paraId="638C988B" w14:textId="77777777" w:rsidR="0009308E" w:rsidRPr="00F9058C" w:rsidRDefault="0009308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3C4E5BD" w14:textId="7A76A485" w:rsidR="0009308E" w:rsidRDefault="0009308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372FC">
              <w:rPr>
                <w:noProof/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372FC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3AE4F69" w14:textId="77777777" w:rsidR="0009308E" w:rsidRPr="00AD5CE1" w:rsidRDefault="0009308E" w:rsidP="008F2B8B"/>
        </w:tc>
      </w:tr>
    </w:tbl>
    <w:p w14:paraId="0B8DB2EF" w14:textId="77777777" w:rsidR="0009308E" w:rsidRDefault="0009308E" w:rsidP="0009308E"/>
    <w:p w14:paraId="561628FB" w14:textId="77777777" w:rsidR="0009308E" w:rsidRPr="002A5571" w:rsidRDefault="0009308E" w:rsidP="0009308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B2EFAD4" w14:textId="77777777" w:rsidR="0009308E" w:rsidRPr="0079201A" w:rsidRDefault="0009308E" w:rsidP="0009308E"/>
    <w:p w14:paraId="1876D121" w14:textId="77777777" w:rsidR="00C84D35" w:rsidRPr="0009308E" w:rsidRDefault="00C84D35" w:rsidP="0009308E"/>
    <w:sectPr w:rsidR="00C84D35" w:rsidRPr="0009308E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E90AD" w14:textId="77777777" w:rsidR="00EE1B75" w:rsidRDefault="00EE1B75" w:rsidP="00505854">
      <w:r>
        <w:separator/>
      </w:r>
    </w:p>
  </w:endnote>
  <w:endnote w:type="continuationSeparator" w:id="0">
    <w:p w14:paraId="1910F275" w14:textId="77777777" w:rsidR="00EE1B75" w:rsidRDefault="00EE1B7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74934" w14:textId="77777777" w:rsidR="00EE1B75" w:rsidRDefault="00EE1B75" w:rsidP="00505854">
      <w:r>
        <w:separator/>
      </w:r>
    </w:p>
  </w:footnote>
  <w:footnote w:type="continuationSeparator" w:id="0">
    <w:p w14:paraId="2B674653" w14:textId="77777777" w:rsidR="00EE1B75" w:rsidRDefault="00EE1B7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39B162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853D7">
      <w:rPr>
        <w:b/>
        <w:bCs/>
        <w:sz w:val="28"/>
        <w:szCs w:val="28"/>
      </w:rPr>
      <w:t>0443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372F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308E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372FC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4341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4A3E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C2C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1C90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1B75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53D7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08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2025-09-14T19:23:00Z</dcterms:modified>
</cp:coreProperties>
</file>