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E9CD9" w14:textId="77777777" w:rsidR="00296179" w:rsidRPr="00C371F0" w:rsidRDefault="00296179" w:rsidP="0029617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464207A" w14:textId="77777777" w:rsidR="00296179" w:rsidRPr="006C2C15" w:rsidRDefault="00296179" w:rsidP="0029617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03EB487" w14:textId="77777777" w:rsidR="00296179" w:rsidRPr="00C371F0" w:rsidRDefault="00296179" w:rsidP="0029617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6"/>
        <w:gridCol w:w="1634"/>
      </w:tblGrid>
      <w:tr w:rsidR="00296179" w14:paraId="7AA117DE" w14:textId="77777777" w:rsidTr="008F2B8B">
        <w:tc>
          <w:tcPr>
            <w:tcW w:w="5395" w:type="dxa"/>
          </w:tcPr>
          <w:p w14:paraId="00A0481C" w14:textId="77777777" w:rsidR="00296179" w:rsidRDefault="00296179" w:rsidP="008F2B8B">
            <w:r>
              <w:t>Top</w:t>
            </w:r>
          </w:p>
        </w:tc>
        <w:tc>
          <w:tcPr>
            <w:tcW w:w="5395" w:type="dxa"/>
          </w:tcPr>
          <w:p w14:paraId="1FFAFBF8" w14:textId="77777777" w:rsidR="00296179" w:rsidRDefault="00296179" w:rsidP="008F2B8B">
            <w:r>
              <w:t>Back</w:t>
            </w:r>
          </w:p>
        </w:tc>
      </w:tr>
      <w:tr w:rsidR="00296179" w14:paraId="3E617B36" w14:textId="77777777" w:rsidTr="008F2B8B">
        <w:tc>
          <w:tcPr>
            <w:tcW w:w="5395" w:type="dxa"/>
          </w:tcPr>
          <w:p w14:paraId="111DA27A" w14:textId="1F836478" w:rsidR="00296179" w:rsidRDefault="007B55E0" w:rsidP="008F2B8B">
            <w:r>
              <w:rPr>
                <w:noProof/>
              </w:rPr>
              <w:drawing>
                <wp:inline distT="0" distB="0" distL="0" distR="0" wp14:anchorId="0EB20F83" wp14:editId="5899E989">
                  <wp:extent cx="6564947" cy="5683481"/>
                  <wp:effectExtent l="0" t="3810" r="0" b="0"/>
                  <wp:docPr id="1561655704" name="Picture 1" descr="A pair of white lace trim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55704" name="Picture 1" descr="A pair of white lace trim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588057" cy="570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8EEDB57" w14:textId="77777777" w:rsidR="00296179" w:rsidRDefault="00296179" w:rsidP="008F2B8B"/>
        </w:tc>
      </w:tr>
    </w:tbl>
    <w:p w14:paraId="3CC0A1F5" w14:textId="0971B335" w:rsidR="00296179" w:rsidRDefault="007B55E0" w:rsidP="00296179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D554AB6" wp14:editId="1D01D7A0">
            <wp:extent cx="7921625" cy="6858000"/>
            <wp:effectExtent l="0" t="1587" r="1587" b="1588"/>
            <wp:docPr id="910658853" name="Picture 2" descr="A pair of white lace tri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58853" name="Picture 2" descr="A pair of white lace trim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1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9F4A7E8" wp14:editId="758ADF85">
            <wp:extent cx="6858000" cy="6885305"/>
            <wp:effectExtent l="0" t="0" r="0" b="0"/>
            <wp:docPr id="193205765" name="Picture 3" descr="A pair of white fabric with cut out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5765" name="Picture 3" descr="A pair of white fabric with cut out flowe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F797" w14:textId="77777777" w:rsidR="00296179" w:rsidRDefault="00296179" w:rsidP="0029617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D542F8D" w14:textId="77777777" w:rsidR="00296179" w:rsidRDefault="00296179" w:rsidP="0029617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96179" w:rsidRPr="00023D07" w14:paraId="55AECC6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09F2" w14:textId="77777777" w:rsidR="00296179" w:rsidRPr="00023D07" w:rsidRDefault="0029617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3498" w14:textId="77777777" w:rsidR="00296179" w:rsidRPr="00023D07" w:rsidRDefault="0029617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A773" w14:textId="77777777" w:rsidR="00296179" w:rsidRPr="00023D07" w:rsidRDefault="0029617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DDB0" w14:textId="77777777" w:rsidR="00296179" w:rsidRPr="00023D07" w:rsidRDefault="0029617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8CF8" w14:textId="77777777" w:rsidR="00296179" w:rsidRPr="00023D07" w:rsidRDefault="0029617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96179" w14:paraId="6EDC2E4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DE36740" w14:textId="77777777" w:rsidR="00296179" w:rsidRDefault="0029617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7FCDD11" w14:textId="77777777" w:rsidR="00296179" w:rsidRDefault="0029617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AB98E5A" w14:textId="77777777" w:rsidR="00296179" w:rsidRDefault="0029617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B96B684" w14:textId="77777777" w:rsidR="00296179" w:rsidRDefault="0029617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FE492B0" w14:textId="77777777" w:rsidR="00296179" w:rsidRDefault="0029617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96179" w14:paraId="4B27C1B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E80016" w14:textId="77777777" w:rsidR="00296179" w:rsidRPr="00023D07" w:rsidRDefault="0029617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257F893" w14:textId="77777777" w:rsidR="00296179" w:rsidRDefault="0029617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3E7FC2B" w14:textId="77777777" w:rsidR="00296179" w:rsidRDefault="0029617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5C1AC27" w14:textId="77777777" w:rsidR="00296179" w:rsidRPr="004E673A" w:rsidRDefault="0029617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1F6264A" w14:textId="77777777" w:rsidR="00296179" w:rsidRDefault="00296179" w:rsidP="008F2B8B">
            <w:pPr>
              <w:rPr>
                <w:color w:val="4472C4" w:themeColor="accent1"/>
              </w:rPr>
            </w:pPr>
          </w:p>
        </w:tc>
      </w:tr>
      <w:tr w:rsidR="00296179" w14:paraId="3D5C055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3F8BB5" w14:textId="77777777" w:rsidR="00296179" w:rsidRPr="00023D07" w:rsidRDefault="0029617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3DF6CC1" w14:textId="77777777" w:rsidR="00296179" w:rsidRDefault="0029617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E45197F" w14:textId="77777777" w:rsidR="00296179" w:rsidRPr="00C371F0" w:rsidRDefault="00296179" w:rsidP="0029617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296179" w:rsidRPr="002714A1" w14:paraId="3ECAB6AF" w14:textId="77777777" w:rsidTr="008F2B8B">
        <w:tc>
          <w:tcPr>
            <w:tcW w:w="2153" w:type="dxa"/>
          </w:tcPr>
          <w:p w14:paraId="0BEFD689" w14:textId="77777777" w:rsidR="00296179" w:rsidRPr="002714A1" w:rsidRDefault="0029617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B05FE7E" w14:textId="77777777" w:rsidR="00296179" w:rsidRPr="002714A1" w:rsidRDefault="0029617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000EE83" w14:textId="77777777" w:rsidR="00296179" w:rsidRPr="002714A1" w:rsidRDefault="0029617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296179" w14:paraId="35EF4D16" w14:textId="77777777" w:rsidTr="008F2B8B">
        <w:tc>
          <w:tcPr>
            <w:tcW w:w="2153" w:type="dxa"/>
          </w:tcPr>
          <w:p w14:paraId="01CF4008" w14:textId="77777777" w:rsidR="00296179" w:rsidRDefault="0029617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6D815C0" w14:textId="77777777" w:rsidR="00296179" w:rsidRDefault="0029617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AC72BFD" w14:textId="77777777" w:rsidR="00296179" w:rsidRDefault="0029617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86D1AD3" w14:textId="77777777" w:rsidR="00296179" w:rsidRPr="00C371F0" w:rsidRDefault="00296179" w:rsidP="0029617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96179" w:rsidRPr="00AD5CE1" w14:paraId="34FB5374" w14:textId="77777777" w:rsidTr="008F2B8B">
        <w:tc>
          <w:tcPr>
            <w:tcW w:w="5395" w:type="dxa"/>
          </w:tcPr>
          <w:p w14:paraId="4CAADA02" w14:textId="0F568BC7" w:rsidR="00296179" w:rsidRPr="00AD5CE1" w:rsidRDefault="0029617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7883">
              <w:rPr>
                <w:color w:val="4472C4" w:themeColor="accent1"/>
              </w:rPr>
              <w:t>Cuff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17A51E5" w14:textId="77777777" w:rsidR="00296179" w:rsidRDefault="0029617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CA4AFDB" w14:textId="77777777" w:rsidR="00296179" w:rsidRPr="00AD5CE1" w:rsidRDefault="00296179" w:rsidP="008F2B8B"/>
        </w:tc>
      </w:tr>
      <w:tr w:rsidR="00296179" w:rsidRPr="00AD5CE1" w14:paraId="4DD9B0A9" w14:textId="77777777" w:rsidTr="008F2B8B">
        <w:tc>
          <w:tcPr>
            <w:tcW w:w="5395" w:type="dxa"/>
          </w:tcPr>
          <w:p w14:paraId="28BD5C63" w14:textId="77777777" w:rsidR="00296179" w:rsidRPr="00F9058C" w:rsidRDefault="0029617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38E143D" w14:textId="587D43AB" w:rsidR="00296179" w:rsidRDefault="0029617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D7883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D7883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CAB2C91" w14:textId="77777777" w:rsidR="00296179" w:rsidRPr="00AD5CE1" w:rsidRDefault="00296179" w:rsidP="008F2B8B"/>
        </w:tc>
      </w:tr>
    </w:tbl>
    <w:p w14:paraId="335B1225" w14:textId="77777777" w:rsidR="00296179" w:rsidRDefault="00296179" w:rsidP="00296179"/>
    <w:p w14:paraId="47D3EB9C" w14:textId="77777777" w:rsidR="00296179" w:rsidRPr="002A5571" w:rsidRDefault="00296179" w:rsidP="0029617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802952B" w14:textId="77777777" w:rsidR="00296179" w:rsidRPr="0079201A" w:rsidRDefault="00296179" w:rsidP="00296179"/>
    <w:p w14:paraId="1876D121" w14:textId="77777777" w:rsidR="00C84D35" w:rsidRPr="00296179" w:rsidRDefault="00C84D35" w:rsidP="00296179"/>
    <w:sectPr w:rsidR="00C84D35" w:rsidRPr="00296179" w:rsidSect="00652555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5C569" w14:textId="77777777" w:rsidR="005A6B79" w:rsidRDefault="005A6B79" w:rsidP="00505854">
      <w:r>
        <w:separator/>
      </w:r>
    </w:p>
  </w:endnote>
  <w:endnote w:type="continuationSeparator" w:id="0">
    <w:p w14:paraId="24B522D9" w14:textId="77777777" w:rsidR="005A6B79" w:rsidRDefault="005A6B7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DD1A7" w14:textId="77777777" w:rsidR="005A6B79" w:rsidRDefault="005A6B79" w:rsidP="00505854">
      <w:r>
        <w:separator/>
      </w:r>
    </w:p>
  </w:footnote>
  <w:footnote w:type="continuationSeparator" w:id="0">
    <w:p w14:paraId="43CECC1B" w14:textId="77777777" w:rsidR="005A6B79" w:rsidRDefault="005A6B7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EBABCA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F7E76">
      <w:rPr>
        <w:b/>
        <w:bCs/>
        <w:sz w:val="28"/>
        <w:szCs w:val="28"/>
      </w:rPr>
      <w:t>0442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D7883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96179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6164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6B79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883"/>
    <w:rsid w:val="006E3AE5"/>
    <w:rsid w:val="006F192B"/>
    <w:rsid w:val="006F31AC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B55E0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7E76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EF6D3F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17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2025-09-14T19:23:00Z</dcterms:modified>
</cp:coreProperties>
</file>