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76D9C8" w14:textId="77777777" w:rsidR="006D13D7" w:rsidRPr="00C371F0" w:rsidRDefault="006D13D7" w:rsidP="006D13D7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478D70F3" w14:textId="77777777" w:rsidR="006D13D7" w:rsidRPr="006C2C15" w:rsidRDefault="006D13D7" w:rsidP="006D13D7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1832E2F6" w14:textId="77777777" w:rsidR="006D13D7" w:rsidRPr="00C371F0" w:rsidRDefault="006D13D7" w:rsidP="006D13D7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BF4881" w14:paraId="2F6EFB1A" w14:textId="77777777" w:rsidTr="008F2B8B">
        <w:tc>
          <w:tcPr>
            <w:tcW w:w="5395" w:type="dxa"/>
          </w:tcPr>
          <w:p w14:paraId="7339BDA6" w14:textId="77777777" w:rsidR="006D13D7" w:rsidRDefault="006D13D7" w:rsidP="008F2B8B">
            <w:r>
              <w:t>Top</w:t>
            </w:r>
          </w:p>
        </w:tc>
        <w:tc>
          <w:tcPr>
            <w:tcW w:w="5395" w:type="dxa"/>
          </w:tcPr>
          <w:p w14:paraId="092D71AF" w14:textId="77777777" w:rsidR="006D13D7" w:rsidRDefault="006D13D7" w:rsidP="008F2B8B">
            <w:r>
              <w:t>Back</w:t>
            </w:r>
          </w:p>
        </w:tc>
      </w:tr>
      <w:tr w:rsidR="00BF4881" w14:paraId="5995A8B1" w14:textId="77777777" w:rsidTr="008F2B8B">
        <w:tc>
          <w:tcPr>
            <w:tcW w:w="5395" w:type="dxa"/>
          </w:tcPr>
          <w:p w14:paraId="4FA3D495" w14:textId="16E62445" w:rsidR="006D13D7" w:rsidRDefault="00BF4881" w:rsidP="008F2B8B">
            <w:r>
              <w:rPr>
                <w:noProof/>
              </w:rPr>
              <w:drawing>
                <wp:inline distT="0" distB="0" distL="0" distR="0" wp14:anchorId="160A1E65" wp14:editId="70756B9F">
                  <wp:extent cx="6060757" cy="2975383"/>
                  <wp:effectExtent l="6032" t="0" r="3493" b="3492"/>
                  <wp:docPr id="1714126508" name="Picture 1" descr="A pair of white lace trim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4126508" name="Picture 1" descr="A pair of white lace trims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088349" cy="2988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5B1F448C" w14:textId="77777777" w:rsidR="006D13D7" w:rsidRDefault="006D13D7" w:rsidP="008F2B8B"/>
        </w:tc>
      </w:tr>
    </w:tbl>
    <w:p w14:paraId="5D75757A" w14:textId="77777777" w:rsidR="006D13D7" w:rsidRDefault="006D13D7" w:rsidP="006D13D7">
      <w:pPr>
        <w:rPr>
          <w:b/>
          <w:bCs/>
          <w:color w:val="000000" w:themeColor="text1"/>
        </w:rPr>
      </w:pPr>
    </w:p>
    <w:p w14:paraId="7E28A7BA" w14:textId="5221E57B" w:rsidR="006D13D7" w:rsidRDefault="00BF4881" w:rsidP="006D13D7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C54A61E" wp14:editId="200B66DA">
            <wp:extent cx="9144000" cy="4491990"/>
            <wp:effectExtent l="1905" t="0" r="1905" b="1905"/>
            <wp:docPr id="1225666115" name="Picture 2" descr="A pair of white lace trim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666115" name="Picture 2" descr="A pair of white lace trims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44000" cy="449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96D7E77" wp14:editId="28AA1599">
            <wp:extent cx="6858000" cy="7411085"/>
            <wp:effectExtent l="0" t="0" r="0" b="5715"/>
            <wp:docPr id="1282499534" name="Picture 3" descr="A white lace on a black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99534" name="Picture 3" descr="A white lace on a black surfac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41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13D7">
        <w:rPr>
          <w:b/>
          <w:bCs/>
          <w:color w:val="000000" w:themeColor="text1"/>
        </w:rPr>
        <w:br w:type="page"/>
      </w:r>
    </w:p>
    <w:p w14:paraId="78B785AD" w14:textId="77777777" w:rsidR="006D13D7" w:rsidRDefault="006D13D7" w:rsidP="006D13D7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6D13D7" w:rsidRPr="00023D07" w14:paraId="14E2855C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02879" w14:textId="77777777" w:rsidR="006D13D7" w:rsidRPr="00023D07" w:rsidRDefault="006D13D7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D6FB7" w14:textId="77777777" w:rsidR="006D13D7" w:rsidRPr="00023D07" w:rsidRDefault="006D13D7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39D71" w14:textId="77777777" w:rsidR="006D13D7" w:rsidRPr="00023D07" w:rsidRDefault="006D13D7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BC95A" w14:textId="77777777" w:rsidR="006D13D7" w:rsidRPr="00023D07" w:rsidRDefault="006D13D7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8383E" w14:textId="77777777" w:rsidR="006D13D7" w:rsidRPr="00023D07" w:rsidRDefault="006D13D7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6D13D7" w14:paraId="6A25DAEF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122C967" w14:textId="77777777" w:rsidR="006D13D7" w:rsidRDefault="006D13D7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3E9549FD" w14:textId="77777777" w:rsidR="006D13D7" w:rsidRDefault="006D13D7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00443306" w14:textId="77777777" w:rsidR="006D13D7" w:rsidRDefault="006D13D7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536624ED" w14:textId="77777777" w:rsidR="006D13D7" w:rsidRDefault="006D13D7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10A37756" w14:textId="77777777" w:rsidR="006D13D7" w:rsidRDefault="006D13D7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6D13D7" w14:paraId="7B7A5636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94CE19C" w14:textId="77777777" w:rsidR="006D13D7" w:rsidRPr="00023D07" w:rsidRDefault="006D13D7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2577EEE5" w14:textId="77777777" w:rsidR="006D13D7" w:rsidRDefault="006D13D7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05149D23" w14:textId="77777777" w:rsidR="006D13D7" w:rsidRDefault="006D13D7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02DD084F" w14:textId="77777777" w:rsidR="006D13D7" w:rsidRPr="004E673A" w:rsidRDefault="006D13D7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49461D6" w14:textId="77777777" w:rsidR="006D13D7" w:rsidRDefault="006D13D7" w:rsidP="008F2B8B">
            <w:pPr>
              <w:rPr>
                <w:color w:val="4472C4" w:themeColor="accent1"/>
              </w:rPr>
            </w:pPr>
          </w:p>
        </w:tc>
      </w:tr>
      <w:tr w:rsidR="006D13D7" w14:paraId="46CBAC69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F4A55F9" w14:textId="77777777" w:rsidR="006D13D7" w:rsidRPr="00023D07" w:rsidRDefault="006D13D7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01D0EAC8" w14:textId="77777777" w:rsidR="006D13D7" w:rsidRDefault="006D13D7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0EA20301" w14:textId="77777777" w:rsidR="006D13D7" w:rsidRPr="00C371F0" w:rsidRDefault="006D13D7" w:rsidP="006D13D7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6D13D7" w:rsidRPr="002714A1" w14:paraId="6C3D4DE1" w14:textId="77777777" w:rsidTr="008F2B8B">
        <w:tc>
          <w:tcPr>
            <w:tcW w:w="2153" w:type="dxa"/>
          </w:tcPr>
          <w:p w14:paraId="7859F315" w14:textId="77777777" w:rsidR="006D13D7" w:rsidRPr="002714A1" w:rsidRDefault="006D13D7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2DCF75E6" w14:textId="77777777" w:rsidR="006D13D7" w:rsidRPr="002714A1" w:rsidRDefault="006D13D7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0AEAC968" w14:textId="77777777" w:rsidR="006D13D7" w:rsidRPr="002714A1" w:rsidRDefault="006D13D7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6D13D7" w14:paraId="0F3FF5A1" w14:textId="77777777" w:rsidTr="008F2B8B">
        <w:tc>
          <w:tcPr>
            <w:tcW w:w="2153" w:type="dxa"/>
          </w:tcPr>
          <w:p w14:paraId="06E1AC4D" w14:textId="77777777" w:rsidR="006D13D7" w:rsidRDefault="006D13D7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1A9BA752" w14:textId="77777777" w:rsidR="006D13D7" w:rsidRDefault="006D13D7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606EA1BF" w14:textId="77777777" w:rsidR="006D13D7" w:rsidRDefault="006D13D7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3BEE1C7" w14:textId="77777777" w:rsidR="006D13D7" w:rsidRPr="00C371F0" w:rsidRDefault="006D13D7" w:rsidP="006D13D7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6D13D7" w:rsidRPr="00AD5CE1" w14:paraId="469F6973" w14:textId="77777777" w:rsidTr="008F2B8B">
        <w:tc>
          <w:tcPr>
            <w:tcW w:w="5395" w:type="dxa"/>
          </w:tcPr>
          <w:p w14:paraId="6CE86349" w14:textId="7B883963" w:rsidR="006D13D7" w:rsidRPr="00AD5CE1" w:rsidRDefault="006D13D7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9F37C4">
              <w:rPr>
                <w:color w:val="4472C4" w:themeColor="accent1"/>
              </w:rPr>
              <w:t>Cuff Lace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2A35D91D" w14:textId="77777777" w:rsidR="006D13D7" w:rsidRDefault="006D13D7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6ED6EF18" w14:textId="77777777" w:rsidR="006D13D7" w:rsidRPr="00AD5CE1" w:rsidRDefault="006D13D7" w:rsidP="008F2B8B"/>
        </w:tc>
      </w:tr>
      <w:tr w:rsidR="006D13D7" w:rsidRPr="00AD5CE1" w14:paraId="25AB9B32" w14:textId="77777777" w:rsidTr="008F2B8B">
        <w:tc>
          <w:tcPr>
            <w:tcW w:w="5395" w:type="dxa"/>
          </w:tcPr>
          <w:p w14:paraId="6C9D32AC" w14:textId="77777777" w:rsidR="006D13D7" w:rsidRPr="00F9058C" w:rsidRDefault="006D13D7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65ADDEC7" w14:textId="2CB4699A" w:rsidR="006D13D7" w:rsidRDefault="006D13D7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9F37C4">
              <w:rPr>
                <w:noProof/>
                <w:color w:val="4472C4" w:themeColor="accent1"/>
              </w:rPr>
              <w:t>12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9F37C4">
              <w:rPr>
                <w:noProof/>
                <w:color w:val="4472C4" w:themeColor="accent1"/>
              </w:rPr>
              <w:t>2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5A486084" w14:textId="77777777" w:rsidR="006D13D7" w:rsidRPr="00AD5CE1" w:rsidRDefault="006D13D7" w:rsidP="008F2B8B"/>
        </w:tc>
      </w:tr>
    </w:tbl>
    <w:p w14:paraId="436D8E94" w14:textId="77777777" w:rsidR="006D13D7" w:rsidRDefault="006D13D7" w:rsidP="006D13D7"/>
    <w:p w14:paraId="5D038D32" w14:textId="77777777" w:rsidR="006D13D7" w:rsidRPr="002A5571" w:rsidRDefault="006D13D7" w:rsidP="006D13D7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6C4C914D" w14:textId="77777777" w:rsidR="006D13D7" w:rsidRPr="0079201A" w:rsidRDefault="006D13D7" w:rsidP="006D13D7"/>
    <w:p w14:paraId="1876D121" w14:textId="77777777" w:rsidR="00C84D35" w:rsidRPr="006D13D7" w:rsidRDefault="00C84D35" w:rsidP="006D13D7"/>
    <w:sectPr w:rsidR="00C84D35" w:rsidRPr="006D13D7" w:rsidSect="00652555">
      <w:headerReference w:type="default" r:id="rId11"/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0A231D" w14:textId="77777777" w:rsidR="009101AE" w:rsidRDefault="009101AE" w:rsidP="00505854">
      <w:r>
        <w:separator/>
      </w:r>
    </w:p>
  </w:endnote>
  <w:endnote w:type="continuationSeparator" w:id="0">
    <w:p w14:paraId="246F818D" w14:textId="77777777" w:rsidR="009101AE" w:rsidRDefault="009101AE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2E44B4" w14:textId="77777777" w:rsidR="009101AE" w:rsidRDefault="009101AE" w:rsidP="00505854">
      <w:r>
        <w:separator/>
      </w:r>
    </w:p>
  </w:footnote>
  <w:footnote w:type="continuationSeparator" w:id="0">
    <w:p w14:paraId="3CAF2A68" w14:textId="77777777" w:rsidR="009101AE" w:rsidRDefault="009101AE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1B236085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D63700">
      <w:rPr>
        <w:b/>
        <w:bCs/>
        <w:sz w:val="28"/>
        <w:szCs w:val="28"/>
      </w:rPr>
      <w:t>0441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9F37C4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26A0A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83B4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3D7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01A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9F37C4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4881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63700"/>
    <w:rsid w:val="00D83995"/>
    <w:rsid w:val="00D83C6F"/>
    <w:rsid w:val="00D85E75"/>
    <w:rsid w:val="00D9283C"/>
    <w:rsid w:val="00D929DB"/>
    <w:rsid w:val="00D935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13D7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4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2025-09-14T19:23:00Z</dcterms:modified>
</cp:coreProperties>
</file>