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59FEF" w14:textId="77777777" w:rsidR="006A16C8" w:rsidRPr="00C371F0" w:rsidRDefault="006A16C8" w:rsidP="006A16C8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7A156FC2" w14:textId="77777777" w:rsidR="006A16C8" w:rsidRPr="006C2C15" w:rsidRDefault="006A16C8" w:rsidP="006A16C8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36D60D0" w14:textId="77777777" w:rsidR="006A16C8" w:rsidRPr="00C371F0" w:rsidRDefault="006A16C8" w:rsidP="006A16C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64"/>
        <w:gridCol w:w="2136"/>
      </w:tblGrid>
      <w:tr w:rsidR="001633C1" w14:paraId="1EC9CAD2" w14:textId="77777777" w:rsidTr="008F2B8B">
        <w:tc>
          <w:tcPr>
            <w:tcW w:w="5395" w:type="dxa"/>
          </w:tcPr>
          <w:p w14:paraId="3627BE4A" w14:textId="77777777" w:rsidR="006A16C8" w:rsidRDefault="006A16C8" w:rsidP="008F2B8B">
            <w:r>
              <w:t>Top</w:t>
            </w:r>
          </w:p>
        </w:tc>
        <w:tc>
          <w:tcPr>
            <w:tcW w:w="5395" w:type="dxa"/>
          </w:tcPr>
          <w:p w14:paraId="2DBBF599" w14:textId="77777777" w:rsidR="006A16C8" w:rsidRDefault="006A16C8" w:rsidP="008F2B8B">
            <w:r>
              <w:t>Back</w:t>
            </w:r>
          </w:p>
        </w:tc>
      </w:tr>
      <w:tr w:rsidR="001633C1" w14:paraId="3F408C33" w14:textId="77777777" w:rsidTr="008F2B8B">
        <w:tc>
          <w:tcPr>
            <w:tcW w:w="5395" w:type="dxa"/>
          </w:tcPr>
          <w:p w14:paraId="3E76A4C5" w14:textId="74831C4D" w:rsidR="006A16C8" w:rsidRDefault="001633C1" w:rsidP="008F2B8B">
            <w:r>
              <w:rPr>
                <w:noProof/>
              </w:rPr>
              <w:drawing>
                <wp:inline distT="0" distB="0" distL="0" distR="0" wp14:anchorId="64E1B367" wp14:editId="01CE8969">
                  <wp:extent cx="5364597" cy="6197600"/>
                  <wp:effectExtent l="0" t="0" r="0" b="0"/>
                  <wp:docPr id="1498023573" name="Picture 1" descr="A group of white fabric piec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023573" name="Picture 1" descr="A group of white fabric piece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510" cy="620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89BE22B" w14:textId="77777777" w:rsidR="006A16C8" w:rsidRDefault="006A16C8" w:rsidP="008F2B8B"/>
        </w:tc>
      </w:tr>
    </w:tbl>
    <w:p w14:paraId="2A4F4EAE" w14:textId="77777777" w:rsidR="006A16C8" w:rsidRDefault="006A16C8" w:rsidP="006A16C8">
      <w:pPr>
        <w:rPr>
          <w:b/>
          <w:bCs/>
          <w:color w:val="000000" w:themeColor="text1"/>
        </w:rPr>
      </w:pPr>
    </w:p>
    <w:p w14:paraId="3F8A2DFF" w14:textId="3C499873" w:rsidR="006A16C8" w:rsidRDefault="001633C1" w:rsidP="006A16C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31A06D2" wp14:editId="509F13FC">
            <wp:extent cx="6858000" cy="7922895"/>
            <wp:effectExtent l="0" t="0" r="0" b="1905"/>
            <wp:docPr id="1287844287" name="Picture 2" descr="A group of white fabric pie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44287" name="Picture 2" descr="A group of white fabric piec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AC54BF4" wp14:editId="477E3AB5">
            <wp:extent cx="6858000" cy="8921750"/>
            <wp:effectExtent l="0" t="0" r="0" b="6350"/>
            <wp:docPr id="249886001" name="Picture 3" descr="A white fabric with red p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86001" name="Picture 3" descr="A white fabric with red pin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2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E6A56C1" wp14:editId="617458C4">
            <wp:extent cx="6858000" cy="6781165"/>
            <wp:effectExtent l="0" t="0" r="0" b="635"/>
            <wp:docPr id="895133914" name="Picture 4" descr="A white fabric with a scalloped e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33914" name="Picture 4" descr="A white fabric with a scalloped edg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6C8">
        <w:rPr>
          <w:b/>
          <w:bCs/>
          <w:color w:val="000000" w:themeColor="text1"/>
        </w:rPr>
        <w:br w:type="page"/>
      </w:r>
    </w:p>
    <w:p w14:paraId="33135FBC" w14:textId="77777777" w:rsidR="006A16C8" w:rsidRDefault="006A16C8" w:rsidP="006A16C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6A16C8" w:rsidRPr="00023D07" w14:paraId="7246C0F3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8FCF" w14:textId="77777777" w:rsidR="006A16C8" w:rsidRPr="00023D07" w:rsidRDefault="006A16C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A9E0" w14:textId="77777777" w:rsidR="006A16C8" w:rsidRPr="00023D07" w:rsidRDefault="006A16C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E09F" w14:textId="77777777" w:rsidR="006A16C8" w:rsidRPr="00023D07" w:rsidRDefault="006A16C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2355" w14:textId="77777777" w:rsidR="006A16C8" w:rsidRPr="00023D07" w:rsidRDefault="006A16C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83930" w14:textId="77777777" w:rsidR="006A16C8" w:rsidRPr="00023D07" w:rsidRDefault="006A16C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6A16C8" w14:paraId="243417F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F65144E" w14:textId="77777777" w:rsidR="006A16C8" w:rsidRDefault="006A16C8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3C8A8B7" w14:textId="77777777" w:rsidR="006A16C8" w:rsidRDefault="006A16C8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43FD26AF" w14:textId="77777777" w:rsidR="006A16C8" w:rsidRDefault="006A16C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1C1D5DF" w14:textId="77777777" w:rsidR="006A16C8" w:rsidRDefault="006A16C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436C518" w14:textId="77777777" w:rsidR="006A16C8" w:rsidRDefault="006A16C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6A16C8" w14:paraId="0E6F0B6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D873371" w14:textId="77777777" w:rsidR="006A16C8" w:rsidRPr="00023D07" w:rsidRDefault="006A16C8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6CD6D69" w14:textId="77777777" w:rsidR="006A16C8" w:rsidRDefault="006A16C8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1EB3C9F" w14:textId="77777777" w:rsidR="006A16C8" w:rsidRDefault="006A16C8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88173AE" w14:textId="77777777" w:rsidR="006A16C8" w:rsidRPr="004E673A" w:rsidRDefault="006A16C8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93FC4D6" w14:textId="77777777" w:rsidR="006A16C8" w:rsidRDefault="006A16C8" w:rsidP="008F2B8B">
            <w:pPr>
              <w:rPr>
                <w:color w:val="4472C4" w:themeColor="accent1"/>
              </w:rPr>
            </w:pPr>
          </w:p>
        </w:tc>
      </w:tr>
      <w:tr w:rsidR="006A16C8" w14:paraId="7BA3FAF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5162B97" w14:textId="77777777" w:rsidR="006A16C8" w:rsidRPr="00023D07" w:rsidRDefault="006A16C8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E931546" w14:textId="77777777" w:rsidR="006A16C8" w:rsidRDefault="006A16C8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CDFBC15" w14:textId="77777777" w:rsidR="006A16C8" w:rsidRPr="00C371F0" w:rsidRDefault="006A16C8" w:rsidP="006A16C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6A16C8" w:rsidRPr="002714A1" w14:paraId="30C2E184" w14:textId="77777777" w:rsidTr="008F2B8B">
        <w:tc>
          <w:tcPr>
            <w:tcW w:w="2153" w:type="dxa"/>
          </w:tcPr>
          <w:p w14:paraId="0E3F501E" w14:textId="77777777" w:rsidR="006A16C8" w:rsidRPr="002714A1" w:rsidRDefault="006A16C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DF14440" w14:textId="77777777" w:rsidR="006A16C8" w:rsidRPr="002714A1" w:rsidRDefault="006A16C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BD40B51" w14:textId="77777777" w:rsidR="006A16C8" w:rsidRPr="002714A1" w:rsidRDefault="006A16C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6A16C8" w14:paraId="2F37477C" w14:textId="77777777" w:rsidTr="008F2B8B">
        <w:tc>
          <w:tcPr>
            <w:tcW w:w="2153" w:type="dxa"/>
          </w:tcPr>
          <w:p w14:paraId="3F525C8B" w14:textId="77777777" w:rsidR="006A16C8" w:rsidRDefault="006A16C8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5B5274C" w14:textId="77777777" w:rsidR="006A16C8" w:rsidRDefault="006A16C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1B1708B" w14:textId="77777777" w:rsidR="006A16C8" w:rsidRDefault="006A16C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6BE225B" w14:textId="77777777" w:rsidR="006A16C8" w:rsidRPr="00C371F0" w:rsidRDefault="006A16C8" w:rsidP="006A16C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A16C8" w:rsidRPr="00AD5CE1" w14:paraId="6F869C07" w14:textId="77777777" w:rsidTr="008F2B8B">
        <w:tc>
          <w:tcPr>
            <w:tcW w:w="5395" w:type="dxa"/>
          </w:tcPr>
          <w:p w14:paraId="7738F3BE" w14:textId="3BD9DFD8" w:rsidR="006A16C8" w:rsidRPr="00AD5CE1" w:rsidRDefault="006A16C8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C5FF6">
              <w:rPr>
                <w:color w:val="4472C4" w:themeColor="accent1"/>
              </w:rPr>
              <w:t>Lace Collar &amp; Cuff Set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EEBB56F" w14:textId="77777777" w:rsidR="006A16C8" w:rsidRDefault="006A16C8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139C5571" w14:textId="77777777" w:rsidR="006A16C8" w:rsidRPr="00AD5CE1" w:rsidRDefault="006A16C8" w:rsidP="008F2B8B"/>
        </w:tc>
      </w:tr>
      <w:tr w:rsidR="006A16C8" w:rsidRPr="00AD5CE1" w14:paraId="0E2A8478" w14:textId="77777777" w:rsidTr="008F2B8B">
        <w:tc>
          <w:tcPr>
            <w:tcW w:w="5395" w:type="dxa"/>
          </w:tcPr>
          <w:p w14:paraId="1A1C996E" w14:textId="77777777" w:rsidR="006A16C8" w:rsidRPr="00F9058C" w:rsidRDefault="006A16C8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5636BF31" w14:textId="6ED015B4" w:rsidR="006A16C8" w:rsidRDefault="006A16C8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C5FF6">
              <w:rPr>
                <w:noProof/>
                <w:color w:val="4472C4" w:themeColor="accent1"/>
              </w:rPr>
              <w:t>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C5FF6">
              <w:rPr>
                <w:noProof/>
                <w:color w:val="4472C4" w:themeColor="accent1"/>
              </w:rPr>
              <w:t>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0D51976A" w14:textId="77777777" w:rsidR="006A16C8" w:rsidRPr="00AD5CE1" w:rsidRDefault="006A16C8" w:rsidP="008F2B8B"/>
        </w:tc>
      </w:tr>
    </w:tbl>
    <w:p w14:paraId="1028A399" w14:textId="77777777" w:rsidR="006A16C8" w:rsidRDefault="006A16C8" w:rsidP="006A16C8"/>
    <w:p w14:paraId="0218DA4F" w14:textId="77777777" w:rsidR="006A16C8" w:rsidRPr="002A5571" w:rsidRDefault="006A16C8" w:rsidP="006A16C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0E7BC53F" w14:textId="77777777" w:rsidR="006A16C8" w:rsidRPr="0079201A" w:rsidRDefault="006A16C8" w:rsidP="006A16C8"/>
    <w:p w14:paraId="1876D121" w14:textId="77777777" w:rsidR="00C84D35" w:rsidRPr="006A16C8" w:rsidRDefault="00C84D35" w:rsidP="006A16C8"/>
    <w:sectPr w:rsidR="00C84D35" w:rsidRPr="006A16C8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1AB9E" w14:textId="77777777" w:rsidR="006F3D9D" w:rsidRDefault="006F3D9D" w:rsidP="00505854">
      <w:r>
        <w:separator/>
      </w:r>
    </w:p>
  </w:endnote>
  <w:endnote w:type="continuationSeparator" w:id="0">
    <w:p w14:paraId="4F1375CA" w14:textId="77777777" w:rsidR="006F3D9D" w:rsidRDefault="006F3D9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7977F" w14:textId="77777777" w:rsidR="006F3D9D" w:rsidRDefault="006F3D9D" w:rsidP="00505854">
      <w:r>
        <w:separator/>
      </w:r>
    </w:p>
  </w:footnote>
  <w:footnote w:type="continuationSeparator" w:id="0">
    <w:p w14:paraId="6F17E367" w14:textId="77777777" w:rsidR="006F3D9D" w:rsidRDefault="006F3D9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6E395F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55FBA">
      <w:rPr>
        <w:b/>
        <w:bCs/>
        <w:sz w:val="28"/>
        <w:szCs w:val="28"/>
      </w:rPr>
      <w:t>0440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C5FF6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939BA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3C1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4C56"/>
    <w:rsid w:val="006359FB"/>
    <w:rsid w:val="006400E0"/>
    <w:rsid w:val="0064024A"/>
    <w:rsid w:val="00652555"/>
    <w:rsid w:val="00655FBA"/>
    <w:rsid w:val="00666A50"/>
    <w:rsid w:val="0067154A"/>
    <w:rsid w:val="0067407D"/>
    <w:rsid w:val="006749AD"/>
    <w:rsid w:val="00677581"/>
    <w:rsid w:val="00680ACC"/>
    <w:rsid w:val="006A16C8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3D9D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C5FF6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D2DBF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6C8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5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2025-09-14T19:23:00Z</dcterms:modified>
</cp:coreProperties>
</file>