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3E9B8" w14:textId="77777777" w:rsidR="00737D60" w:rsidRPr="00C371F0" w:rsidRDefault="00737D60" w:rsidP="00737D60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DBA0CF6" w14:textId="77777777" w:rsidR="00737D60" w:rsidRPr="006C2C15" w:rsidRDefault="00737D60" w:rsidP="00737D60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5902064" w14:textId="77777777" w:rsidR="00737D60" w:rsidRPr="00C371F0" w:rsidRDefault="00737D60" w:rsidP="00737D6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6"/>
        <w:gridCol w:w="884"/>
      </w:tblGrid>
      <w:tr w:rsidR="00EE024D" w14:paraId="46252752" w14:textId="77777777" w:rsidTr="008F2B8B">
        <w:tc>
          <w:tcPr>
            <w:tcW w:w="5395" w:type="dxa"/>
          </w:tcPr>
          <w:p w14:paraId="3537932A" w14:textId="77777777" w:rsidR="00737D60" w:rsidRDefault="00737D60" w:rsidP="008F2B8B">
            <w:r>
              <w:t>Top</w:t>
            </w:r>
          </w:p>
        </w:tc>
        <w:tc>
          <w:tcPr>
            <w:tcW w:w="5395" w:type="dxa"/>
          </w:tcPr>
          <w:p w14:paraId="30158F3F" w14:textId="77777777" w:rsidR="00737D60" w:rsidRDefault="00737D60" w:rsidP="008F2B8B">
            <w:r>
              <w:t>Back</w:t>
            </w:r>
          </w:p>
        </w:tc>
      </w:tr>
      <w:tr w:rsidR="00EE024D" w14:paraId="0B4D139C" w14:textId="77777777" w:rsidTr="008F2B8B">
        <w:tc>
          <w:tcPr>
            <w:tcW w:w="5395" w:type="dxa"/>
          </w:tcPr>
          <w:p w14:paraId="1A6260EA" w14:textId="4D030905" w:rsidR="00737D60" w:rsidRDefault="00EE024D" w:rsidP="008F2B8B">
            <w:r>
              <w:rPr>
                <w:noProof/>
              </w:rPr>
              <w:drawing>
                <wp:inline distT="0" distB="0" distL="0" distR="0" wp14:anchorId="087DD5E4" wp14:editId="211F87B7">
                  <wp:extent cx="6159500" cy="3790944"/>
                  <wp:effectExtent l="0" t="0" r="0" b="0"/>
                  <wp:docPr id="1385174536" name="Picture 2" descr="A white fabric with a white de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174536" name="Picture 2" descr="A white fabric with a white design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077" cy="379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B2CA89B" w14:textId="77777777" w:rsidR="00737D60" w:rsidRDefault="00737D60" w:rsidP="008F2B8B"/>
        </w:tc>
      </w:tr>
    </w:tbl>
    <w:p w14:paraId="26F5FE39" w14:textId="77777777" w:rsidR="00737D60" w:rsidRDefault="00737D60" w:rsidP="00737D60">
      <w:pPr>
        <w:rPr>
          <w:b/>
          <w:bCs/>
          <w:color w:val="000000" w:themeColor="text1"/>
        </w:rPr>
      </w:pPr>
    </w:p>
    <w:p w14:paraId="46268D2D" w14:textId="70FC9CC6" w:rsidR="00737D60" w:rsidRDefault="00EE024D" w:rsidP="00737D6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BBFE2A3" wp14:editId="5E0FD9B3">
            <wp:extent cx="6858000" cy="4077335"/>
            <wp:effectExtent l="0" t="0" r="0" b="0"/>
            <wp:docPr id="543324947" name="Picture 3" descr="A white cloth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24947" name="Picture 3" descr="A white cloth with lace o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39C230DC" wp14:editId="1CBEC81E">
            <wp:extent cx="6858000" cy="4220845"/>
            <wp:effectExtent l="0" t="0" r="0" b="0"/>
            <wp:docPr id="1518983454" name="Picture 4" descr="A white fabric with a white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83454" name="Picture 4" descr="A white fabric with a white desig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6173EBC" wp14:editId="13E39459">
            <wp:extent cx="6858000" cy="7579360"/>
            <wp:effectExtent l="0" t="0" r="0" b="2540"/>
            <wp:docPr id="1432708571" name="Picture 5" descr="A white fabric with a white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08571" name="Picture 5" descr="A white fabric with a white desig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D60">
        <w:rPr>
          <w:b/>
          <w:bCs/>
          <w:color w:val="000000" w:themeColor="text1"/>
        </w:rPr>
        <w:br w:type="page"/>
      </w:r>
    </w:p>
    <w:p w14:paraId="5002C13A" w14:textId="77777777" w:rsidR="00737D60" w:rsidRDefault="00737D60" w:rsidP="00737D6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37D60" w:rsidRPr="00023D07" w14:paraId="3A02FEED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ABA9" w14:textId="77777777" w:rsidR="00737D60" w:rsidRPr="00023D07" w:rsidRDefault="00737D6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20D9" w14:textId="77777777" w:rsidR="00737D60" w:rsidRPr="00023D07" w:rsidRDefault="00737D6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165A" w14:textId="77777777" w:rsidR="00737D60" w:rsidRPr="00023D07" w:rsidRDefault="00737D6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355D" w14:textId="77777777" w:rsidR="00737D60" w:rsidRPr="00023D07" w:rsidRDefault="00737D6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133E" w14:textId="77777777" w:rsidR="00737D60" w:rsidRPr="00023D07" w:rsidRDefault="00737D6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37D60" w14:paraId="0339FA9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FFA95ED" w14:textId="77777777" w:rsidR="00737D60" w:rsidRDefault="00737D60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B56780A" w14:textId="77777777" w:rsidR="00737D60" w:rsidRDefault="00737D60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6F481AC1" w14:textId="77777777" w:rsidR="00737D60" w:rsidRDefault="00737D6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C37595F" w14:textId="77777777" w:rsidR="00737D60" w:rsidRDefault="00737D6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26C63B6" w14:textId="77777777" w:rsidR="00737D60" w:rsidRDefault="00737D6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37D60" w14:paraId="153B09E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24E17B0" w14:textId="77777777" w:rsidR="00737D60" w:rsidRPr="00023D07" w:rsidRDefault="00737D60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8EFAFAD" w14:textId="77777777" w:rsidR="00737D60" w:rsidRDefault="00737D60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E33708A" w14:textId="77777777" w:rsidR="00737D60" w:rsidRDefault="00737D60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6713F2B" w14:textId="77777777" w:rsidR="00737D60" w:rsidRPr="004E673A" w:rsidRDefault="00737D60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19110B6" w14:textId="77777777" w:rsidR="00737D60" w:rsidRDefault="00737D60" w:rsidP="008F2B8B">
            <w:pPr>
              <w:rPr>
                <w:color w:val="4472C4" w:themeColor="accent1"/>
              </w:rPr>
            </w:pPr>
          </w:p>
        </w:tc>
      </w:tr>
      <w:tr w:rsidR="00737D60" w14:paraId="03DEB98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4F6EEEF" w14:textId="77777777" w:rsidR="00737D60" w:rsidRPr="00023D07" w:rsidRDefault="00737D60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038F368" w14:textId="77777777" w:rsidR="00737D60" w:rsidRDefault="00737D60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280DE65" w14:textId="77777777" w:rsidR="00737D60" w:rsidRPr="00C371F0" w:rsidRDefault="00737D60" w:rsidP="00737D6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737D60" w:rsidRPr="002714A1" w14:paraId="0750DB6E" w14:textId="77777777" w:rsidTr="008F2B8B">
        <w:tc>
          <w:tcPr>
            <w:tcW w:w="2153" w:type="dxa"/>
          </w:tcPr>
          <w:p w14:paraId="74E07472" w14:textId="77777777" w:rsidR="00737D60" w:rsidRPr="002714A1" w:rsidRDefault="00737D6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1E03C9D" w14:textId="77777777" w:rsidR="00737D60" w:rsidRPr="002714A1" w:rsidRDefault="00737D6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2822EF8" w14:textId="77777777" w:rsidR="00737D60" w:rsidRPr="002714A1" w:rsidRDefault="00737D6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737D60" w14:paraId="444351C3" w14:textId="77777777" w:rsidTr="008F2B8B">
        <w:tc>
          <w:tcPr>
            <w:tcW w:w="2153" w:type="dxa"/>
          </w:tcPr>
          <w:p w14:paraId="43FEBDB0" w14:textId="77777777" w:rsidR="00737D60" w:rsidRDefault="00737D60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EBFE1A8" w14:textId="77777777" w:rsidR="00737D60" w:rsidRDefault="00737D6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2409FE8" w14:textId="77777777" w:rsidR="00737D60" w:rsidRDefault="00737D6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5A46E72" w14:textId="77777777" w:rsidR="00737D60" w:rsidRPr="00C371F0" w:rsidRDefault="00737D60" w:rsidP="00737D6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37D60" w:rsidRPr="00AD5CE1" w14:paraId="7340EEC0" w14:textId="77777777" w:rsidTr="008F2B8B">
        <w:tc>
          <w:tcPr>
            <w:tcW w:w="5395" w:type="dxa"/>
          </w:tcPr>
          <w:p w14:paraId="702DE5A0" w14:textId="108CE3AC" w:rsidR="00737D60" w:rsidRPr="00AD5CE1" w:rsidRDefault="00737D60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0244C">
              <w:rPr>
                <w:color w:val="4472C4" w:themeColor="accent1"/>
              </w:rPr>
              <w:t>Lace off the rack - untrimmed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BCF1FA4" w14:textId="77777777" w:rsidR="00737D60" w:rsidRDefault="00737D60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43FD9B70" w14:textId="77777777" w:rsidR="00737D60" w:rsidRPr="00AD5CE1" w:rsidRDefault="00737D60" w:rsidP="008F2B8B"/>
        </w:tc>
      </w:tr>
      <w:tr w:rsidR="00737D60" w:rsidRPr="00AD5CE1" w14:paraId="6EEE1826" w14:textId="77777777" w:rsidTr="008F2B8B">
        <w:tc>
          <w:tcPr>
            <w:tcW w:w="5395" w:type="dxa"/>
          </w:tcPr>
          <w:p w14:paraId="1D143E81" w14:textId="77777777" w:rsidR="00737D60" w:rsidRPr="00F9058C" w:rsidRDefault="00737D60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CAE8CFE" w14:textId="0C4EAC0A" w:rsidR="00737D60" w:rsidRDefault="00737D60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0244C">
              <w:rPr>
                <w:noProof/>
                <w:color w:val="4472C4" w:themeColor="accent1"/>
              </w:rPr>
              <w:t>12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0244C">
              <w:rPr>
                <w:noProof/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3F63B39B" w14:textId="77777777" w:rsidR="00737D60" w:rsidRPr="00AD5CE1" w:rsidRDefault="00737D60" w:rsidP="008F2B8B"/>
        </w:tc>
      </w:tr>
    </w:tbl>
    <w:p w14:paraId="3F2157A6" w14:textId="77777777" w:rsidR="00737D60" w:rsidRDefault="00737D60" w:rsidP="00737D60"/>
    <w:p w14:paraId="7D2C6014" w14:textId="77777777" w:rsidR="00737D60" w:rsidRPr="002A5571" w:rsidRDefault="00737D60" w:rsidP="00737D6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A6EEB3C" w14:textId="77777777" w:rsidR="00737D60" w:rsidRPr="0079201A" w:rsidRDefault="00737D60" w:rsidP="00737D60"/>
    <w:p w14:paraId="1876D121" w14:textId="77777777" w:rsidR="00C84D35" w:rsidRPr="00737D60" w:rsidRDefault="00C84D35" w:rsidP="00737D60"/>
    <w:sectPr w:rsidR="00C84D35" w:rsidRPr="00737D60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983E6" w14:textId="77777777" w:rsidR="0078032C" w:rsidRDefault="0078032C" w:rsidP="00505854">
      <w:r>
        <w:separator/>
      </w:r>
    </w:p>
  </w:endnote>
  <w:endnote w:type="continuationSeparator" w:id="0">
    <w:p w14:paraId="0A0BAE49" w14:textId="77777777" w:rsidR="0078032C" w:rsidRDefault="0078032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CF341" w14:textId="77777777" w:rsidR="0078032C" w:rsidRDefault="0078032C" w:rsidP="00505854">
      <w:r>
        <w:separator/>
      </w:r>
    </w:p>
  </w:footnote>
  <w:footnote w:type="continuationSeparator" w:id="0">
    <w:p w14:paraId="76DC25BF" w14:textId="77777777" w:rsidR="0078032C" w:rsidRDefault="0078032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CF1A45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226D7">
      <w:rPr>
        <w:b/>
        <w:bCs/>
        <w:sz w:val="28"/>
        <w:szCs w:val="28"/>
      </w:rPr>
      <w:t>0439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0244C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0EAE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244C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37D60"/>
    <w:rsid w:val="00741442"/>
    <w:rsid w:val="007503DF"/>
    <w:rsid w:val="00750889"/>
    <w:rsid w:val="00751F40"/>
    <w:rsid w:val="0076171B"/>
    <w:rsid w:val="00764658"/>
    <w:rsid w:val="00765FC5"/>
    <w:rsid w:val="0076769A"/>
    <w:rsid w:val="0078032C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C7F51"/>
    <w:rsid w:val="008D0B8C"/>
    <w:rsid w:val="008D2F14"/>
    <w:rsid w:val="008D3B7B"/>
    <w:rsid w:val="008E6FC7"/>
    <w:rsid w:val="009023E5"/>
    <w:rsid w:val="009037FE"/>
    <w:rsid w:val="00914C66"/>
    <w:rsid w:val="00920187"/>
    <w:rsid w:val="009226D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AF592A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024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D60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4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2025-09-14T19:22:00Z</dcterms:modified>
</cp:coreProperties>
</file>