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DC1663" w14:textId="77777777" w:rsidR="00FF0CB3" w:rsidRPr="00C371F0" w:rsidRDefault="00FF0CB3" w:rsidP="00FF0CB3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6C53A0C4" w14:textId="77777777" w:rsidR="00FF0CB3" w:rsidRPr="006C2C15" w:rsidRDefault="00FF0CB3" w:rsidP="00FF0CB3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5F4B6002" w14:textId="77777777" w:rsidR="00FF0CB3" w:rsidRPr="00C371F0" w:rsidRDefault="00FF0CB3" w:rsidP="00FF0CB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6076C" w14:paraId="2B00B3AD" w14:textId="77777777" w:rsidTr="008F2B8B">
        <w:tc>
          <w:tcPr>
            <w:tcW w:w="5395" w:type="dxa"/>
          </w:tcPr>
          <w:p w14:paraId="69AF20A3" w14:textId="77777777" w:rsidR="00FF0CB3" w:rsidRDefault="00FF0CB3" w:rsidP="008F2B8B">
            <w:r>
              <w:t>Top</w:t>
            </w:r>
          </w:p>
        </w:tc>
        <w:tc>
          <w:tcPr>
            <w:tcW w:w="5395" w:type="dxa"/>
          </w:tcPr>
          <w:p w14:paraId="7E840D57" w14:textId="77777777" w:rsidR="00FF0CB3" w:rsidRDefault="00FF0CB3" w:rsidP="008F2B8B">
            <w:r>
              <w:t>Back</w:t>
            </w:r>
          </w:p>
        </w:tc>
      </w:tr>
      <w:tr w:rsidR="00D6076C" w14:paraId="5E0EE293" w14:textId="77777777" w:rsidTr="008F2B8B">
        <w:tc>
          <w:tcPr>
            <w:tcW w:w="5395" w:type="dxa"/>
          </w:tcPr>
          <w:p w14:paraId="54F9AB12" w14:textId="66169CAB" w:rsidR="00FF0CB3" w:rsidRDefault="00D6076C" w:rsidP="008F2B8B">
            <w:r>
              <w:rPr>
                <w:noProof/>
              </w:rPr>
              <w:drawing>
                <wp:inline distT="0" distB="0" distL="0" distR="0" wp14:anchorId="0C854941" wp14:editId="0699EE61">
                  <wp:extent cx="2997200" cy="4660872"/>
                  <wp:effectExtent l="0" t="0" r="0" b="635"/>
                  <wp:docPr id="2037490037" name="Picture 1" descr="A pair of white sock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490037" name="Picture 1" descr="A pair of white sock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353" cy="4696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924A65D" w14:textId="54B1FDCB" w:rsidR="00FF0CB3" w:rsidRDefault="00D6076C" w:rsidP="008F2B8B">
            <w:r>
              <w:rPr>
                <w:noProof/>
              </w:rPr>
              <w:drawing>
                <wp:inline distT="0" distB="0" distL="0" distR="0" wp14:anchorId="4B623421" wp14:editId="491A0761">
                  <wp:extent cx="3267307" cy="4343400"/>
                  <wp:effectExtent l="0" t="0" r="0" b="0"/>
                  <wp:docPr id="1789231511" name="Picture 2" descr="A pair of white sock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31511" name="Picture 2" descr="A pair of white sock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198" cy="4375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17025B" w14:textId="77777777" w:rsidR="00FF0CB3" w:rsidRDefault="00FF0CB3" w:rsidP="00FF0CB3">
      <w:pPr>
        <w:rPr>
          <w:b/>
          <w:bCs/>
          <w:color w:val="000000" w:themeColor="text1"/>
        </w:rPr>
      </w:pPr>
    </w:p>
    <w:p w14:paraId="19C25EE9" w14:textId="60F1892B" w:rsidR="00FF0CB3" w:rsidRDefault="00D6076C" w:rsidP="00FF0CB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9E9E6E" wp14:editId="5F17DD53">
            <wp:extent cx="5880100" cy="9144000"/>
            <wp:effectExtent l="0" t="0" r="0" b="0"/>
            <wp:docPr id="1479584404" name="Picture 3" descr="A pair of white sock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84404" name="Picture 3" descr="A pair of white sock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F8ADED6" wp14:editId="66B4AF68">
            <wp:extent cx="6858000" cy="5352415"/>
            <wp:effectExtent l="0" t="0" r="0" b="0"/>
            <wp:docPr id="1783514602" name="Picture 4" descr="A close up of a piece of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14602" name="Picture 4" descr="A close up of a piece of clothing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A276CB6" wp14:editId="07C33429">
            <wp:extent cx="5710555" cy="9144000"/>
            <wp:effectExtent l="0" t="0" r="4445" b="0"/>
            <wp:docPr id="368969876" name="Picture 5" descr="A close up of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969876" name="Picture 5" descr="A close up of a cloth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E88682" wp14:editId="503120C6">
            <wp:extent cx="5915025" cy="9144000"/>
            <wp:effectExtent l="0" t="0" r="3175" b="0"/>
            <wp:docPr id="624399387" name="Picture 6" descr="A piece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99387" name="Picture 6" descr="A piece of fabric on a 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2863D36" wp14:editId="5A537EB7">
            <wp:extent cx="6858000" cy="7374890"/>
            <wp:effectExtent l="0" t="0" r="0" b="3810"/>
            <wp:docPr id="1907638848" name="Picture 7" descr="A close up of a piece of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38848" name="Picture 7" descr="A close up of a piece of clothing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7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51F86E" wp14:editId="0C66AEFB">
            <wp:extent cx="6858000" cy="9116695"/>
            <wp:effectExtent l="0" t="0" r="0" b="1905"/>
            <wp:docPr id="1150785802" name="Picture 8" descr="A pair of white sock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85802" name="Picture 8" descr="A pair of white socks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0CB32C" wp14:editId="1E39044D">
            <wp:extent cx="6858000" cy="7761605"/>
            <wp:effectExtent l="0" t="0" r="0" b="0"/>
            <wp:docPr id="1236164779" name="Picture 9" descr="A piece of fabric with a nee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64779" name="Picture 9" descr="A piece of fabric with a needl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6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9A66858" wp14:editId="5A3429EB">
            <wp:extent cx="6259830" cy="9144000"/>
            <wp:effectExtent l="0" t="0" r="1270" b="0"/>
            <wp:docPr id="985538146" name="Picture 10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538146" name="Picture 10" descr="A piece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28261E" wp14:editId="09FD6C66">
            <wp:extent cx="6858000" cy="8549640"/>
            <wp:effectExtent l="0" t="0" r="0" b="0"/>
            <wp:docPr id="2008258840" name="Picture 11" descr="A pair of white sock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258840" name="Picture 11" descr="A pair of white socks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4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CB3">
        <w:rPr>
          <w:b/>
          <w:bCs/>
          <w:color w:val="000000" w:themeColor="text1"/>
        </w:rPr>
        <w:br w:type="page"/>
      </w:r>
    </w:p>
    <w:p w14:paraId="50BFE23E" w14:textId="77777777" w:rsidR="00FF0CB3" w:rsidRDefault="00FF0CB3" w:rsidP="00FF0CB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F0CB3" w:rsidRPr="00023D07" w14:paraId="3FE38492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736F1" w14:textId="77777777" w:rsidR="00FF0CB3" w:rsidRPr="00023D07" w:rsidRDefault="00FF0CB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3B442" w14:textId="77777777" w:rsidR="00FF0CB3" w:rsidRPr="00023D07" w:rsidRDefault="00FF0CB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739CC" w14:textId="77777777" w:rsidR="00FF0CB3" w:rsidRPr="00023D07" w:rsidRDefault="00FF0CB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0F737" w14:textId="77777777" w:rsidR="00FF0CB3" w:rsidRPr="00023D07" w:rsidRDefault="00FF0CB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8C3FD" w14:textId="77777777" w:rsidR="00FF0CB3" w:rsidRPr="00023D07" w:rsidRDefault="00FF0CB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F0CB3" w14:paraId="6C8AF746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661AFB5" w14:textId="77777777" w:rsidR="00FF0CB3" w:rsidRDefault="00FF0CB3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C9E5DFD" w14:textId="77777777" w:rsidR="00FF0CB3" w:rsidRDefault="00FF0CB3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22888555" w14:textId="77777777" w:rsidR="00FF0CB3" w:rsidRDefault="00FF0CB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A6FE039" w14:textId="77777777" w:rsidR="00FF0CB3" w:rsidRDefault="00FF0CB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0F9DC72" w14:textId="77777777" w:rsidR="00FF0CB3" w:rsidRDefault="00FF0CB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F0CB3" w14:paraId="1C9CFB5D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A3D2DEB" w14:textId="77777777" w:rsidR="00FF0CB3" w:rsidRPr="00023D07" w:rsidRDefault="00FF0CB3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8176305" w14:textId="77777777" w:rsidR="00FF0CB3" w:rsidRDefault="00FF0CB3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43E77B5" w14:textId="77777777" w:rsidR="00FF0CB3" w:rsidRDefault="00FF0CB3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B8319C4" w14:textId="77777777" w:rsidR="00FF0CB3" w:rsidRPr="004E673A" w:rsidRDefault="00FF0CB3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F806B31" w14:textId="77777777" w:rsidR="00FF0CB3" w:rsidRDefault="00FF0CB3" w:rsidP="008F2B8B">
            <w:pPr>
              <w:rPr>
                <w:color w:val="4472C4" w:themeColor="accent1"/>
              </w:rPr>
            </w:pPr>
          </w:p>
        </w:tc>
      </w:tr>
      <w:tr w:rsidR="00FF0CB3" w14:paraId="58C1B537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D63D9FA" w14:textId="77777777" w:rsidR="00FF0CB3" w:rsidRPr="00023D07" w:rsidRDefault="00FF0CB3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AAE38B2" w14:textId="77777777" w:rsidR="00FF0CB3" w:rsidRDefault="00FF0CB3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A51F3CC" w14:textId="77777777" w:rsidR="00FF0CB3" w:rsidRPr="00C371F0" w:rsidRDefault="00FF0CB3" w:rsidP="00FF0CB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FF0CB3" w:rsidRPr="002714A1" w14:paraId="10D1ACFC" w14:textId="77777777" w:rsidTr="008F2B8B">
        <w:tc>
          <w:tcPr>
            <w:tcW w:w="2153" w:type="dxa"/>
          </w:tcPr>
          <w:p w14:paraId="55029367" w14:textId="77777777" w:rsidR="00FF0CB3" w:rsidRPr="002714A1" w:rsidRDefault="00FF0CB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EDDBC65" w14:textId="77777777" w:rsidR="00FF0CB3" w:rsidRPr="002714A1" w:rsidRDefault="00FF0CB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B9150B2" w14:textId="77777777" w:rsidR="00FF0CB3" w:rsidRPr="002714A1" w:rsidRDefault="00FF0CB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FF0CB3" w14:paraId="1F66C7EB" w14:textId="77777777" w:rsidTr="008F2B8B">
        <w:tc>
          <w:tcPr>
            <w:tcW w:w="2153" w:type="dxa"/>
          </w:tcPr>
          <w:p w14:paraId="56E5FDD0" w14:textId="77777777" w:rsidR="00FF0CB3" w:rsidRDefault="00FF0CB3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5046EC3A" w14:textId="77777777" w:rsidR="00FF0CB3" w:rsidRDefault="00FF0CB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BE15AD7" w14:textId="77777777" w:rsidR="00FF0CB3" w:rsidRDefault="00FF0CB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51045BB" w14:textId="77777777" w:rsidR="00FF0CB3" w:rsidRPr="00C371F0" w:rsidRDefault="00FF0CB3" w:rsidP="00FF0CB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F0CB3" w:rsidRPr="00AD5CE1" w14:paraId="050CEE17" w14:textId="77777777" w:rsidTr="008F2B8B">
        <w:tc>
          <w:tcPr>
            <w:tcW w:w="5395" w:type="dxa"/>
          </w:tcPr>
          <w:p w14:paraId="1C4FFC17" w14:textId="1EB4EA0A" w:rsidR="00FF0CB3" w:rsidRPr="00AD5CE1" w:rsidRDefault="00FF0CB3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A1D12">
              <w:rPr>
                <w:color w:val="4472C4" w:themeColor="accent1"/>
              </w:rPr>
              <w:t>Cuffs or Collars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4386BA13" w14:textId="0DCCADD7" w:rsidR="00FF0CB3" w:rsidRDefault="00FF0CB3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</w:t>
            </w:r>
            <w:r w:rsidR="00AA1D12">
              <w:rPr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t>0</w:t>
            </w:r>
            <w:r>
              <w:t>±</w:t>
            </w:r>
            <w:r w:rsidR="00AA1D12">
              <w:t>5</w:t>
            </w:r>
          </w:p>
          <w:p w14:paraId="229D3BD4" w14:textId="77777777" w:rsidR="00FF0CB3" w:rsidRPr="00AD5CE1" w:rsidRDefault="00FF0CB3" w:rsidP="008F2B8B"/>
        </w:tc>
      </w:tr>
      <w:tr w:rsidR="00FF0CB3" w:rsidRPr="00AD5CE1" w14:paraId="370B070A" w14:textId="77777777" w:rsidTr="008F2B8B">
        <w:tc>
          <w:tcPr>
            <w:tcW w:w="5395" w:type="dxa"/>
          </w:tcPr>
          <w:p w14:paraId="5C169310" w14:textId="77777777" w:rsidR="00FF0CB3" w:rsidRPr="00F9058C" w:rsidRDefault="00FF0CB3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914BB2E" w14:textId="79236CF5" w:rsidR="00FF0CB3" w:rsidRDefault="00FF0CB3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A1D12">
              <w:rPr>
                <w:color w:val="4472C4" w:themeColor="accent1"/>
              </w:rPr>
              <w:t>19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A1D12">
              <w:rPr>
                <w:noProof/>
                <w:color w:val="4472C4" w:themeColor="accent1"/>
              </w:rPr>
              <w:t>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5B5DC2E7" w14:textId="77777777" w:rsidR="00FF0CB3" w:rsidRPr="00AD5CE1" w:rsidRDefault="00FF0CB3" w:rsidP="008F2B8B"/>
        </w:tc>
      </w:tr>
    </w:tbl>
    <w:p w14:paraId="3D19CC6C" w14:textId="77777777" w:rsidR="00FF0CB3" w:rsidRDefault="00FF0CB3" w:rsidP="00FF0CB3"/>
    <w:p w14:paraId="21C41125" w14:textId="77777777" w:rsidR="00FF0CB3" w:rsidRPr="002A5571" w:rsidRDefault="00FF0CB3" w:rsidP="00FF0CB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79D27DF9" w14:textId="77777777" w:rsidR="00FF0CB3" w:rsidRPr="0079201A" w:rsidRDefault="00FF0CB3" w:rsidP="00FF0CB3"/>
    <w:p w14:paraId="1876D121" w14:textId="77777777" w:rsidR="00C84D35" w:rsidRPr="00FF0CB3" w:rsidRDefault="00C84D35" w:rsidP="00FF0CB3"/>
    <w:sectPr w:rsidR="00C84D35" w:rsidRPr="00FF0CB3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2B6C5" w14:textId="77777777" w:rsidR="00204789" w:rsidRDefault="00204789" w:rsidP="00505854">
      <w:r>
        <w:separator/>
      </w:r>
    </w:p>
  </w:endnote>
  <w:endnote w:type="continuationSeparator" w:id="0">
    <w:p w14:paraId="6ADF0969" w14:textId="77777777" w:rsidR="00204789" w:rsidRDefault="0020478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F1902E" w14:textId="77777777" w:rsidR="00204789" w:rsidRDefault="00204789" w:rsidP="00505854">
      <w:r>
        <w:separator/>
      </w:r>
    </w:p>
  </w:footnote>
  <w:footnote w:type="continuationSeparator" w:id="0">
    <w:p w14:paraId="5DDBE9AF" w14:textId="77777777" w:rsidR="00204789" w:rsidRDefault="0020478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D1F072B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170D5D">
      <w:rPr>
        <w:b/>
        <w:bCs/>
        <w:sz w:val="28"/>
        <w:szCs w:val="28"/>
      </w:rPr>
      <w:t>0438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A1D12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0D5D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789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95167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1D12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E4E74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143B"/>
    <w:rsid w:val="00D42E23"/>
    <w:rsid w:val="00D47DCB"/>
    <w:rsid w:val="00D5480F"/>
    <w:rsid w:val="00D6076C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0CB3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0CB3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11</Pages>
  <Words>114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2025-09-14T19:22:00Z</dcterms:modified>
</cp:coreProperties>
</file>