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C218E" w14:textId="77777777" w:rsidR="0094411B" w:rsidRPr="00C371F0" w:rsidRDefault="0094411B" w:rsidP="0094411B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3F01B34" w14:textId="77777777" w:rsidR="0094411B" w:rsidRPr="006C2C15" w:rsidRDefault="0094411B" w:rsidP="0094411B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5089D5" w14:textId="77777777" w:rsidR="0094411B" w:rsidRPr="00C371F0" w:rsidRDefault="0094411B" w:rsidP="0094411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702FF" w14:paraId="773B0211" w14:textId="77777777" w:rsidTr="008F2B8B">
        <w:tc>
          <w:tcPr>
            <w:tcW w:w="5395" w:type="dxa"/>
          </w:tcPr>
          <w:p w14:paraId="75C49874" w14:textId="77777777" w:rsidR="0094411B" w:rsidRDefault="0094411B" w:rsidP="008F2B8B">
            <w:r>
              <w:t>Top</w:t>
            </w:r>
          </w:p>
        </w:tc>
        <w:tc>
          <w:tcPr>
            <w:tcW w:w="5395" w:type="dxa"/>
          </w:tcPr>
          <w:p w14:paraId="12197F72" w14:textId="77777777" w:rsidR="0094411B" w:rsidRDefault="0094411B" w:rsidP="008F2B8B">
            <w:r>
              <w:t>Back</w:t>
            </w:r>
          </w:p>
        </w:tc>
      </w:tr>
      <w:tr w:rsidR="00E702FF" w14:paraId="1FC6B313" w14:textId="77777777" w:rsidTr="008F2B8B">
        <w:tc>
          <w:tcPr>
            <w:tcW w:w="5395" w:type="dxa"/>
          </w:tcPr>
          <w:p w14:paraId="2DCB3539" w14:textId="65A471B3" w:rsidR="0094411B" w:rsidRDefault="00E702FF" w:rsidP="008F2B8B">
            <w:r>
              <w:rPr>
                <w:noProof/>
              </w:rPr>
              <w:drawing>
                <wp:inline distT="0" distB="0" distL="0" distR="0" wp14:anchorId="70AABA77" wp14:editId="42DC2E23">
                  <wp:extent cx="3057233" cy="4101757"/>
                  <wp:effectExtent l="0" t="0" r="3810" b="635"/>
                  <wp:docPr id="403296225" name="Picture 1" descr="A white lac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225" name="Picture 1" descr="A white lac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43" cy="411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7C58686" w14:textId="6B5C25C8" w:rsidR="0094411B" w:rsidRDefault="00E702FF" w:rsidP="008F2B8B">
            <w:r>
              <w:rPr>
                <w:noProof/>
              </w:rPr>
              <w:drawing>
                <wp:inline distT="0" distB="0" distL="0" distR="0" wp14:anchorId="49224DE9" wp14:editId="4070CFAE">
                  <wp:extent cx="3238071" cy="3860800"/>
                  <wp:effectExtent l="0" t="0" r="635" b="0"/>
                  <wp:docPr id="1960750216" name="Picture 3" descr="A white cloth on a grid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50216" name="Picture 3" descr="A white cloth on a grid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75" cy="388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0A510" w14:textId="77777777" w:rsidR="0094411B" w:rsidRDefault="0094411B" w:rsidP="0094411B">
      <w:pPr>
        <w:rPr>
          <w:b/>
          <w:bCs/>
          <w:color w:val="000000" w:themeColor="text1"/>
        </w:rPr>
      </w:pPr>
    </w:p>
    <w:p w14:paraId="73592363" w14:textId="350963F0" w:rsidR="0094411B" w:rsidRDefault="00E702FF" w:rsidP="0094411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E377368" wp14:editId="26846704">
            <wp:extent cx="6815455" cy="9144000"/>
            <wp:effectExtent l="0" t="0" r="4445" b="0"/>
            <wp:docPr id="2140618874" name="Picture 4" descr="A white lac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18874" name="Picture 4" descr="A white lac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8792B7" wp14:editId="09C004CA">
            <wp:extent cx="6858000" cy="7024370"/>
            <wp:effectExtent l="0" t="0" r="0" b="0"/>
            <wp:docPr id="1966292450" name="Picture 5" descr="A white lace on a table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92450" name="Picture 5" descr="A white lace on a table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D61C53" wp14:editId="1451308B">
            <wp:extent cx="5939155" cy="9144000"/>
            <wp:effectExtent l="0" t="0" r="4445" b="0"/>
            <wp:docPr id="667183580" name="Picture 6" descr="A white lace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83580" name="Picture 6" descr="A white lace on a white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44BCF25" wp14:editId="3F7205B1">
            <wp:extent cx="6858000" cy="8176895"/>
            <wp:effectExtent l="0" t="0" r="0" b="1905"/>
            <wp:docPr id="1166375282" name="Picture 7" descr="A white cloth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75282" name="Picture 7" descr="A white cloth on a grid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11B">
        <w:rPr>
          <w:b/>
          <w:bCs/>
          <w:color w:val="000000" w:themeColor="text1"/>
        </w:rPr>
        <w:br w:type="page"/>
      </w:r>
    </w:p>
    <w:p w14:paraId="3DAF7F3B" w14:textId="77777777" w:rsidR="0094411B" w:rsidRDefault="0094411B" w:rsidP="0094411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4411B" w:rsidRPr="00023D07" w14:paraId="399AD18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D46D" w14:textId="77777777" w:rsidR="0094411B" w:rsidRPr="00023D07" w:rsidRDefault="0094411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12D7" w14:textId="77777777" w:rsidR="0094411B" w:rsidRPr="00023D07" w:rsidRDefault="0094411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B99E" w14:textId="77777777" w:rsidR="0094411B" w:rsidRPr="00023D07" w:rsidRDefault="0094411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B173" w14:textId="77777777" w:rsidR="0094411B" w:rsidRPr="00023D07" w:rsidRDefault="0094411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5475" w14:textId="77777777" w:rsidR="0094411B" w:rsidRPr="00023D07" w:rsidRDefault="0094411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4411B" w14:paraId="4A4A5BE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647399" w14:textId="77777777" w:rsidR="0094411B" w:rsidRDefault="0094411B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FB3625D" w14:textId="77777777" w:rsidR="0094411B" w:rsidRDefault="0094411B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FD162F3" w14:textId="77777777" w:rsidR="0094411B" w:rsidRDefault="0094411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ECDE3F5" w14:textId="77777777" w:rsidR="0094411B" w:rsidRDefault="0094411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AF2C7C" w14:textId="77777777" w:rsidR="0094411B" w:rsidRDefault="0094411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4411B" w14:paraId="27A8C98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B47201" w14:textId="77777777" w:rsidR="0094411B" w:rsidRPr="00023D07" w:rsidRDefault="0094411B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28655F9" w14:textId="77777777" w:rsidR="0094411B" w:rsidRDefault="0094411B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69D017C" w14:textId="77777777" w:rsidR="0094411B" w:rsidRDefault="0094411B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04EA53A" w14:textId="77777777" w:rsidR="0094411B" w:rsidRPr="004E673A" w:rsidRDefault="0094411B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42557DF" w14:textId="77777777" w:rsidR="0094411B" w:rsidRDefault="0094411B" w:rsidP="008F2B8B">
            <w:pPr>
              <w:rPr>
                <w:color w:val="4472C4" w:themeColor="accent1"/>
              </w:rPr>
            </w:pPr>
          </w:p>
        </w:tc>
      </w:tr>
      <w:tr w:rsidR="0094411B" w14:paraId="6D348E6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147E669" w14:textId="77777777" w:rsidR="0094411B" w:rsidRPr="00023D07" w:rsidRDefault="0094411B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E5EFDA0" w14:textId="77777777" w:rsidR="0094411B" w:rsidRDefault="0094411B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44911B7" w14:textId="77777777" w:rsidR="0094411B" w:rsidRPr="00C371F0" w:rsidRDefault="0094411B" w:rsidP="0094411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4411B" w:rsidRPr="002714A1" w14:paraId="3C124D0D" w14:textId="77777777" w:rsidTr="008F2B8B">
        <w:tc>
          <w:tcPr>
            <w:tcW w:w="2153" w:type="dxa"/>
          </w:tcPr>
          <w:p w14:paraId="523967C8" w14:textId="77777777" w:rsidR="0094411B" w:rsidRPr="002714A1" w:rsidRDefault="0094411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F4F3660" w14:textId="77777777" w:rsidR="0094411B" w:rsidRPr="002714A1" w:rsidRDefault="0094411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CE5EF19" w14:textId="77777777" w:rsidR="0094411B" w:rsidRPr="002714A1" w:rsidRDefault="0094411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4411B" w14:paraId="7D6FC257" w14:textId="77777777" w:rsidTr="008F2B8B">
        <w:tc>
          <w:tcPr>
            <w:tcW w:w="2153" w:type="dxa"/>
          </w:tcPr>
          <w:p w14:paraId="2522C3B1" w14:textId="77777777" w:rsidR="0094411B" w:rsidRDefault="0094411B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1BA1A38" w14:textId="77777777" w:rsidR="0094411B" w:rsidRDefault="0094411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B8CA3AC" w14:textId="77777777" w:rsidR="0094411B" w:rsidRDefault="0094411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7F8109" w14:textId="77777777" w:rsidR="0094411B" w:rsidRPr="00C371F0" w:rsidRDefault="0094411B" w:rsidP="0094411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4411B" w:rsidRPr="00AD5CE1" w14:paraId="5D98131D" w14:textId="77777777" w:rsidTr="008F2B8B">
        <w:tc>
          <w:tcPr>
            <w:tcW w:w="5395" w:type="dxa"/>
          </w:tcPr>
          <w:p w14:paraId="0D8612A9" w14:textId="2401F299" w:rsidR="0094411B" w:rsidRPr="00AD5CE1" w:rsidRDefault="0094411B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B08CD">
              <w:rPr>
                <w:color w:val="4472C4" w:themeColor="accent1"/>
              </w:rPr>
              <w:t>Jabot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B868F72" w14:textId="77777777" w:rsidR="0094411B" w:rsidRDefault="0094411B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439EF25" w14:textId="77777777" w:rsidR="0094411B" w:rsidRPr="00AD5CE1" w:rsidRDefault="0094411B" w:rsidP="008F2B8B"/>
        </w:tc>
      </w:tr>
      <w:tr w:rsidR="0094411B" w:rsidRPr="00AD5CE1" w14:paraId="5D9DF275" w14:textId="77777777" w:rsidTr="008F2B8B">
        <w:tc>
          <w:tcPr>
            <w:tcW w:w="5395" w:type="dxa"/>
          </w:tcPr>
          <w:p w14:paraId="2E2233FA" w14:textId="77777777" w:rsidR="0094411B" w:rsidRPr="00F9058C" w:rsidRDefault="0094411B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130BBA2" w14:textId="0F8141A5" w:rsidR="0094411B" w:rsidRDefault="0094411B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B08CD">
              <w:rPr>
                <w:noProof/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B08CD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59B306E" w14:textId="77777777" w:rsidR="0094411B" w:rsidRPr="00AD5CE1" w:rsidRDefault="0094411B" w:rsidP="008F2B8B"/>
        </w:tc>
      </w:tr>
    </w:tbl>
    <w:p w14:paraId="0F6B4E25" w14:textId="77777777" w:rsidR="0094411B" w:rsidRDefault="0094411B" w:rsidP="0094411B"/>
    <w:p w14:paraId="22A19A8A" w14:textId="77777777" w:rsidR="0094411B" w:rsidRPr="002A5571" w:rsidRDefault="0094411B" w:rsidP="0094411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CB26358" w14:textId="77777777" w:rsidR="0094411B" w:rsidRPr="0079201A" w:rsidRDefault="0094411B" w:rsidP="0094411B"/>
    <w:p w14:paraId="1876D121" w14:textId="77777777" w:rsidR="00C84D35" w:rsidRPr="0094411B" w:rsidRDefault="00C84D35" w:rsidP="0094411B"/>
    <w:sectPr w:rsidR="00C84D35" w:rsidRPr="0094411B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D7906" w14:textId="77777777" w:rsidR="009B5E0C" w:rsidRDefault="009B5E0C" w:rsidP="00505854">
      <w:r>
        <w:separator/>
      </w:r>
    </w:p>
  </w:endnote>
  <w:endnote w:type="continuationSeparator" w:id="0">
    <w:p w14:paraId="26EB4C78" w14:textId="77777777" w:rsidR="009B5E0C" w:rsidRDefault="009B5E0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E92AC" w14:textId="77777777" w:rsidR="009B5E0C" w:rsidRDefault="009B5E0C" w:rsidP="00505854">
      <w:r>
        <w:separator/>
      </w:r>
    </w:p>
  </w:footnote>
  <w:footnote w:type="continuationSeparator" w:id="0">
    <w:p w14:paraId="40E2CCE1" w14:textId="77777777" w:rsidR="009B5E0C" w:rsidRDefault="009B5E0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E1E441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02E51">
      <w:rPr>
        <w:b/>
        <w:bCs/>
        <w:sz w:val="28"/>
        <w:szCs w:val="28"/>
      </w:rPr>
      <w:t>0437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B08C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2E51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08CD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704E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4411B"/>
    <w:rsid w:val="00965A67"/>
    <w:rsid w:val="0097001C"/>
    <w:rsid w:val="0097550E"/>
    <w:rsid w:val="0097695B"/>
    <w:rsid w:val="009B5E0C"/>
    <w:rsid w:val="009C150B"/>
    <w:rsid w:val="009D3EEE"/>
    <w:rsid w:val="009D68C2"/>
    <w:rsid w:val="009E7626"/>
    <w:rsid w:val="009F09AC"/>
    <w:rsid w:val="00A00656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1AD5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02FF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11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6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2025-09-14T19:21:00Z</dcterms:modified>
</cp:coreProperties>
</file>