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7D993B" w14:textId="77777777" w:rsidR="00086FD7" w:rsidRPr="00C371F0" w:rsidRDefault="00086FD7" w:rsidP="00086FD7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776C1E2F" w14:textId="77777777" w:rsidR="00086FD7" w:rsidRPr="006C2C15" w:rsidRDefault="00086FD7" w:rsidP="00086FD7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9CEE24B" w14:textId="77777777" w:rsidR="00086FD7" w:rsidRPr="00C371F0" w:rsidRDefault="00086FD7" w:rsidP="00086FD7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04"/>
        <w:gridCol w:w="5496"/>
      </w:tblGrid>
      <w:tr w:rsidR="00AF2396" w14:paraId="3FE42B53" w14:textId="77777777" w:rsidTr="008F2B8B">
        <w:tc>
          <w:tcPr>
            <w:tcW w:w="5395" w:type="dxa"/>
          </w:tcPr>
          <w:p w14:paraId="60CC1C67" w14:textId="77777777" w:rsidR="00086FD7" w:rsidRDefault="00086FD7" w:rsidP="008F2B8B">
            <w:r>
              <w:t>Top</w:t>
            </w:r>
          </w:p>
        </w:tc>
        <w:tc>
          <w:tcPr>
            <w:tcW w:w="5395" w:type="dxa"/>
          </w:tcPr>
          <w:p w14:paraId="116A8E5C" w14:textId="77777777" w:rsidR="00086FD7" w:rsidRDefault="00086FD7" w:rsidP="008F2B8B">
            <w:r>
              <w:t>Back</w:t>
            </w:r>
          </w:p>
        </w:tc>
      </w:tr>
      <w:tr w:rsidR="00AF2396" w14:paraId="53256C31" w14:textId="77777777" w:rsidTr="008F2B8B">
        <w:tc>
          <w:tcPr>
            <w:tcW w:w="5395" w:type="dxa"/>
          </w:tcPr>
          <w:p w14:paraId="2F5EE911" w14:textId="3490895D" w:rsidR="00086FD7" w:rsidRDefault="00AF2396" w:rsidP="008F2B8B">
            <w:r>
              <w:rPr>
                <w:noProof/>
              </w:rPr>
              <w:drawing>
                <wp:inline distT="0" distB="0" distL="0" distR="0" wp14:anchorId="27F27634" wp14:editId="6CCE6FC8">
                  <wp:extent cx="3181456" cy="2758440"/>
                  <wp:effectExtent l="0" t="0" r="6350" b="0"/>
                  <wp:docPr id="1074296231" name="Picture 1" descr="A white shirt on a grid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296231" name="Picture 1" descr="A white shirt on a grid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5678" cy="278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672009D0" w14:textId="47B952FC" w:rsidR="00086FD7" w:rsidRDefault="00AF2396" w:rsidP="008F2B8B">
            <w:r>
              <w:rPr>
                <w:noProof/>
              </w:rPr>
              <w:drawing>
                <wp:inline distT="0" distB="0" distL="0" distR="0" wp14:anchorId="2BB17819" wp14:editId="237579CD">
                  <wp:extent cx="3347321" cy="2758440"/>
                  <wp:effectExtent l="0" t="0" r="5715" b="0"/>
                  <wp:docPr id="705266104" name="Picture 2" descr="A white shirt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5266104" name="Picture 2" descr="A white shirt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0804" cy="2769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B488C3" w14:textId="77777777" w:rsidR="00086FD7" w:rsidRDefault="00086FD7" w:rsidP="00086FD7">
      <w:pPr>
        <w:rPr>
          <w:b/>
          <w:bCs/>
          <w:color w:val="000000" w:themeColor="text1"/>
        </w:rPr>
      </w:pPr>
    </w:p>
    <w:p w14:paraId="71EF8F6E" w14:textId="713CE920" w:rsidR="00086FD7" w:rsidRDefault="00AF2396" w:rsidP="00086FD7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6942C2B" wp14:editId="6BAE9420">
            <wp:extent cx="6858000" cy="5946140"/>
            <wp:effectExtent l="0" t="0" r="0" b="0"/>
            <wp:docPr id="235405721" name="Picture 3" descr="A white shirt on a grid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405721" name="Picture 3" descr="A white shirt on a grid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4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E51FBD4" wp14:editId="752A1D2F">
            <wp:extent cx="6858000" cy="6172835"/>
            <wp:effectExtent l="0" t="0" r="0" b="0"/>
            <wp:docPr id="2099331503" name="Picture 4" descr="A white shir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331503" name="Picture 4" descr="A white shirt on a gri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7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057B137" wp14:editId="3FE5FD10">
            <wp:extent cx="6858000" cy="8838565"/>
            <wp:effectExtent l="0" t="0" r="0" b="635"/>
            <wp:docPr id="177119112" name="Picture 5" descr="A white pants with a pi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19112" name="Picture 5" descr="A white pants with a pin on i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3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44C0F7C" wp14:editId="1C1A817B">
            <wp:extent cx="9144000" cy="6858000"/>
            <wp:effectExtent l="0" t="0" r="0" b="0"/>
            <wp:docPr id="2062388874" name="Picture 6" descr="A white sheet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388874" name="Picture 6" descr="A white sheet on a white surface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EFF14C5" wp14:editId="1B51619D">
            <wp:extent cx="9144000" cy="6858000"/>
            <wp:effectExtent l="0" t="0" r="0" b="0"/>
            <wp:docPr id="1257152477" name="Picture 7" descr="A white sheet on a sh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152477" name="Picture 7" descr="A white sheet on a shee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8A0D203" wp14:editId="5B95C271">
            <wp:extent cx="9144000" cy="6858000"/>
            <wp:effectExtent l="0" t="0" r="0" b="0"/>
            <wp:docPr id="1844295411" name="Picture 8" descr="A white fabric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295411" name="Picture 8" descr="A white fabric with writing on i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49C60DD" wp14:editId="1B3501E1">
            <wp:extent cx="6858000" cy="4942840"/>
            <wp:effectExtent l="0" t="0" r="0" b="0"/>
            <wp:docPr id="1701908841" name="Picture 9" descr="A white shirt with red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908841" name="Picture 9" descr="A white shirt with red text on i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4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CA117CF" wp14:editId="5125337C">
            <wp:extent cx="6858000" cy="5651500"/>
            <wp:effectExtent l="0" t="0" r="0" b="0"/>
            <wp:docPr id="263742079" name="Picture 10" descr="A white shir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742079" name="Picture 10" descr="A white shirt on a gri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5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821A52B" wp14:editId="06C86707">
            <wp:extent cx="6858000" cy="5715000"/>
            <wp:effectExtent l="0" t="0" r="0" b="0"/>
            <wp:docPr id="891198222" name="Picture 11" descr="A white shir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198222" name="Picture 11" descr="A white shirt on a grid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E3F063E" wp14:editId="550DA038">
            <wp:extent cx="5868670" cy="9144000"/>
            <wp:effectExtent l="0" t="0" r="0" b="0"/>
            <wp:docPr id="1751232183" name="Picture 12" descr="A white sheet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232183" name="Picture 12" descr="A white sheet on a table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67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CF7744F" wp14:editId="2A713BBE">
            <wp:extent cx="6858000" cy="7823835"/>
            <wp:effectExtent l="0" t="0" r="0" b="0"/>
            <wp:docPr id="6277635" name="Picture 13" descr="A white shirt on a grid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7635" name="Picture 13" descr="A white shirt on a grid wall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2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3BE501E" wp14:editId="20E91FAF">
            <wp:extent cx="6858000" cy="6671945"/>
            <wp:effectExtent l="0" t="0" r="0" b="0"/>
            <wp:docPr id="1172331777" name="Picture 14" descr="A white shirt with butto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331777" name="Picture 14" descr="A white shirt with buttons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7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8C85F72" wp14:editId="417AD924">
            <wp:extent cx="5940425" cy="9144000"/>
            <wp:effectExtent l="0" t="0" r="3175" b="0"/>
            <wp:docPr id="865590233" name="Picture 15" descr="A hand holding a butt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590233" name="Picture 15" descr="A hand holding a button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6FD7">
        <w:rPr>
          <w:b/>
          <w:bCs/>
          <w:color w:val="000000" w:themeColor="text1"/>
        </w:rPr>
        <w:br w:type="page"/>
      </w:r>
    </w:p>
    <w:p w14:paraId="0E5E7310" w14:textId="77777777" w:rsidR="00086FD7" w:rsidRDefault="00086FD7" w:rsidP="00086FD7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86FD7" w:rsidRPr="00023D07" w14:paraId="3D13B82D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0E947" w14:textId="77777777" w:rsidR="00086FD7" w:rsidRPr="00023D07" w:rsidRDefault="00086FD7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B23908" w14:textId="77777777" w:rsidR="00086FD7" w:rsidRPr="00023D07" w:rsidRDefault="00086FD7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2EBDC" w14:textId="77777777" w:rsidR="00086FD7" w:rsidRPr="00023D07" w:rsidRDefault="00086FD7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5F0574" w14:textId="77777777" w:rsidR="00086FD7" w:rsidRPr="00023D07" w:rsidRDefault="00086FD7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10542" w14:textId="77777777" w:rsidR="00086FD7" w:rsidRPr="00023D07" w:rsidRDefault="00086FD7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086FD7" w14:paraId="727F62D2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88D7249" w14:textId="77777777" w:rsidR="00086FD7" w:rsidRDefault="00086FD7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25662F7D" w14:textId="77777777" w:rsidR="00086FD7" w:rsidRDefault="00086FD7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5C38A780" w14:textId="77777777" w:rsidR="00086FD7" w:rsidRDefault="00086FD7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047EB238" w14:textId="77777777" w:rsidR="00086FD7" w:rsidRDefault="00086FD7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0B87C439" w14:textId="77777777" w:rsidR="00086FD7" w:rsidRDefault="00086FD7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086FD7" w14:paraId="2479568B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BFF0143" w14:textId="77777777" w:rsidR="00086FD7" w:rsidRPr="00023D07" w:rsidRDefault="00086FD7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20E01B44" w14:textId="77777777" w:rsidR="00086FD7" w:rsidRDefault="00086FD7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082D4D2" w14:textId="77777777" w:rsidR="00086FD7" w:rsidRDefault="00086FD7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2B6351" w14:textId="77777777" w:rsidR="00086FD7" w:rsidRPr="004E673A" w:rsidRDefault="00086FD7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098DEAE7" w14:textId="77777777" w:rsidR="00086FD7" w:rsidRDefault="00086FD7" w:rsidP="008F2B8B">
            <w:pPr>
              <w:rPr>
                <w:color w:val="4472C4" w:themeColor="accent1"/>
              </w:rPr>
            </w:pPr>
          </w:p>
        </w:tc>
      </w:tr>
      <w:tr w:rsidR="00086FD7" w14:paraId="5876ED16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DF9D5EE" w14:textId="77777777" w:rsidR="00086FD7" w:rsidRPr="00023D07" w:rsidRDefault="00086FD7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5490F795" w14:textId="77777777" w:rsidR="00086FD7" w:rsidRDefault="00086FD7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65725CA7" w14:textId="77777777" w:rsidR="00086FD7" w:rsidRPr="00C371F0" w:rsidRDefault="00086FD7" w:rsidP="00086FD7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086FD7" w:rsidRPr="002714A1" w14:paraId="75130252" w14:textId="77777777" w:rsidTr="008F2B8B">
        <w:tc>
          <w:tcPr>
            <w:tcW w:w="2153" w:type="dxa"/>
          </w:tcPr>
          <w:p w14:paraId="6F594F94" w14:textId="77777777" w:rsidR="00086FD7" w:rsidRPr="002714A1" w:rsidRDefault="00086FD7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04EC398" w14:textId="77777777" w:rsidR="00086FD7" w:rsidRPr="002714A1" w:rsidRDefault="00086FD7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78B28E88" w14:textId="77777777" w:rsidR="00086FD7" w:rsidRPr="002714A1" w:rsidRDefault="00086FD7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086FD7" w14:paraId="5A11D095" w14:textId="77777777" w:rsidTr="008F2B8B">
        <w:tc>
          <w:tcPr>
            <w:tcW w:w="2153" w:type="dxa"/>
          </w:tcPr>
          <w:p w14:paraId="754CFAD9" w14:textId="77777777" w:rsidR="00086FD7" w:rsidRDefault="00086FD7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254048CD" w14:textId="77777777" w:rsidR="00086FD7" w:rsidRDefault="00086FD7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2E359E97" w14:textId="77777777" w:rsidR="00086FD7" w:rsidRDefault="00086FD7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87BDA23" w14:textId="77777777" w:rsidR="00086FD7" w:rsidRPr="00C371F0" w:rsidRDefault="00086FD7" w:rsidP="00086FD7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86FD7" w:rsidRPr="00AD5CE1" w14:paraId="7E0580E8" w14:textId="77777777" w:rsidTr="008F2B8B">
        <w:tc>
          <w:tcPr>
            <w:tcW w:w="5395" w:type="dxa"/>
          </w:tcPr>
          <w:p w14:paraId="426C7424" w14:textId="091483A6" w:rsidR="00086FD7" w:rsidRPr="00AD5CE1" w:rsidRDefault="00086FD7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072DAC">
              <w:rPr>
                <w:color w:val="4472C4" w:themeColor="accent1"/>
              </w:rPr>
              <w:t xml:space="preserve">Men's </w:t>
            </w:r>
            <w:proofErr w:type="gramStart"/>
            <w:r w:rsidR="00072DAC">
              <w:rPr>
                <w:color w:val="4472C4" w:themeColor="accent1"/>
              </w:rPr>
              <w:t>Long Sleeved</w:t>
            </w:r>
            <w:proofErr w:type="gramEnd"/>
            <w:r w:rsidR="00072DAC">
              <w:rPr>
                <w:color w:val="4472C4" w:themeColor="accent1"/>
              </w:rPr>
              <w:t xml:space="preserve"> Shirt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55B0537B" w14:textId="77777777" w:rsidR="00086FD7" w:rsidRDefault="00086FD7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1910</w:t>
            </w:r>
            <w:r>
              <w:t>±20</w:t>
            </w:r>
          </w:p>
          <w:p w14:paraId="687F7DAF" w14:textId="77777777" w:rsidR="00086FD7" w:rsidRPr="00AD5CE1" w:rsidRDefault="00086FD7" w:rsidP="008F2B8B"/>
        </w:tc>
      </w:tr>
      <w:tr w:rsidR="00086FD7" w:rsidRPr="00AD5CE1" w14:paraId="77D00160" w14:textId="77777777" w:rsidTr="008F2B8B">
        <w:tc>
          <w:tcPr>
            <w:tcW w:w="5395" w:type="dxa"/>
          </w:tcPr>
          <w:p w14:paraId="342F386C" w14:textId="77777777" w:rsidR="00086FD7" w:rsidRPr="00F9058C" w:rsidRDefault="00086FD7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12944F8B" w14:textId="04915FCE" w:rsidR="00086FD7" w:rsidRDefault="00086FD7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072DAC">
              <w:rPr>
                <w:noProof/>
                <w:color w:val="4472C4" w:themeColor="accent1"/>
              </w:rPr>
              <w:t>36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5EBC45D6" w14:textId="77777777" w:rsidR="00086FD7" w:rsidRPr="00AD5CE1" w:rsidRDefault="00086FD7" w:rsidP="008F2B8B"/>
        </w:tc>
      </w:tr>
    </w:tbl>
    <w:p w14:paraId="01D1A987" w14:textId="77777777" w:rsidR="00086FD7" w:rsidRDefault="00086FD7" w:rsidP="00086FD7"/>
    <w:p w14:paraId="636157DD" w14:textId="77777777" w:rsidR="00086FD7" w:rsidRPr="002A5571" w:rsidRDefault="00086FD7" w:rsidP="00086FD7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28749F7E" w14:textId="77777777" w:rsidR="00086FD7" w:rsidRPr="0079201A" w:rsidRDefault="00086FD7" w:rsidP="00086FD7"/>
    <w:p w14:paraId="1876D121" w14:textId="77777777" w:rsidR="00C84D35" w:rsidRPr="00086FD7" w:rsidRDefault="00C84D35" w:rsidP="00086FD7"/>
    <w:sectPr w:rsidR="00C84D35" w:rsidRPr="00086FD7" w:rsidSect="00652555">
      <w:headerReference w:type="default" r:id="rId23"/>
      <w:footerReference w:type="default" r:id="rId24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45F1284" w14:textId="77777777" w:rsidR="007B4CE9" w:rsidRDefault="007B4CE9" w:rsidP="00505854">
      <w:r>
        <w:separator/>
      </w:r>
    </w:p>
  </w:endnote>
  <w:endnote w:type="continuationSeparator" w:id="0">
    <w:p w14:paraId="3B64D636" w14:textId="77777777" w:rsidR="007B4CE9" w:rsidRDefault="007B4CE9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ED1CCB" w14:textId="77777777" w:rsidR="007B4CE9" w:rsidRDefault="007B4CE9" w:rsidP="00505854">
      <w:r>
        <w:separator/>
      </w:r>
    </w:p>
  </w:footnote>
  <w:footnote w:type="continuationSeparator" w:id="0">
    <w:p w14:paraId="5FE1F9CF" w14:textId="77777777" w:rsidR="007B4CE9" w:rsidRDefault="007B4CE9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566C72D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B548B4">
      <w:rPr>
        <w:b/>
        <w:bCs/>
        <w:sz w:val="28"/>
        <w:szCs w:val="28"/>
      </w:rPr>
      <w:t>0436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072DAC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4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470BC"/>
    <w:rsid w:val="00055ECE"/>
    <w:rsid w:val="000572DE"/>
    <w:rsid w:val="00070411"/>
    <w:rsid w:val="000712F2"/>
    <w:rsid w:val="00072DAC"/>
    <w:rsid w:val="00073E72"/>
    <w:rsid w:val="00080474"/>
    <w:rsid w:val="000824AC"/>
    <w:rsid w:val="00086FD7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8120E"/>
    <w:rsid w:val="00490919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4CE9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AF2396"/>
    <w:rsid w:val="00B11B57"/>
    <w:rsid w:val="00B17501"/>
    <w:rsid w:val="00B232F3"/>
    <w:rsid w:val="00B243B4"/>
    <w:rsid w:val="00B4753C"/>
    <w:rsid w:val="00B548B4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86FD7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</TotalTime>
  <Pages>15</Pages>
  <Words>116</Words>
  <Characters>666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2025-09-14T19:20:00Z</dcterms:modified>
</cp:coreProperties>
</file>