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393A6" w14:textId="77777777" w:rsidR="00B03CDF" w:rsidRPr="00C371F0" w:rsidRDefault="00B03CDF" w:rsidP="00B03CD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21429B1" w14:textId="77777777" w:rsidR="00B03CDF" w:rsidRPr="006C2C15" w:rsidRDefault="00B03CDF" w:rsidP="00B03CD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A900B5E" w14:textId="77777777" w:rsidR="00B03CDF" w:rsidRPr="00C371F0" w:rsidRDefault="00B03CDF" w:rsidP="00B03CD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07930" w14:paraId="124BA145" w14:textId="77777777" w:rsidTr="008F2B8B">
        <w:tc>
          <w:tcPr>
            <w:tcW w:w="5395" w:type="dxa"/>
          </w:tcPr>
          <w:p w14:paraId="63110B76" w14:textId="77777777" w:rsidR="00B03CDF" w:rsidRDefault="00B03CDF" w:rsidP="008F2B8B">
            <w:r>
              <w:t>Top</w:t>
            </w:r>
          </w:p>
        </w:tc>
        <w:tc>
          <w:tcPr>
            <w:tcW w:w="5395" w:type="dxa"/>
          </w:tcPr>
          <w:p w14:paraId="1FF19772" w14:textId="77777777" w:rsidR="00B03CDF" w:rsidRDefault="00B03CDF" w:rsidP="008F2B8B">
            <w:r>
              <w:t>Back</w:t>
            </w:r>
          </w:p>
        </w:tc>
      </w:tr>
      <w:tr w:rsidR="00607930" w14:paraId="1B2E97F6" w14:textId="77777777" w:rsidTr="008F2B8B">
        <w:tc>
          <w:tcPr>
            <w:tcW w:w="5395" w:type="dxa"/>
          </w:tcPr>
          <w:p w14:paraId="7A769806" w14:textId="021B0ADE" w:rsidR="00B03CDF" w:rsidRDefault="00607930" w:rsidP="008F2B8B">
            <w:r>
              <w:rPr>
                <w:noProof/>
              </w:rPr>
              <w:drawing>
                <wp:inline distT="0" distB="0" distL="0" distR="0" wp14:anchorId="627C854B" wp14:editId="6D304B76">
                  <wp:extent cx="4650903" cy="2933083"/>
                  <wp:effectExtent l="0" t="4763" r="5398" b="5397"/>
                  <wp:docPr id="1953961258" name="Picture 1" descr="A white shirt collar with a red butt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961258" name="Picture 1" descr="A white shirt collar with a red butto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80175" cy="295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2B314B8" w14:textId="74B518C4" w:rsidR="00B03CDF" w:rsidRDefault="00607930" w:rsidP="008F2B8B">
            <w:r>
              <w:rPr>
                <w:noProof/>
              </w:rPr>
              <w:drawing>
                <wp:inline distT="0" distB="0" distL="0" distR="0" wp14:anchorId="6284033F" wp14:editId="7CC358BD">
                  <wp:extent cx="5500688" cy="1373644"/>
                  <wp:effectExtent l="6032" t="0" r="4763" b="4762"/>
                  <wp:docPr id="86627163" name="Picture 2" descr="A piece of fabric with a blue t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7163" name="Picture 2" descr="A piece of fabric with a blue tag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20832" cy="137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865EC" w14:textId="77777777" w:rsidR="00B03CDF" w:rsidRDefault="00B03CDF" w:rsidP="00B03CDF">
      <w:pPr>
        <w:rPr>
          <w:b/>
          <w:bCs/>
          <w:color w:val="000000" w:themeColor="text1"/>
        </w:rPr>
      </w:pPr>
    </w:p>
    <w:p w14:paraId="3CBAF95C" w14:textId="0DA148BB" w:rsidR="00B03CDF" w:rsidRDefault="00607930" w:rsidP="00B03CD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C0A107" wp14:editId="6C3D0A5C">
            <wp:extent cx="9144000" cy="5766435"/>
            <wp:effectExtent l="0" t="318" r="0" b="0"/>
            <wp:docPr id="865622195" name="Picture 3" descr="A white shirt collar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22195" name="Picture 3" descr="A white shirt collar with a red butt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CC09D1" wp14:editId="405A88C0">
            <wp:extent cx="6858000" cy="6191250"/>
            <wp:effectExtent l="0" t="0" r="0" b="6350"/>
            <wp:docPr id="1690347477" name="Picture 4" descr="A white fabric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47477" name="Picture 4" descr="A white fabric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2EC447" wp14:editId="170BF249">
            <wp:extent cx="6858000" cy="5207000"/>
            <wp:effectExtent l="0" t="0" r="0" b="0"/>
            <wp:docPr id="175307906" name="Picture 5" descr="A white fabric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7906" name="Picture 5" descr="A white fabric with hol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1C8B0E6" wp14:editId="5CF0A58D">
            <wp:extent cx="6858000" cy="5556250"/>
            <wp:effectExtent l="0" t="0" r="0" b="6350"/>
            <wp:docPr id="1555887884" name="Picture 6" descr="A fabric tag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87884" name="Picture 6" descr="A fabric tag with writing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9F07A8" wp14:editId="2248C66A">
            <wp:extent cx="6858000" cy="3188335"/>
            <wp:effectExtent l="0" t="0" r="0" b="0"/>
            <wp:docPr id="366722400" name="Picture 7" descr="A white fabric with black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22400" name="Picture 7" descr="A white fabric with black writ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0E3FE970" wp14:editId="6C26A9B0">
            <wp:extent cx="6858000" cy="1184910"/>
            <wp:effectExtent l="0" t="0" r="0" b="0"/>
            <wp:docPr id="1886891278" name="Picture 8" descr="A white ribbon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91278" name="Picture 8" descr="A white ribbon on a white surf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7F6FE634" wp14:editId="1161B342">
            <wp:extent cx="6858000" cy="1712595"/>
            <wp:effectExtent l="0" t="0" r="0" b="1905"/>
            <wp:docPr id="1254594252" name="Picture 9" descr="A piece of fabric with a blu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94252" name="Picture 9" descr="A piece of fabric with a blue tag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CDF">
        <w:rPr>
          <w:b/>
          <w:bCs/>
          <w:color w:val="000000" w:themeColor="text1"/>
        </w:rPr>
        <w:br w:type="page"/>
      </w:r>
    </w:p>
    <w:p w14:paraId="6BFD041A" w14:textId="77777777" w:rsidR="00B03CDF" w:rsidRDefault="00B03CDF" w:rsidP="00B03CD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03CDF" w:rsidRPr="00023D07" w14:paraId="0BE2C49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56CC" w14:textId="77777777" w:rsidR="00B03CDF" w:rsidRPr="00023D07" w:rsidRDefault="00B03C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CBF8" w14:textId="77777777" w:rsidR="00B03CDF" w:rsidRPr="00023D07" w:rsidRDefault="00B03C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A63C" w14:textId="77777777" w:rsidR="00B03CDF" w:rsidRPr="00023D07" w:rsidRDefault="00B03C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2E08" w14:textId="77777777" w:rsidR="00B03CDF" w:rsidRPr="00023D07" w:rsidRDefault="00B03C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A167" w14:textId="77777777" w:rsidR="00B03CDF" w:rsidRPr="00023D07" w:rsidRDefault="00B03C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03CDF" w14:paraId="1A92612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9D667F" w14:textId="77777777" w:rsidR="00B03CDF" w:rsidRDefault="00B03CD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271D719" w14:textId="77777777" w:rsidR="00B03CDF" w:rsidRDefault="00B03CD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455C66D" w14:textId="77777777" w:rsidR="00B03CDF" w:rsidRDefault="00B03C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9AA3677" w14:textId="77777777" w:rsidR="00B03CDF" w:rsidRDefault="00B03CD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1F8383E" w14:textId="77777777" w:rsidR="00B03CDF" w:rsidRDefault="00B03CD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03CDF" w14:paraId="7B11454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A65C66" w14:textId="77777777" w:rsidR="00B03CDF" w:rsidRPr="00023D07" w:rsidRDefault="00B03CD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533B496" w14:textId="77777777" w:rsidR="00B03CDF" w:rsidRDefault="00B03CD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BA397CF" w14:textId="77777777" w:rsidR="00B03CDF" w:rsidRDefault="00B03CD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E03DEAD" w14:textId="77777777" w:rsidR="00B03CDF" w:rsidRPr="004E673A" w:rsidRDefault="00B03CD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5828411" w14:textId="77777777" w:rsidR="00B03CDF" w:rsidRDefault="00B03CDF" w:rsidP="008F2B8B">
            <w:pPr>
              <w:rPr>
                <w:color w:val="4472C4" w:themeColor="accent1"/>
              </w:rPr>
            </w:pPr>
          </w:p>
        </w:tc>
      </w:tr>
      <w:tr w:rsidR="00B03CDF" w14:paraId="1B93356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09AE0F2" w14:textId="77777777" w:rsidR="00B03CDF" w:rsidRPr="00023D07" w:rsidRDefault="00B03CD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0B49A60" w14:textId="77777777" w:rsidR="00B03CDF" w:rsidRDefault="00B03CD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973C8A4" w14:textId="77777777" w:rsidR="00B03CDF" w:rsidRPr="00C371F0" w:rsidRDefault="00B03CDF" w:rsidP="00B03CD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03CDF" w:rsidRPr="002714A1" w14:paraId="5DDBDB18" w14:textId="77777777" w:rsidTr="008F2B8B">
        <w:tc>
          <w:tcPr>
            <w:tcW w:w="2153" w:type="dxa"/>
          </w:tcPr>
          <w:p w14:paraId="69E525D3" w14:textId="77777777" w:rsidR="00B03CDF" w:rsidRPr="002714A1" w:rsidRDefault="00B03C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6E8FF39" w14:textId="77777777" w:rsidR="00B03CDF" w:rsidRPr="002714A1" w:rsidRDefault="00B03C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393F2F2" w14:textId="77777777" w:rsidR="00B03CDF" w:rsidRPr="002714A1" w:rsidRDefault="00B03C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03CDF" w14:paraId="4A3FE258" w14:textId="77777777" w:rsidTr="008F2B8B">
        <w:tc>
          <w:tcPr>
            <w:tcW w:w="2153" w:type="dxa"/>
          </w:tcPr>
          <w:p w14:paraId="567115DD" w14:textId="77777777" w:rsidR="00B03CDF" w:rsidRDefault="00B03CD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B609993" w14:textId="77777777" w:rsidR="00B03CDF" w:rsidRDefault="00B03C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3F07185" w14:textId="77777777" w:rsidR="00B03CDF" w:rsidRDefault="00B03C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DB1A72" w14:textId="77777777" w:rsidR="00B03CDF" w:rsidRPr="00C371F0" w:rsidRDefault="00B03CDF" w:rsidP="00B03CD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03CDF" w:rsidRPr="00AD5CE1" w14:paraId="4A7BAAA5" w14:textId="77777777" w:rsidTr="008F2B8B">
        <w:tc>
          <w:tcPr>
            <w:tcW w:w="5395" w:type="dxa"/>
          </w:tcPr>
          <w:p w14:paraId="63923E09" w14:textId="45A5C876" w:rsidR="00B03CDF" w:rsidRPr="00AD5CE1" w:rsidRDefault="00B03CD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503B6">
              <w:rPr>
                <w:color w:val="4472C4" w:themeColor="accent1"/>
              </w:rPr>
              <w:t>Men's Collar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C62C911" w14:textId="77777777" w:rsidR="00B03CDF" w:rsidRDefault="00B03CD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4C87D4B" w14:textId="77777777" w:rsidR="00B03CDF" w:rsidRPr="00AD5CE1" w:rsidRDefault="00B03CDF" w:rsidP="008F2B8B"/>
        </w:tc>
      </w:tr>
      <w:tr w:rsidR="00B03CDF" w:rsidRPr="00AD5CE1" w14:paraId="759AE473" w14:textId="77777777" w:rsidTr="008F2B8B">
        <w:tc>
          <w:tcPr>
            <w:tcW w:w="5395" w:type="dxa"/>
          </w:tcPr>
          <w:p w14:paraId="054E5449" w14:textId="77777777" w:rsidR="00B03CDF" w:rsidRPr="00F9058C" w:rsidRDefault="00B03CD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9042DEB" w14:textId="7DEFF845" w:rsidR="00B03CDF" w:rsidRDefault="00B03CD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503B6">
              <w:rPr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503B6">
              <w:rPr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0624918" w14:textId="77777777" w:rsidR="00B03CDF" w:rsidRPr="00AD5CE1" w:rsidRDefault="00B03CDF" w:rsidP="008F2B8B"/>
        </w:tc>
      </w:tr>
    </w:tbl>
    <w:p w14:paraId="523AFB99" w14:textId="77777777" w:rsidR="00B03CDF" w:rsidRDefault="00B03CDF" w:rsidP="00B03CDF"/>
    <w:p w14:paraId="3BD3051C" w14:textId="77777777" w:rsidR="00B03CDF" w:rsidRPr="002A5571" w:rsidRDefault="00B03CDF" w:rsidP="00B03CD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977C58F" w14:textId="77777777" w:rsidR="00B03CDF" w:rsidRPr="0079201A" w:rsidRDefault="00B03CDF" w:rsidP="00B03CDF"/>
    <w:p w14:paraId="1876D121" w14:textId="77777777" w:rsidR="00C84D35" w:rsidRPr="00B03CDF" w:rsidRDefault="00C84D35" w:rsidP="00B03CDF"/>
    <w:sectPr w:rsidR="00C84D35" w:rsidRPr="00B03CDF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C278B" w14:textId="77777777" w:rsidR="003C76EC" w:rsidRDefault="003C76EC" w:rsidP="00505854">
      <w:r>
        <w:separator/>
      </w:r>
    </w:p>
  </w:endnote>
  <w:endnote w:type="continuationSeparator" w:id="0">
    <w:p w14:paraId="606DDEDD" w14:textId="77777777" w:rsidR="003C76EC" w:rsidRDefault="003C76E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60CE5" w14:textId="77777777" w:rsidR="003C76EC" w:rsidRDefault="003C76EC" w:rsidP="00505854">
      <w:r>
        <w:separator/>
      </w:r>
    </w:p>
  </w:footnote>
  <w:footnote w:type="continuationSeparator" w:id="0">
    <w:p w14:paraId="4ADF5321" w14:textId="77777777" w:rsidR="003C76EC" w:rsidRDefault="003C76E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4E8793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A01CB">
      <w:rPr>
        <w:b/>
        <w:bCs/>
        <w:sz w:val="28"/>
        <w:szCs w:val="28"/>
      </w:rPr>
      <w:t>0435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503B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C76EC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2E72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07930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26DC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1FF9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3CDF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01CB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03B6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CD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2025-09-14T19:16:00Z</dcterms:modified>
</cp:coreProperties>
</file>