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4DD663" w14:textId="77777777" w:rsidR="00803963" w:rsidRPr="00C371F0" w:rsidRDefault="00803963" w:rsidP="00803963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22694EA" w14:textId="77777777" w:rsidR="00803963" w:rsidRPr="006C2C15" w:rsidRDefault="00803963" w:rsidP="00803963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2D2BC613" w14:textId="77777777" w:rsidR="00803963" w:rsidRPr="00C371F0" w:rsidRDefault="00803963" w:rsidP="0080396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64"/>
        <w:gridCol w:w="5436"/>
      </w:tblGrid>
      <w:tr w:rsidR="00C01DFB" w14:paraId="1FE54CB3" w14:textId="77777777" w:rsidTr="008F2B8B">
        <w:tc>
          <w:tcPr>
            <w:tcW w:w="5395" w:type="dxa"/>
          </w:tcPr>
          <w:p w14:paraId="035AA46B" w14:textId="77777777" w:rsidR="00803963" w:rsidRDefault="00803963" w:rsidP="008F2B8B">
            <w:r>
              <w:t>Top</w:t>
            </w:r>
          </w:p>
        </w:tc>
        <w:tc>
          <w:tcPr>
            <w:tcW w:w="5395" w:type="dxa"/>
          </w:tcPr>
          <w:p w14:paraId="4762445C" w14:textId="77777777" w:rsidR="00803963" w:rsidRDefault="00803963" w:rsidP="008F2B8B">
            <w:r>
              <w:t>Back</w:t>
            </w:r>
          </w:p>
        </w:tc>
      </w:tr>
      <w:tr w:rsidR="00C01DFB" w14:paraId="61051B51" w14:textId="77777777" w:rsidTr="008F2B8B">
        <w:tc>
          <w:tcPr>
            <w:tcW w:w="5395" w:type="dxa"/>
          </w:tcPr>
          <w:p w14:paraId="3ABC293F" w14:textId="78396409" w:rsidR="00803963" w:rsidRDefault="00C01DFB" w:rsidP="008F2B8B">
            <w:r>
              <w:rPr>
                <w:noProof/>
              </w:rPr>
              <w:drawing>
                <wp:inline distT="0" distB="0" distL="0" distR="0" wp14:anchorId="4CBFB005" wp14:editId="7D583921">
                  <wp:extent cx="3187700" cy="3051337"/>
                  <wp:effectExtent l="0" t="0" r="0" b="0"/>
                  <wp:docPr id="988953486" name="Picture 1" descr="A white shirt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953486" name="Picture 1" descr="A white shirt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1983" cy="3074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5F8734E5" w14:textId="343DE18B" w:rsidR="00803963" w:rsidRDefault="00C01DFB" w:rsidP="008F2B8B">
            <w:r>
              <w:rPr>
                <w:noProof/>
              </w:rPr>
              <w:drawing>
                <wp:inline distT="0" distB="0" distL="0" distR="0" wp14:anchorId="450261AB" wp14:editId="7BBC2EB1">
                  <wp:extent cx="3314700" cy="3036634"/>
                  <wp:effectExtent l="0" t="0" r="0" b="0"/>
                  <wp:docPr id="1101738588" name="Picture 2" descr="A white shirt on a grid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1738588" name="Picture 2" descr="A white shirt on a grid surface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6654" cy="3075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F5E25F" w14:textId="77777777" w:rsidR="00803963" w:rsidRDefault="00803963" w:rsidP="00803963">
      <w:pPr>
        <w:rPr>
          <w:b/>
          <w:bCs/>
          <w:color w:val="000000" w:themeColor="text1"/>
        </w:rPr>
      </w:pPr>
    </w:p>
    <w:p w14:paraId="42FA1839" w14:textId="0560CA72" w:rsidR="00803963" w:rsidRDefault="00C01DFB" w:rsidP="0080396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8B517AD" wp14:editId="44048056">
            <wp:extent cx="6858000" cy="6564630"/>
            <wp:effectExtent l="0" t="0" r="0" b="1270"/>
            <wp:docPr id="1709779347" name="Picture 3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779347" name="Picture 3" descr="A white shirt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64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75CD922" wp14:editId="7899EC20">
            <wp:extent cx="6858000" cy="6898640"/>
            <wp:effectExtent l="0" t="0" r="0" b="0"/>
            <wp:docPr id="40452124" name="Picture 4" descr="A white shirt with a few pin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52124" name="Picture 4" descr="A white shirt with a few pins on i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9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DD72A1C" wp14:editId="7B25EA49">
            <wp:extent cx="6858000" cy="7964170"/>
            <wp:effectExtent l="0" t="0" r="0" b="0"/>
            <wp:docPr id="1136366903" name="Picture 5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366903" name="Picture 5" descr="A white shirt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6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D101EA0" wp14:editId="3BB3C8AA">
            <wp:extent cx="6506210" cy="9144000"/>
            <wp:effectExtent l="0" t="0" r="0" b="0"/>
            <wp:docPr id="591949933" name="Picture 6" descr="A white shirt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949933" name="Picture 6" descr="A white shirt on a grid surfac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2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0AD74BDD" wp14:editId="6A64E50B">
            <wp:extent cx="9144000" cy="6858000"/>
            <wp:effectExtent l="0" t="0" r="0" b="0"/>
            <wp:docPr id="1647799319" name="Picture 7" descr="A close up of 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799319" name="Picture 7" descr="A close up of a shir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69F5351" wp14:editId="4C977B60">
            <wp:extent cx="6858000" cy="8100695"/>
            <wp:effectExtent l="0" t="0" r="0" b="1905"/>
            <wp:docPr id="1007769902" name="Picture 8" descr="A close up of a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769902" name="Picture 8" descr="A close up of a shir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0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46D7EE48" wp14:editId="3ACFAFC9">
            <wp:extent cx="6858000" cy="6576695"/>
            <wp:effectExtent l="0" t="0" r="0" b="1905"/>
            <wp:docPr id="2063928741" name="Picture 9" descr="A close up of a white sh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928741" name="Picture 9" descr="A close up of a white shir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7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874241D" wp14:editId="58AB32FB">
            <wp:extent cx="6858000" cy="8654415"/>
            <wp:effectExtent l="0" t="0" r="0" b="0"/>
            <wp:docPr id="1960903931" name="Picture 10" descr="A white shirt with a red do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903931" name="Picture 10" descr="A white shirt with a red do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5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AD4909F" wp14:editId="3845611C">
            <wp:extent cx="6858000" cy="6282690"/>
            <wp:effectExtent l="0" t="0" r="0" b="3810"/>
            <wp:docPr id="111487998" name="Picture 11" descr="A white shirt on a grid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87998" name="Picture 11" descr="A white shirt on a grid surfac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28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D4328B7" wp14:editId="7A0BF866">
            <wp:extent cx="6858000" cy="6985000"/>
            <wp:effectExtent l="0" t="0" r="0" b="0"/>
            <wp:docPr id="320010102" name="Picture 12" descr="A white shirt with pin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010102" name="Picture 12" descr="A white shirt with pins on i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8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3963">
        <w:rPr>
          <w:b/>
          <w:bCs/>
          <w:color w:val="000000" w:themeColor="text1"/>
        </w:rPr>
        <w:br w:type="page"/>
      </w:r>
    </w:p>
    <w:p w14:paraId="0F802803" w14:textId="77777777" w:rsidR="00803963" w:rsidRDefault="00803963" w:rsidP="0080396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803963" w:rsidRPr="00023D07" w14:paraId="3AAA698D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BC4BF" w14:textId="77777777" w:rsidR="00803963" w:rsidRPr="00023D07" w:rsidRDefault="0080396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79C12" w14:textId="77777777" w:rsidR="00803963" w:rsidRPr="00023D07" w:rsidRDefault="0080396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B195C" w14:textId="77777777" w:rsidR="00803963" w:rsidRPr="00023D07" w:rsidRDefault="0080396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8A874" w14:textId="77777777" w:rsidR="00803963" w:rsidRPr="00023D07" w:rsidRDefault="0080396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32F4E" w14:textId="77777777" w:rsidR="00803963" w:rsidRPr="00023D07" w:rsidRDefault="00803963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803963" w14:paraId="47B8C738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6A01220" w14:textId="77777777" w:rsidR="00803963" w:rsidRDefault="00803963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35E42F8A" w14:textId="77777777" w:rsidR="00803963" w:rsidRDefault="00803963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0E0099C7" w14:textId="77777777" w:rsidR="00803963" w:rsidRDefault="0080396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48181633" w14:textId="77777777" w:rsidR="00803963" w:rsidRDefault="0080396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F187120" w14:textId="77777777" w:rsidR="00803963" w:rsidRDefault="00803963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03963" w14:paraId="772410A6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6BF8D15" w14:textId="77777777" w:rsidR="00803963" w:rsidRPr="00023D07" w:rsidRDefault="00803963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4D941B05" w14:textId="77777777" w:rsidR="00803963" w:rsidRDefault="00803963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45DD7817" w14:textId="77777777" w:rsidR="00803963" w:rsidRDefault="00803963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5C54EC10" w14:textId="77777777" w:rsidR="00803963" w:rsidRPr="004E673A" w:rsidRDefault="00803963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40F0F642" w14:textId="77777777" w:rsidR="00803963" w:rsidRDefault="00803963" w:rsidP="008F2B8B">
            <w:pPr>
              <w:rPr>
                <w:color w:val="4472C4" w:themeColor="accent1"/>
              </w:rPr>
            </w:pPr>
          </w:p>
        </w:tc>
      </w:tr>
      <w:tr w:rsidR="00803963" w14:paraId="2D784058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D9FA5DE" w14:textId="77777777" w:rsidR="00803963" w:rsidRPr="00023D07" w:rsidRDefault="00803963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30AB0F57" w14:textId="77777777" w:rsidR="00803963" w:rsidRDefault="00803963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9492B3C" w14:textId="77777777" w:rsidR="00803963" w:rsidRPr="00C371F0" w:rsidRDefault="00803963" w:rsidP="00803963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803963" w:rsidRPr="002714A1" w14:paraId="1AE49B25" w14:textId="77777777" w:rsidTr="008F2B8B">
        <w:tc>
          <w:tcPr>
            <w:tcW w:w="2153" w:type="dxa"/>
          </w:tcPr>
          <w:p w14:paraId="070C90A4" w14:textId="77777777" w:rsidR="00803963" w:rsidRPr="002714A1" w:rsidRDefault="0080396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8159004" w14:textId="77777777" w:rsidR="00803963" w:rsidRPr="002714A1" w:rsidRDefault="0080396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3E4291EA" w14:textId="77777777" w:rsidR="00803963" w:rsidRPr="002714A1" w:rsidRDefault="00803963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803963" w14:paraId="71519A17" w14:textId="77777777" w:rsidTr="008F2B8B">
        <w:tc>
          <w:tcPr>
            <w:tcW w:w="2153" w:type="dxa"/>
          </w:tcPr>
          <w:p w14:paraId="4F20ABD0" w14:textId="77777777" w:rsidR="00803963" w:rsidRDefault="00803963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36C2E71" w14:textId="77777777" w:rsidR="00803963" w:rsidRDefault="0080396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583E83C2" w14:textId="77777777" w:rsidR="00803963" w:rsidRDefault="00803963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29164C8" w14:textId="77777777" w:rsidR="00803963" w:rsidRPr="00C371F0" w:rsidRDefault="00803963" w:rsidP="0080396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03963" w:rsidRPr="00AD5CE1" w14:paraId="6DBF768C" w14:textId="77777777" w:rsidTr="008F2B8B">
        <w:tc>
          <w:tcPr>
            <w:tcW w:w="5395" w:type="dxa"/>
          </w:tcPr>
          <w:p w14:paraId="7ED4333B" w14:textId="724734C4" w:rsidR="00803963" w:rsidRPr="00AD5CE1" w:rsidRDefault="00803963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676493">
              <w:rPr>
                <w:color w:val="4472C4" w:themeColor="accent1"/>
              </w:rPr>
              <w:t>Men's Short Sleeved Shirt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2DBE51D3" w14:textId="77777777" w:rsidR="00803963" w:rsidRDefault="00803963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7955DB00" w14:textId="77777777" w:rsidR="00803963" w:rsidRPr="00AD5CE1" w:rsidRDefault="00803963" w:rsidP="008F2B8B"/>
        </w:tc>
      </w:tr>
      <w:tr w:rsidR="00803963" w:rsidRPr="00AD5CE1" w14:paraId="1667C5A5" w14:textId="77777777" w:rsidTr="008F2B8B">
        <w:tc>
          <w:tcPr>
            <w:tcW w:w="5395" w:type="dxa"/>
          </w:tcPr>
          <w:p w14:paraId="6533DA1C" w14:textId="77777777" w:rsidR="00803963" w:rsidRPr="00F9058C" w:rsidRDefault="00803963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11434AC0" w14:textId="638B79E4" w:rsidR="00803963" w:rsidRDefault="00803963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676493">
              <w:rPr>
                <w:noProof/>
                <w:color w:val="4472C4" w:themeColor="accent1"/>
              </w:rPr>
              <w:t>31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5D9774C6" w14:textId="77777777" w:rsidR="00803963" w:rsidRPr="00AD5CE1" w:rsidRDefault="00803963" w:rsidP="008F2B8B"/>
        </w:tc>
      </w:tr>
    </w:tbl>
    <w:p w14:paraId="26160C22" w14:textId="77777777" w:rsidR="00803963" w:rsidRDefault="00803963" w:rsidP="00803963"/>
    <w:p w14:paraId="36DC28E1" w14:textId="77777777" w:rsidR="00803963" w:rsidRPr="002A5571" w:rsidRDefault="00803963" w:rsidP="00803963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3718FFE1" w14:textId="77777777" w:rsidR="00803963" w:rsidRPr="0079201A" w:rsidRDefault="00803963" w:rsidP="00803963"/>
    <w:p w14:paraId="1876D121" w14:textId="77777777" w:rsidR="00C84D35" w:rsidRPr="00803963" w:rsidRDefault="00C84D35" w:rsidP="00803963"/>
    <w:sectPr w:rsidR="00C84D35" w:rsidRPr="00803963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88A4C6" w14:textId="77777777" w:rsidR="00F8352F" w:rsidRDefault="00F8352F" w:rsidP="00505854">
      <w:r>
        <w:separator/>
      </w:r>
    </w:p>
  </w:endnote>
  <w:endnote w:type="continuationSeparator" w:id="0">
    <w:p w14:paraId="66305251" w14:textId="77777777" w:rsidR="00F8352F" w:rsidRDefault="00F8352F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2727F6" w14:textId="77777777" w:rsidR="00F8352F" w:rsidRDefault="00F8352F" w:rsidP="00505854">
      <w:r>
        <w:separator/>
      </w:r>
    </w:p>
  </w:footnote>
  <w:footnote w:type="continuationSeparator" w:id="0">
    <w:p w14:paraId="785910A8" w14:textId="77777777" w:rsidR="00F8352F" w:rsidRDefault="00F8352F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35B618D4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9C2CD4">
      <w:rPr>
        <w:b/>
        <w:bCs/>
        <w:sz w:val="28"/>
        <w:szCs w:val="28"/>
      </w:rPr>
      <w:t>0434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676493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66B0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6493"/>
    <w:rsid w:val="00677581"/>
    <w:rsid w:val="00680ACC"/>
    <w:rsid w:val="006829EF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3963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CD4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1DFB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4657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352F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3963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12</Pages>
  <Words>116</Words>
  <Characters>664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2025-09-14T19:16:00Z</dcterms:modified>
</cp:coreProperties>
</file>