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C9030" w14:textId="77777777" w:rsidR="00757F88" w:rsidRPr="00C371F0" w:rsidRDefault="00757F88" w:rsidP="00757F88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DE473E4" w14:textId="77777777" w:rsidR="00757F88" w:rsidRPr="006C2C15" w:rsidRDefault="00757F88" w:rsidP="00757F88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03ECA06" w14:textId="77777777" w:rsidR="00757F88" w:rsidRPr="00C371F0" w:rsidRDefault="00757F88" w:rsidP="00757F8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22EAE" w14:paraId="7FE6F7D9" w14:textId="77777777" w:rsidTr="008F2B8B">
        <w:tc>
          <w:tcPr>
            <w:tcW w:w="5395" w:type="dxa"/>
          </w:tcPr>
          <w:p w14:paraId="03D8F3A4" w14:textId="77777777" w:rsidR="00757F88" w:rsidRDefault="00757F88" w:rsidP="008F2B8B">
            <w:r>
              <w:t>Top</w:t>
            </w:r>
          </w:p>
        </w:tc>
        <w:tc>
          <w:tcPr>
            <w:tcW w:w="5395" w:type="dxa"/>
          </w:tcPr>
          <w:p w14:paraId="35079B8B" w14:textId="77777777" w:rsidR="00757F88" w:rsidRDefault="00757F88" w:rsidP="008F2B8B">
            <w:r>
              <w:t>Back</w:t>
            </w:r>
          </w:p>
        </w:tc>
      </w:tr>
      <w:tr w:rsidR="00C22EAE" w14:paraId="713939C1" w14:textId="77777777" w:rsidTr="008F2B8B">
        <w:tc>
          <w:tcPr>
            <w:tcW w:w="5395" w:type="dxa"/>
          </w:tcPr>
          <w:p w14:paraId="5ABF3D60" w14:textId="660E5316" w:rsidR="00757F88" w:rsidRDefault="00C22EAE" w:rsidP="008F2B8B">
            <w:r>
              <w:rPr>
                <w:noProof/>
              </w:rPr>
              <w:drawing>
                <wp:inline distT="0" distB="0" distL="0" distR="0" wp14:anchorId="4E9657C5" wp14:editId="3F46CA28">
                  <wp:extent cx="3025069" cy="4356100"/>
                  <wp:effectExtent l="0" t="0" r="0" b="0"/>
                  <wp:docPr id="792100591" name="Picture 1" descr="A close up of a be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100591" name="Picture 1" descr="A close up of a bel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84" cy="441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5A25F91" w14:textId="23F6442D" w:rsidR="00757F88" w:rsidRDefault="00C22EAE" w:rsidP="008F2B8B">
            <w:r>
              <w:rPr>
                <w:noProof/>
              </w:rPr>
              <w:drawing>
                <wp:inline distT="0" distB="0" distL="0" distR="0" wp14:anchorId="39A238B5" wp14:editId="2E424466">
                  <wp:extent cx="2993608" cy="4356100"/>
                  <wp:effectExtent l="0" t="0" r="3810" b="0"/>
                  <wp:docPr id="719138553" name="Picture 2" descr="A hand holding a heart shaped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138553" name="Picture 2" descr="A hand holding a heart shaped objec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275" cy="43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99986" w14:textId="77777777" w:rsidR="00757F88" w:rsidRDefault="00757F88" w:rsidP="00757F88">
      <w:pPr>
        <w:rPr>
          <w:b/>
          <w:bCs/>
          <w:color w:val="000000" w:themeColor="text1"/>
        </w:rPr>
      </w:pPr>
    </w:p>
    <w:p w14:paraId="5D337F9F" w14:textId="40061359" w:rsidR="00757F88" w:rsidRDefault="00C22EAE" w:rsidP="00757F8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5EC7828" wp14:editId="59291278">
            <wp:extent cx="6350000" cy="9144000"/>
            <wp:effectExtent l="0" t="0" r="0" b="0"/>
            <wp:docPr id="1596756023" name="Picture 3" descr="A close up of a be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56023" name="Picture 3" descr="A close up of a bel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29F859D" wp14:editId="50D1FC68">
            <wp:extent cx="6858000" cy="6540500"/>
            <wp:effectExtent l="0" t="0" r="0" b="0"/>
            <wp:docPr id="593791121" name="Picture 4" descr="A close up of a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91121" name="Picture 4" descr="A close up of a shi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0BF1A01" wp14:editId="0A1E8B48">
            <wp:extent cx="6283960" cy="9144000"/>
            <wp:effectExtent l="0" t="0" r="2540" b="0"/>
            <wp:docPr id="1802087595" name="Picture 5" descr="A hand holding a heart shaped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87595" name="Picture 5" descr="A hand holding a heart shaped objec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B2BFA58" wp14:editId="64EA4323">
            <wp:extent cx="6858000" cy="1972945"/>
            <wp:effectExtent l="0" t="0" r="0" b="0"/>
            <wp:docPr id="1894979694" name="Picture 6" descr="A close up of a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79694" name="Picture 6" descr="A close up of a hand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3DB3B712" wp14:editId="501230E3">
            <wp:extent cx="6858000" cy="1727835"/>
            <wp:effectExtent l="0" t="0" r="0" b="0"/>
            <wp:docPr id="1069594622" name="Picture 7" descr="A close up of a slee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94622" name="Picture 7" descr="A close up of a sleev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421027E" wp14:editId="41400525">
            <wp:extent cx="6858000" cy="4721860"/>
            <wp:effectExtent l="0" t="0" r="0" b="2540"/>
            <wp:docPr id="249472624" name="Picture 8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72624" name="Picture 8" descr="A close up of a fabric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F88">
        <w:rPr>
          <w:b/>
          <w:bCs/>
          <w:color w:val="000000" w:themeColor="text1"/>
        </w:rPr>
        <w:br w:type="page"/>
      </w:r>
    </w:p>
    <w:p w14:paraId="1BB3DDB7" w14:textId="77777777" w:rsidR="00757F88" w:rsidRDefault="00757F88" w:rsidP="00757F8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57F88" w:rsidRPr="00023D07" w14:paraId="3510E264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7EFC" w14:textId="77777777" w:rsidR="00757F88" w:rsidRPr="00023D07" w:rsidRDefault="00757F8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6AA7" w14:textId="77777777" w:rsidR="00757F88" w:rsidRPr="00023D07" w:rsidRDefault="00757F8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7218" w14:textId="77777777" w:rsidR="00757F88" w:rsidRPr="00023D07" w:rsidRDefault="00757F8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CBFF" w14:textId="77777777" w:rsidR="00757F88" w:rsidRPr="00023D07" w:rsidRDefault="00757F8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E833" w14:textId="77777777" w:rsidR="00757F88" w:rsidRPr="00023D07" w:rsidRDefault="00757F8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57F88" w14:paraId="0B2FC41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3C9E587" w14:textId="77777777" w:rsidR="00757F88" w:rsidRDefault="00757F88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37745A8" w14:textId="77777777" w:rsidR="00757F88" w:rsidRDefault="00757F88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1B8212A" w14:textId="77777777" w:rsidR="00757F88" w:rsidRDefault="00757F8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FDD07A6" w14:textId="77777777" w:rsidR="00757F88" w:rsidRDefault="00757F8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7B3868" w14:textId="77777777" w:rsidR="00757F88" w:rsidRDefault="00757F8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57F88" w14:paraId="667A6F9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282D683" w14:textId="77777777" w:rsidR="00757F88" w:rsidRPr="00023D07" w:rsidRDefault="00757F88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06C3ADB" w14:textId="77777777" w:rsidR="00757F88" w:rsidRDefault="00757F88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31AA02D" w14:textId="77777777" w:rsidR="00757F88" w:rsidRDefault="00757F88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F7FB629" w14:textId="77777777" w:rsidR="00757F88" w:rsidRPr="004E673A" w:rsidRDefault="00757F88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17C3E9B" w14:textId="77777777" w:rsidR="00757F88" w:rsidRDefault="00757F88" w:rsidP="008F2B8B">
            <w:pPr>
              <w:rPr>
                <w:color w:val="4472C4" w:themeColor="accent1"/>
              </w:rPr>
            </w:pPr>
          </w:p>
        </w:tc>
      </w:tr>
      <w:tr w:rsidR="00757F88" w14:paraId="22FFFB2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217BEF0" w14:textId="77777777" w:rsidR="00757F88" w:rsidRPr="00023D07" w:rsidRDefault="00757F88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404B0D0" w14:textId="77777777" w:rsidR="00757F88" w:rsidRDefault="00757F88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153AF22" w14:textId="77777777" w:rsidR="00757F88" w:rsidRPr="00C371F0" w:rsidRDefault="00757F88" w:rsidP="00757F8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757F88" w:rsidRPr="002714A1" w14:paraId="69302F6F" w14:textId="77777777" w:rsidTr="008F2B8B">
        <w:tc>
          <w:tcPr>
            <w:tcW w:w="2153" w:type="dxa"/>
          </w:tcPr>
          <w:p w14:paraId="127297A0" w14:textId="77777777" w:rsidR="00757F88" w:rsidRPr="002714A1" w:rsidRDefault="00757F8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12F9AA8" w14:textId="77777777" w:rsidR="00757F88" w:rsidRPr="002714A1" w:rsidRDefault="00757F8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A4D0E74" w14:textId="77777777" w:rsidR="00757F88" w:rsidRPr="002714A1" w:rsidRDefault="00757F8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757F88" w14:paraId="46FF6482" w14:textId="77777777" w:rsidTr="008F2B8B">
        <w:tc>
          <w:tcPr>
            <w:tcW w:w="2153" w:type="dxa"/>
          </w:tcPr>
          <w:p w14:paraId="7898B779" w14:textId="77777777" w:rsidR="00757F88" w:rsidRDefault="00757F88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5C38A5B" w14:textId="77777777" w:rsidR="00757F88" w:rsidRDefault="00757F8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99F8008" w14:textId="77777777" w:rsidR="00757F88" w:rsidRDefault="00757F8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EBFB282" w14:textId="77777777" w:rsidR="00757F88" w:rsidRPr="00C371F0" w:rsidRDefault="00757F88" w:rsidP="00757F8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57F88" w:rsidRPr="00AD5CE1" w14:paraId="0D9D2D13" w14:textId="77777777" w:rsidTr="008F2B8B">
        <w:tc>
          <w:tcPr>
            <w:tcW w:w="5395" w:type="dxa"/>
          </w:tcPr>
          <w:p w14:paraId="2B2FF28E" w14:textId="0B305B3E" w:rsidR="00757F88" w:rsidRPr="00AD5CE1" w:rsidRDefault="00757F88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14124">
              <w:rPr>
                <w:color w:val="4472C4" w:themeColor="accent1"/>
              </w:rPr>
              <w:t>Men's Collar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978F671" w14:textId="4F193345" w:rsidR="00757F88" w:rsidRDefault="00757F88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414124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60934A7B" w14:textId="77777777" w:rsidR="00757F88" w:rsidRPr="00AD5CE1" w:rsidRDefault="00757F88" w:rsidP="008F2B8B"/>
        </w:tc>
      </w:tr>
      <w:tr w:rsidR="00757F88" w:rsidRPr="00AD5CE1" w14:paraId="7EDC8AA3" w14:textId="77777777" w:rsidTr="008F2B8B">
        <w:tc>
          <w:tcPr>
            <w:tcW w:w="5395" w:type="dxa"/>
          </w:tcPr>
          <w:p w14:paraId="61D6E3F4" w14:textId="77777777" w:rsidR="00757F88" w:rsidRPr="00F9058C" w:rsidRDefault="00757F88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BF3EE5F" w14:textId="46749426" w:rsidR="00757F88" w:rsidRDefault="00757F88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14124">
              <w:rPr>
                <w:noProof/>
                <w:color w:val="4472C4" w:themeColor="accent1"/>
              </w:rPr>
              <w:t>18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14124">
              <w:rPr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80C671D" w14:textId="77777777" w:rsidR="00757F88" w:rsidRPr="00AD5CE1" w:rsidRDefault="00757F88" w:rsidP="008F2B8B"/>
        </w:tc>
      </w:tr>
    </w:tbl>
    <w:p w14:paraId="6DBF9DE0" w14:textId="77777777" w:rsidR="00757F88" w:rsidRDefault="00757F88" w:rsidP="00757F88"/>
    <w:p w14:paraId="6B189495" w14:textId="77777777" w:rsidR="00757F88" w:rsidRPr="002A5571" w:rsidRDefault="00757F88" w:rsidP="00757F8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908FBDC" w14:textId="77777777" w:rsidR="00757F88" w:rsidRPr="0079201A" w:rsidRDefault="00757F88" w:rsidP="00757F88"/>
    <w:p w14:paraId="1876D121" w14:textId="77777777" w:rsidR="00C84D35" w:rsidRPr="00757F88" w:rsidRDefault="00C84D35" w:rsidP="00757F88"/>
    <w:sectPr w:rsidR="00C84D35" w:rsidRPr="00757F88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96CAC" w14:textId="77777777" w:rsidR="009D6CDB" w:rsidRDefault="009D6CDB" w:rsidP="00505854">
      <w:r>
        <w:separator/>
      </w:r>
    </w:p>
  </w:endnote>
  <w:endnote w:type="continuationSeparator" w:id="0">
    <w:p w14:paraId="06A59D9F" w14:textId="77777777" w:rsidR="009D6CDB" w:rsidRDefault="009D6CD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89845" w14:textId="77777777" w:rsidR="009D6CDB" w:rsidRDefault="009D6CDB" w:rsidP="00505854">
      <w:r>
        <w:separator/>
      </w:r>
    </w:p>
  </w:footnote>
  <w:footnote w:type="continuationSeparator" w:id="0">
    <w:p w14:paraId="7DC29B1B" w14:textId="77777777" w:rsidR="009D6CDB" w:rsidRDefault="009D6CD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988927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91BA0">
      <w:rPr>
        <w:b/>
        <w:bCs/>
        <w:sz w:val="28"/>
        <w:szCs w:val="28"/>
      </w:rPr>
      <w:t>0432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14124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1BA0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4124"/>
    <w:rsid w:val="00420A86"/>
    <w:rsid w:val="00422058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6F4F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14AC6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57F88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D6CDB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2EAE"/>
    <w:rsid w:val="00C23C48"/>
    <w:rsid w:val="00C274DC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F8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7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2025-09-14T18:45:00Z</dcterms:modified>
</cp:coreProperties>
</file>