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B64461" w14:textId="77777777" w:rsidR="00DE55D6" w:rsidRPr="00C371F0" w:rsidRDefault="00DE55D6" w:rsidP="00DE55D6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076A2C23" w14:textId="77777777" w:rsidR="00DE55D6" w:rsidRPr="006C2C15" w:rsidRDefault="00DE55D6" w:rsidP="00DE55D6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F2BE79A" w14:textId="77777777" w:rsidR="00DE55D6" w:rsidRPr="00C371F0" w:rsidRDefault="00DE55D6" w:rsidP="00DE55D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72CE0" w14:paraId="704698B6" w14:textId="77777777" w:rsidTr="008F2B8B">
        <w:tc>
          <w:tcPr>
            <w:tcW w:w="5395" w:type="dxa"/>
          </w:tcPr>
          <w:p w14:paraId="2260AADB" w14:textId="77777777" w:rsidR="00DE55D6" w:rsidRDefault="00DE55D6" w:rsidP="008F2B8B">
            <w:r>
              <w:t>Top</w:t>
            </w:r>
          </w:p>
        </w:tc>
        <w:tc>
          <w:tcPr>
            <w:tcW w:w="5395" w:type="dxa"/>
          </w:tcPr>
          <w:p w14:paraId="718757F7" w14:textId="77777777" w:rsidR="00DE55D6" w:rsidRDefault="00DE55D6" w:rsidP="008F2B8B">
            <w:r>
              <w:t>Back</w:t>
            </w:r>
          </w:p>
        </w:tc>
      </w:tr>
      <w:tr w:rsidR="00C72CE0" w14:paraId="54FAED4F" w14:textId="77777777" w:rsidTr="008F2B8B">
        <w:tc>
          <w:tcPr>
            <w:tcW w:w="5395" w:type="dxa"/>
          </w:tcPr>
          <w:p w14:paraId="5F5D733B" w14:textId="4AE01BD4" w:rsidR="00DE55D6" w:rsidRDefault="00C72CE0" w:rsidP="008F2B8B">
            <w:r>
              <w:rPr>
                <w:noProof/>
              </w:rPr>
              <w:drawing>
                <wp:inline distT="0" distB="0" distL="0" distR="0" wp14:anchorId="12986A69" wp14:editId="2A9FD8FE">
                  <wp:extent cx="3222630" cy="5194300"/>
                  <wp:effectExtent l="0" t="0" r="3175" b="0"/>
                  <wp:docPr id="1212033519" name="Picture 1" descr="A pair of white skirts on a grid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033519" name="Picture 1" descr="A pair of white skirts on a grid surface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665" cy="520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1F1A74AE" w14:textId="52EEB05D" w:rsidR="00DE55D6" w:rsidRDefault="00C72CE0" w:rsidP="008F2B8B">
            <w:r>
              <w:rPr>
                <w:noProof/>
              </w:rPr>
              <w:drawing>
                <wp:inline distT="0" distB="0" distL="0" distR="0" wp14:anchorId="29F0CDEE" wp14:editId="7904077A">
                  <wp:extent cx="3167204" cy="3651084"/>
                  <wp:effectExtent l="0" t="0" r="0" b="0"/>
                  <wp:docPr id="1390248704" name="Picture 2" descr="A white fabric with l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248704" name="Picture 2" descr="A white fabric with lace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57" cy="368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6ECF15" w14:textId="77777777" w:rsidR="00DE55D6" w:rsidRDefault="00DE55D6" w:rsidP="00DE55D6">
      <w:pPr>
        <w:rPr>
          <w:b/>
          <w:bCs/>
          <w:color w:val="000000" w:themeColor="text1"/>
        </w:rPr>
      </w:pPr>
    </w:p>
    <w:p w14:paraId="6B0B3B3B" w14:textId="10F87C79" w:rsidR="00DE55D6" w:rsidRDefault="00C72CE0" w:rsidP="00DE55D6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0B99255" wp14:editId="18EA8BDB">
            <wp:extent cx="5673090" cy="9144000"/>
            <wp:effectExtent l="0" t="0" r="3810" b="0"/>
            <wp:docPr id="108791598" name="Picture 3" descr="A pair of white skirts on a gri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91598" name="Picture 3" descr="A pair of white skirts on a grid surfac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FE62988" wp14:editId="6CB5E3A1">
            <wp:extent cx="6858000" cy="7905750"/>
            <wp:effectExtent l="0" t="0" r="0" b="6350"/>
            <wp:docPr id="2008032472" name="Picture 4" descr="A white fabric with l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032472" name="Picture 4" descr="A white fabric with lac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3624089" wp14:editId="459E8089">
            <wp:extent cx="6051550" cy="9144000"/>
            <wp:effectExtent l="0" t="0" r="6350" b="0"/>
            <wp:docPr id="909890750" name="Picture 5" descr="A close up of a white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890750" name="Picture 5" descr="A close up of a white fabric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5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66AE313" wp14:editId="6106314F">
            <wp:extent cx="6858000" cy="4921250"/>
            <wp:effectExtent l="0" t="0" r="0" b="6350"/>
            <wp:docPr id="1144749875" name="Picture 6" descr="A white cloth on a whit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749875" name="Picture 6" descr="A white cloth on a white surfac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2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06D5D1F" wp14:editId="780488EF">
            <wp:extent cx="5951220" cy="9144000"/>
            <wp:effectExtent l="0" t="0" r="5080" b="0"/>
            <wp:docPr id="1614859467" name="Picture 7" descr="A close-up of a white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859467" name="Picture 7" descr="A close-up of a white cloth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091D4DF" wp14:editId="1E27CD87">
            <wp:extent cx="6858000" cy="6064250"/>
            <wp:effectExtent l="0" t="0" r="0" b="6350"/>
            <wp:docPr id="928198416" name="Picture 8" descr="A close up of a white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198416" name="Picture 8" descr="A close up of a white fabric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6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7CBDD77" wp14:editId="62E59F94">
            <wp:extent cx="6858000" cy="4889500"/>
            <wp:effectExtent l="0" t="0" r="0" b="0"/>
            <wp:docPr id="936346136" name="Picture 9" descr="A pair of white garters on a gri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346136" name="Picture 9" descr="A pair of white garters on a grid surfac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D6">
        <w:rPr>
          <w:b/>
          <w:bCs/>
          <w:color w:val="000000" w:themeColor="text1"/>
        </w:rPr>
        <w:br w:type="page"/>
      </w:r>
    </w:p>
    <w:p w14:paraId="28EC4823" w14:textId="77777777" w:rsidR="00DE55D6" w:rsidRDefault="00DE55D6" w:rsidP="00DE55D6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DE55D6" w:rsidRPr="00023D07" w14:paraId="20FEA429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82A61" w14:textId="77777777" w:rsidR="00DE55D6" w:rsidRPr="00023D07" w:rsidRDefault="00DE55D6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E7F89" w14:textId="77777777" w:rsidR="00DE55D6" w:rsidRPr="00023D07" w:rsidRDefault="00DE55D6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FA2BB" w14:textId="77777777" w:rsidR="00DE55D6" w:rsidRPr="00023D07" w:rsidRDefault="00DE55D6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2B25C" w14:textId="77777777" w:rsidR="00DE55D6" w:rsidRPr="00023D07" w:rsidRDefault="00DE55D6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11F67" w14:textId="77777777" w:rsidR="00DE55D6" w:rsidRPr="00023D07" w:rsidRDefault="00DE55D6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DE55D6" w14:paraId="0BC9CBF7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3EC8864" w14:textId="77777777" w:rsidR="00DE55D6" w:rsidRDefault="00DE55D6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043959D2" w14:textId="77777777" w:rsidR="00DE55D6" w:rsidRDefault="00DE55D6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27377993" w14:textId="77777777" w:rsidR="00DE55D6" w:rsidRDefault="00DE55D6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63FBD4B" w14:textId="77777777" w:rsidR="00DE55D6" w:rsidRDefault="00DE55D6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64DA543" w14:textId="77777777" w:rsidR="00DE55D6" w:rsidRDefault="00DE55D6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E55D6" w14:paraId="15ABE6BE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7A2874A" w14:textId="77777777" w:rsidR="00DE55D6" w:rsidRPr="00023D07" w:rsidRDefault="00DE55D6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112D0371" w14:textId="77777777" w:rsidR="00DE55D6" w:rsidRDefault="00DE55D6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06E9CC90" w14:textId="77777777" w:rsidR="00DE55D6" w:rsidRDefault="00DE55D6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525960DE" w14:textId="77777777" w:rsidR="00DE55D6" w:rsidRPr="004E673A" w:rsidRDefault="00DE55D6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9E5F319" w14:textId="77777777" w:rsidR="00DE55D6" w:rsidRDefault="00DE55D6" w:rsidP="008F2B8B">
            <w:pPr>
              <w:rPr>
                <w:color w:val="4472C4" w:themeColor="accent1"/>
              </w:rPr>
            </w:pPr>
          </w:p>
        </w:tc>
      </w:tr>
      <w:tr w:rsidR="00DE55D6" w14:paraId="551D7DA9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EBFC6A2" w14:textId="77777777" w:rsidR="00DE55D6" w:rsidRPr="00023D07" w:rsidRDefault="00DE55D6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1E343D39" w14:textId="77777777" w:rsidR="00DE55D6" w:rsidRDefault="00DE55D6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676AA0F2" w14:textId="77777777" w:rsidR="00DE55D6" w:rsidRPr="00C371F0" w:rsidRDefault="00DE55D6" w:rsidP="00DE55D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DE55D6" w:rsidRPr="002714A1" w14:paraId="2A2372F4" w14:textId="77777777" w:rsidTr="008F2B8B">
        <w:tc>
          <w:tcPr>
            <w:tcW w:w="2153" w:type="dxa"/>
          </w:tcPr>
          <w:p w14:paraId="00AD5AFB" w14:textId="77777777" w:rsidR="00DE55D6" w:rsidRPr="002714A1" w:rsidRDefault="00DE55D6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1587F45A" w14:textId="77777777" w:rsidR="00DE55D6" w:rsidRPr="002714A1" w:rsidRDefault="00DE55D6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1BB5D7C5" w14:textId="77777777" w:rsidR="00DE55D6" w:rsidRPr="002714A1" w:rsidRDefault="00DE55D6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DE55D6" w14:paraId="7B076063" w14:textId="77777777" w:rsidTr="008F2B8B">
        <w:tc>
          <w:tcPr>
            <w:tcW w:w="2153" w:type="dxa"/>
          </w:tcPr>
          <w:p w14:paraId="2CFDB653" w14:textId="77777777" w:rsidR="00DE55D6" w:rsidRDefault="00DE55D6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1C484869" w14:textId="77777777" w:rsidR="00DE55D6" w:rsidRDefault="00DE55D6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1C0EB375" w14:textId="77777777" w:rsidR="00DE55D6" w:rsidRDefault="00DE55D6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509A618" w14:textId="77777777" w:rsidR="00DE55D6" w:rsidRPr="00C371F0" w:rsidRDefault="00DE55D6" w:rsidP="00DE55D6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DE55D6" w:rsidRPr="00AD5CE1" w14:paraId="1902B80E" w14:textId="77777777" w:rsidTr="008F2B8B">
        <w:tc>
          <w:tcPr>
            <w:tcW w:w="5395" w:type="dxa"/>
          </w:tcPr>
          <w:p w14:paraId="3E35CCFF" w14:textId="5F5B92D6" w:rsidR="00DE55D6" w:rsidRPr="00AD5CE1" w:rsidRDefault="00DE55D6" w:rsidP="00865E19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65E19">
              <w:rPr>
                <w:color w:val="4472C4" w:themeColor="accent1"/>
              </w:rPr>
              <w:t>Men's Shirt Sleeves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1062A27" w14:textId="77777777" w:rsidR="00DE55D6" w:rsidRDefault="00DE55D6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548BFA00" w14:textId="77777777" w:rsidR="00DE55D6" w:rsidRPr="00AD5CE1" w:rsidRDefault="00DE55D6" w:rsidP="008F2B8B"/>
        </w:tc>
      </w:tr>
      <w:tr w:rsidR="00DE55D6" w:rsidRPr="00AD5CE1" w14:paraId="656F3B5F" w14:textId="77777777" w:rsidTr="008F2B8B">
        <w:tc>
          <w:tcPr>
            <w:tcW w:w="5395" w:type="dxa"/>
          </w:tcPr>
          <w:p w14:paraId="185BB3B3" w14:textId="77777777" w:rsidR="00DE55D6" w:rsidRPr="00F9058C" w:rsidRDefault="00DE55D6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11099FDD" w14:textId="3757C9A5" w:rsidR="00DE55D6" w:rsidRDefault="00DE55D6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865E19">
              <w:rPr>
                <w:noProof/>
                <w:color w:val="4472C4" w:themeColor="accent1"/>
              </w:rPr>
              <w:t>18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39469FDA" w14:textId="77777777" w:rsidR="00DE55D6" w:rsidRPr="00AD5CE1" w:rsidRDefault="00DE55D6" w:rsidP="008F2B8B"/>
        </w:tc>
      </w:tr>
    </w:tbl>
    <w:p w14:paraId="774588CB" w14:textId="77777777" w:rsidR="00DE55D6" w:rsidRDefault="00DE55D6" w:rsidP="00DE55D6"/>
    <w:p w14:paraId="419DD96B" w14:textId="77777777" w:rsidR="00DE55D6" w:rsidRPr="002A5571" w:rsidRDefault="00DE55D6" w:rsidP="00DE55D6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5FAAB982" w14:textId="77777777" w:rsidR="00DE55D6" w:rsidRPr="0079201A" w:rsidRDefault="00DE55D6" w:rsidP="00DE55D6"/>
    <w:p w14:paraId="1876D121" w14:textId="77777777" w:rsidR="00C84D35" w:rsidRPr="00DE55D6" w:rsidRDefault="00C84D35" w:rsidP="00DE55D6"/>
    <w:sectPr w:rsidR="00C84D35" w:rsidRPr="00DE55D6" w:rsidSect="00652555">
      <w:headerReference w:type="default" r:id="rId17"/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E6C054" w14:textId="77777777" w:rsidR="002230A9" w:rsidRDefault="002230A9" w:rsidP="00505854">
      <w:r>
        <w:separator/>
      </w:r>
    </w:p>
  </w:endnote>
  <w:endnote w:type="continuationSeparator" w:id="0">
    <w:p w14:paraId="27BD4F9E" w14:textId="77777777" w:rsidR="002230A9" w:rsidRDefault="002230A9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E20AD9" w14:textId="77777777" w:rsidR="002230A9" w:rsidRDefault="002230A9" w:rsidP="00505854">
      <w:r>
        <w:separator/>
      </w:r>
    </w:p>
  </w:footnote>
  <w:footnote w:type="continuationSeparator" w:id="0">
    <w:p w14:paraId="0052FEA5" w14:textId="77777777" w:rsidR="002230A9" w:rsidRDefault="002230A9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109CF82B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6945B9">
      <w:rPr>
        <w:b/>
        <w:bCs/>
        <w:sz w:val="28"/>
        <w:szCs w:val="28"/>
      </w:rPr>
      <w:t>0430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865E19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30A9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52EF2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945B9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578A0"/>
    <w:rsid w:val="008609A5"/>
    <w:rsid w:val="00862098"/>
    <w:rsid w:val="00862154"/>
    <w:rsid w:val="00864383"/>
    <w:rsid w:val="00865E19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72CE0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E55D6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456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55D6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9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2025-09-14T18:46:00Z</dcterms:modified>
</cp:coreProperties>
</file>