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9AE3F3" w14:textId="77777777" w:rsidR="00817C08" w:rsidRPr="00C371F0" w:rsidRDefault="00817C08" w:rsidP="00817C08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3027BFFD" w14:textId="77777777" w:rsidR="00817C08" w:rsidRPr="006C2C15" w:rsidRDefault="00817C08" w:rsidP="00817C08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7FFD1729" w14:textId="77777777" w:rsidR="00817C08" w:rsidRPr="00C371F0" w:rsidRDefault="00817C08" w:rsidP="00817C08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7E5A5A" w14:paraId="5EA3D32C" w14:textId="77777777" w:rsidTr="008F2B8B">
        <w:tc>
          <w:tcPr>
            <w:tcW w:w="5395" w:type="dxa"/>
          </w:tcPr>
          <w:p w14:paraId="2B6E8053" w14:textId="77777777" w:rsidR="00817C08" w:rsidRDefault="00817C08" w:rsidP="008F2B8B">
            <w:r>
              <w:t>Top</w:t>
            </w:r>
          </w:p>
        </w:tc>
        <w:tc>
          <w:tcPr>
            <w:tcW w:w="5395" w:type="dxa"/>
          </w:tcPr>
          <w:p w14:paraId="493DB05E" w14:textId="77777777" w:rsidR="00817C08" w:rsidRDefault="00817C08" w:rsidP="008F2B8B">
            <w:r>
              <w:t>Back</w:t>
            </w:r>
          </w:p>
        </w:tc>
      </w:tr>
      <w:tr w:rsidR="007E5A5A" w14:paraId="7BEBB0DD" w14:textId="77777777" w:rsidTr="008F2B8B">
        <w:tc>
          <w:tcPr>
            <w:tcW w:w="5395" w:type="dxa"/>
          </w:tcPr>
          <w:p w14:paraId="4DE934B2" w14:textId="1E931BA9" w:rsidR="00817C08" w:rsidRDefault="007E5A5A" w:rsidP="008F2B8B">
            <w:r>
              <w:rPr>
                <w:noProof/>
              </w:rPr>
              <w:drawing>
                <wp:inline distT="0" distB="0" distL="0" distR="0" wp14:anchorId="0C98D8B9" wp14:editId="6288DB98">
                  <wp:extent cx="3124200" cy="3401906"/>
                  <wp:effectExtent l="0" t="0" r="0" b="1905"/>
                  <wp:docPr id="2032244629" name="Picture 1" descr="A blue blanket with white design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244629" name="Picture 1" descr="A blue blanket with white design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905" cy="3429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6977838" w14:textId="610ABC44" w:rsidR="00817C08" w:rsidRDefault="007E5A5A" w:rsidP="008F2B8B">
            <w:r>
              <w:rPr>
                <w:noProof/>
              </w:rPr>
              <w:drawing>
                <wp:inline distT="0" distB="0" distL="0" distR="0" wp14:anchorId="73E55A70" wp14:editId="0C3B85CE">
                  <wp:extent cx="3114736" cy="3401695"/>
                  <wp:effectExtent l="0" t="0" r="0" b="1905"/>
                  <wp:docPr id="1207152999" name="Picture 2" descr="A white and blue towel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152999" name="Picture 2" descr="A white and blue towel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6274" cy="341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ED1B27" w14:textId="77777777" w:rsidR="00817C08" w:rsidRDefault="00817C08" w:rsidP="00817C08">
      <w:pPr>
        <w:rPr>
          <w:b/>
          <w:bCs/>
          <w:color w:val="000000" w:themeColor="text1"/>
        </w:rPr>
      </w:pPr>
    </w:p>
    <w:p w14:paraId="72376D39" w14:textId="01CF2A20" w:rsidR="00817C08" w:rsidRDefault="007E5A5A" w:rsidP="00817C08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52F7598" wp14:editId="544F9608">
            <wp:extent cx="6858000" cy="7467600"/>
            <wp:effectExtent l="0" t="0" r="0" b="0"/>
            <wp:docPr id="1932842411" name="Picture 3" descr="A blue blanket with white design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842411" name="Picture 3" descr="A blue blanket with white designs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FA391FB" wp14:editId="7846EF19">
            <wp:extent cx="6858000" cy="7511415"/>
            <wp:effectExtent l="0" t="0" r="0" b="0"/>
            <wp:docPr id="876514678" name="Picture 4" descr="A blue and white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514678" name="Picture 4" descr="A blue and white fabric with a patter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85F4261" wp14:editId="1CE0D48D">
            <wp:extent cx="9144000" cy="6858000"/>
            <wp:effectExtent l="0" t="0" r="0" b="0"/>
            <wp:docPr id="1966454465" name="Picture 5" descr="A blue and white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454465" name="Picture 5" descr="A blue and white blanke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EC225AE" wp14:editId="523A2D18">
            <wp:extent cx="9144000" cy="6858000"/>
            <wp:effectExtent l="0" t="0" r="0" b="0"/>
            <wp:docPr id="2095197550" name="Picture 6" descr="A blue and white blanket with a picture of two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97550" name="Picture 6" descr="A blue and white blanket with a picture of two peopl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5CDA6BF" wp14:editId="7FBB5F0B">
            <wp:extent cx="9144000" cy="6858000"/>
            <wp:effectExtent l="0" t="0" r="0" b="0"/>
            <wp:docPr id="7481712" name="Picture 7" descr="A blue blanket with white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712" name="Picture 7" descr="A blue blanket with white design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E8AEA3A" wp14:editId="63F9C304">
            <wp:extent cx="9144000" cy="6858000"/>
            <wp:effectExtent l="0" t="0" r="0" b="0"/>
            <wp:docPr id="1184234419" name="Picture 8" descr="A blue blanket with white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234419" name="Picture 8" descr="A blue blanket with white design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E5F00D0" wp14:editId="5CD14966">
            <wp:extent cx="9144000" cy="6858000"/>
            <wp:effectExtent l="0" t="0" r="0" b="0"/>
            <wp:docPr id="1098827258" name="Picture 9" descr="A blue and white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827258" name="Picture 9" descr="A blue and white fabric with a pattern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C74A75F" wp14:editId="7DFC8D9A">
            <wp:extent cx="9144000" cy="6858000"/>
            <wp:effectExtent l="0" t="0" r="0" b="0"/>
            <wp:docPr id="949576450" name="Picture 10" descr="A blue and white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76450" name="Picture 10" descr="A blue and white blanke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629EB83" wp14:editId="4385C5A8">
            <wp:extent cx="6858000" cy="7489825"/>
            <wp:effectExtent l="0" t="0" r="0" b="3175"/>
            <wp:docPr id="151716103" name="Picture 11" descr="A white and blue towel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16103" name="Picture 11" descr="A white and blue towel on a wall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8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2D7E20F" wp14:editId="4C67C1E1">
            <wp:extent cx="9144000" cy="6858000"/>
            <wp:effectExtent l="0" t="0" r="0" b="0"/>
            <wp:docPr id="1988959254" name="Picture 12" descr="A fabric with a pictur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959254" name="Picture 12" descr="A fabric with a picture on i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12B0BBB" wp14:editId="2C6C28D8">
            <wp:extent cx="9144000" cy="6858000"/>
            <wp:effectExtent l="0" t="0" r="0" b="0"/>
            <wp:docPr id="1161431081" name="Picture 13" descr="A close up of a tow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431081" name="Picture 13" descr="A close up of a towel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F42F649" wp14:editId="0597D251">
            <wp:extent cx="6858000" cy="6991985"/>
            <wp:effectExtent l="0" t="0" r="0" b="5715"/>
            <wp:docPr id="399837145" name="Picture 14" descr="A white and blue towel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837145" name="Picture 14" descr="A white and blue towel on a grid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9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38FD14A" wp14:editId="71E8A892">
            <wp:extent cx="6858000" cy="6387465"/>
            <wp:effectExtent l="0" t="0" r="0" b="635"/>
            <wp:docPr id="132059091" name="Picture 15" descr="A clot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59091" name="Picture 15" descr="A cloth on a grid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8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7C08">
        <w:rPr>
          <w:b/>
          <w:bCs/>
          <w:color w:val="000000" w:themeColor="text1"/>
        </w:rPr>
        <w:br w:type="page"/>
      </w:r>
    </w:p>
    <w:p w14:paraId="53661D8A" w14:textId="77777777" w:rsidR="00817C08" w:rsidRDefault="00817C08" w:rsidP="00817C08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817C08" w:rsidRPr="00023D07" w14:paraId="326976C3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81E50" w14:textId="77777777" w:rsidR="00817C08" w:rsidRPr="00023D07" w:rsidRDefault="00817C0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F9B1B" w14:textId="77777777" w:rsidR="00817C08" w:rsidRPr="00023D07" w:rsidRDefault="00817C0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E55EB" w14:textId="77777777" w:rsidR="00817C08" w:rsidRPr="00023D07" w:rsidRDefault="00817C0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2DCA1" w14:textId="77777777" w:rsidR="00817C08" w:rsidRPr="00023D07" w:rsidRDefault="00817C0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6F88A" w14:textId="77777777" w:rsidR="00817C08" w:rsidRPr="00023D07" w:rsidRDefault="00817C08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817C08" w14:paraId="03E6229D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2FDEC43" w14:textId="77777777" w:rsidR="00817C08" w:rsidRDefault="00817C08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325D7C84" w14:textId="77777777" w:rsidR="00817C08" w:rsidRDefault="00817C08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477E93F1" w14:textId="77777777" w:rsidR="00817C08" w:rsidRDefault="00817C08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DFE6309" w14:textId="77777777" w:rsidR="00817C08" w:rsidRDefault="00817C08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32A2BFC" w14:textId="77777777" w:rsidR="00817C08" w:rsidRDefault="00817C08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17C08" w14:paraId="07C61291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ECAA021" w14:textId="77777777" w:rsidR="00817C08" w:rsidRPr="00023D07" w:rsidRDefault="00817C08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2E6DDA37" w14:textId="77777777" w:rsidR="00817C08" w:rsidRDefault="00817C08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7594613" w14:textId="77777777" w:rsidR="00817C08" w:rsidRDefault="00817C08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E2156D" w14:textId="77777777" w:rsidR="00817C08" w:rsidRPr="004E673A" w:rsidRDefault="00817C08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A5CDE39" w14:textId="77777777" w:rsidR="00817C08" w:rsidRDefault="00817C08" w:rsidP="008F2B8B">
            <w:pPr>
              <w:rPr>
                <w:color w:val="4472C4" w:themeColor="accent1"/>
              </w:rPr>
            </w:pPr>
          </w:p>
        </w:tc>
      </w:tr>
      <w:tr w:rsidR="00817C08" w14:paraId="57925608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4C300B1" w14:textId="77777777" w:rsidR="00817C08" w:rsidRPr="00023D07" w:rsidRDefault="00817C08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7FE7318" w14:textId="77777777" w:rsidR="00817C08" w:rsidRDefault="00817C08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23FB437B" w14:textId="77777777" w:rsidR="00817C08" w:rsidRPr="00C371F0" w:rsidRDefault="00817C08" w:rsidP="00817C08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817C08" w:rsidRPr="002714A1" w14:paraId="37FD92D7" w14:textId="77777777" w:rsidTr="008F2B8B">
        <w:tc>
          <w:tcPr>
            <w:tcW w:w="2153" w:type="dxa"/>
          </w:tcPr>
          <w:p w14:paraId="79587F9A" w14:textId="77777777" w:rsidR="00817C08" w:rsidRPr="002714A1" w:rsidRDefault="00817C08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3242072" w14:textId="77777777" w:rsidR="00817C08" w:rsidRPr="002714A1" w:rsidRDefault="00817C08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2BFD85AA" w14:textId="77777777" w:rsidR="00817C08" w:rsidRPr="002714A1" w:rsidRDefault="00817C08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817C08" w14:paraId="7859DC27" w14:textId="77777777" w:rsidTr="008F2B8B">
        <w:tc>
          <w:tcPr>
            <w:tcW w:w="2153" w:type="dxa"/>
          </w:tcPr>
          <w:p w14:paraId="15F711E8" w14:textId="77777777" w:rsidR="00817C08" w:rsidRDefault="00817C08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4276B5EA" w14:textId="77777777" w:rsidR="00817C08" w:rsidRDefault="00817C08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5F2DBA88" w14:textId="77777777" w:rsidR="00817C08" w:rsidRDefault="00817C08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A5FC1D3" w14:textId="77777777" w:rsidR="00817C08" w:rsidRPr="00C371F0" w:rsidRDefault="00817C08" w:rsidP="00817C08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17C08" w:rsidRPr="00AD5CE1" w14:paraId="05D58EEB" w14:textId="77777777" w:rsidTr="008F2B8B">
        <w:tc>
          <w:tcPr>
            <w:tcW w:w="5395" w:type="dxa"/>
          </w:tcPr>
          <w:p w14:paraId="369B86A8" w14:textId="66021885" w:rsidR="00817C08" w:rsidRPr="00AD5CE1" w:rsidRDefault="00817C08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82182">
              <w:rPr>
                <w:color w:val="4472C4" w:themeColor="accent1"/>
              </w:rPr>
              <w:t>Blanket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0789AE0E" w14:textId="4BF2C70B" w:rsidR="00817C08" w:rsidRDefault="00817C08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</w:t>
            </w:r>
            <w:r w:rsidR="00882182">
              <w:rPr>
                <w:color w:val="4472C4" w:themeColor="accent1"/>
              </w:rPr>
              <w:t>3</w:t>
            </w:r>
            <w:r>
              <w:rPr>
                <w:color w:val="4472C4" w:themeColor="accent1"/>
              </w:rPr>
              <w:t>0</w:t>
            </w:r>
            <w:r>
              <w:t>±</w:t>
            </w:r>
            <w:r w:rsidR="00882182">
              <w:t>1</w:t>
            </w:r>
            <w:r>
              <w:t>0</w:t>
            </w:r>
          </w:p>
          <w:p w14:paraId="47E70C74" w14:textId="77777777" w:rsidR="00817C08" w:rsidRPr="00AD5CE1" w:rsidRDefault="00817C08" w:rsidP="008F2B8B"/>
        </w:tc>
      </w:tr>
      <w:tr w:rsidR="00817C08" w:rsidRPr="00AD5CE1" w14:paraId="36B593F8" w14:textId="77777777" w:rsidTr="008F2B8B">
        <w:tc>
          <w:tcPr>
            <w:tcW w:w="5395" w:type="dxa"/>
          </w:tcPr>
          <w:p w14:paraId="6CD87980" w14:textId="77777777" w:rsidR="00817C08" w:rsidRPr="00F9058C" w:rsidRDefault="00817C08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47BA232D" w14:textId="519E1649" w:rsidR="00817C08" w:rsidRDefault="00817C08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82182">
              <w:rPr>
                <w:noProof/>
                <w:color w:val="4472C4" w:themeColor="accent1"/>
              </w:rPr>
              <w:t>54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82182">
              <w:rPr>
                <w:noProof/>
                <w:color w:val="4472C4" w:themeColor="accent1"/>
              </w:rPr>
              <w:t>46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4AE462F8" w14:textId="77777777" w:rsidR="00817C08" w:rsidRPr="00AD5CE1" w:rsidRDefault="00817C08" w:rsidP="008F2B8B"/>
        </w:tc>
      </w:tr>
    </w:tbl>
    <w:p w14:paraId="6EFA5CB2" w14:textId="77777777" w:rsidR="00817C08" w:rsidRDefault="00817C08" w:rsidP="00817C08"/>
    <w:p w14:paraId="15C2FD12" w14:textId="77777777" w:rsidR="00817C08" w:rsidRPr="002A5571" w:rsidRDefault="00817C08" w:rsidP="00817C08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74735E4C" w14:textId="77777777" w:rsidR="00817C08" w:rsidRPr="0079201A" w:rsidRDefault="00817C08" w:rsidP="00817C08"/>
    <w:p w14:paraId="1876D121" w14:textId="77777777" w:rsidR="00C84D35" w:rsidRPr="00817C08" w:rsidRDefault="00C84D35" w:rsidP="00817C08"/>
    <w:sectPr w:rsidR="00C84D35" w:rsidRPr="00817C08" w:rsidSect="00652555">
      <w:headerReference w:type="default" r:id="rId23"/>
      <w:footerReference w:type="defaul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09EA14" w14:textId="77777777" w:rsidR="003020E1" w:rsidRDefault="003020E1" w:rsidP="00505854">
      <w:r>
        <w:separator/>
      </w:r>
    </w:p>
  </w:endnote>
  <w:endnote w:type="continuationSeparator" w:id="0">
    <w:p w14:paraId="4108F029" w14:textId="77777777" w:rsidR="003020E1" w:rsidRDefault="003020E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EDEBC0" w14:textId="77777777" w:rsidR="003020E1" w:rsidRDefault="003020E1" w:rsidP="00505854">
      <w:r>
        <w:separator/>
      </w:r>
    </w:p>
  </w:footnote>
  <w:footnote w:type="continuationSeparator" w:id="0">
    <w:p w14:paraId="7BB3B760" w14:textId="77777777" w:rsidR="003020E1" w:rsidRDefault="003020E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4358B1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6756C1">
      <w:rPr>
        <w:b/>
        <w:bCs/>
        <w:sz w:val="28"/>
        <w:szCs w:val="28"/>
      </w:rPr>
      <w:t>0429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82182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0A7F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020E1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0ACE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56C1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7E5A5A"/>
    <w:rsid w:val="00811A9E"/>
    <w:rsid w:val="00815A4F"/>
    <w:rsid w:val="00815D6B"/>
    <w:rsid w:val="00817C08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82182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02758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7C08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15</Pages>
  <Words>114</Words>
  <Characters>652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2025-09-14T18:47:00Z</dcterms:modified>
</cp:coreProperties>
</file>