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8AC7D1" w14:textId="77777777" w:rsidR="001E7AAB" w:rsidRPr="00C371F0" w:rsidRDefault="001E7AAB" w:rsidP="001E7AAB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00208E39" w14:textId="77777777" w:rsidR="001E7AAB" w:rsidRPr="006C2C15" w:rsidRDefault="001E7AAB" w:rsidP="001E7AAB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7BFCC665" w14:textId="77777777" w:rsidR="001E7AAB" w:rsidRPr="00C371F0" w:rsidRDefault="001E7AAB" w:rsidP="001E7AAB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90F36" w14:paraId="01ED5A62" w14:textId="77777777" w:rsidTr="008F2B8B">
        <w:tc>
          <w:tcPr>
            <w:tcW w:w="5395" w:type="dxa"/>
          </w:tcPr>
          <w:p w14:paraId="2B53F88C" w14:textId="77777777" w:rsidR="001E7AAB" w:rsidRDefault="001E7AAB" w:rsidP="008F2B8B">
            <w:r>
              <w:t>Top</w:t>
            </w:r>
          </w:p>
        </w:tc>
        <w:tc>
          <w:tcPr>
            <w:tcW w:w="5395" w:type="dxa"/>
          </w:tcPr>
          <w:p w14:paraId="4F72CB48" w14:textId="77777777" w:rsidR="001E7AAB" w:rsidRDefault="001E7AAB" w:rsidP="008F2B8B">
            <w:r>
              <w:t>Back</w:t>
            </w:r>
          </w:p>
        </w:tc>
      </w:tr>
      <w:tr w:rsidR="00090F36" w14:paraId="660C7241" w14:textId="77777777" w:rsidTr="008F2B8B">
        <w:tc>
          <w:tcPr>
            <w:tcW w:w="5395" w:type="dxa"/>
          </w:tcPr>
          <w:p w14:paraId="09B1112F" w14:textId="4AB822C2" w:rsidR="001E7AAB" w:rsidRDefault="00090F36" w:rsidP="008F2B8B">
            <w:r>
              <w:rPr>
                <w:noProof/>
              </w:rPr>
              <w:drawing>
                <wp:inline distT="0" distB="0" distL="0" distR="0" wp14:anchorId="151A3D54" wp14:editId="12996E48">
                  <wp:extent cx="2969969" cy="3329940"/>
                  <wp:effectExtent l="0" t="0" r="1905" b="0"/>
                  <wp:docPr id="114166968" name="Picture 1" descr="A white towel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66968" name="Picture 1" descr="A white towel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4298" cy="3346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68ECF8AA" w14:textId="632819C4" w:rsidR="001E7AAB" w:rsidRDefault="00090F36" w:rsidP="008F2B8B">
            <w:r>
              <w:rPr>
                <w:noProof/>
              </w:rPr>
              <w:drawing>
                <wp:inline distT="0" distB="0" distL="0" distR="0" wp14:anchorId="14715F47" wp14:editId="1725722A">
                  <wp:extent cx="2909095" cy="3340341"/>
                  <wp:effectExtent l="0" t="0" r="0" b="0"/>
                  <wp:docPr id="462538733" name="Picture 2" descr="A white towel on a rac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538733" name="Picture 2" descr="A white towel on a rack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490" cy="3355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8816BC" w14:textId="77777777" w:rsidR="001E7AAB" w:rsidRDefault="001E7AAB" w:rsidP="001E7AAB">
      <w:pPr>
        <w:rPr>
          <w:b/>
          <w:bCs/>
          <w:color w:val="000000" w:themeColor="text1"/>
        </w:rPr>
      </w:pPr>
    </w:p>
    <w:p w14:paraId="2DDCEC16" w14:textId="3D0BEAF6" w:rsidR="001E7AAB" w:rsidRDefault="00090F36" w:rsidP="001E7AA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037FC9D" wp14:editId="74EBDA5F">
            <wp:extent cx="6858000" cy="7689215"/>
            <wp:effectExtent l="0" t="0" r="0" b="0"/>
            <wp:docPr id="563158901" name="Picture 3" descr="A white towel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158901" name="Picture 3" descr="A white towel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8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BCC92A6" wp14:editId="33AFA8CF">
            <wp:extent cx="6858000" cy="7851140"/>
            <wp:effectExtent l="0" t="0" r="0" b="0"/>
            <wp:docPr id="997864868" name="Picture 4" descr="A white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864868" name="Picture 4" descr="A white fabric with a pattern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5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B8B7F0C" wp14:editId="329FB356">
            <wp:extent cx="6858000" cy="5084445"/>
            <wp:effectExtent l="0" t="0" r="0" b="0"/>
            <wp:docPr id="785837705" name="Picture 5" descr="A white cloth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837705" name="Picture 5" descr="A white cloth with a pattern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8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DC81F54" wp14:editId="2424CB80">
            <wp:extent cx="9144000" cy="6858000"/>
            <wp:effectExtent l="0" t="0" r="0" b="0"/>
            <wp:docPr id="914978278" name="Picture 6" descr="A white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978278" name="Picture 6" descr="A white fabric with a pattern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92B4B5C" wp14:editId="5C2F783E">
            <wp:extent cx="9144000" cy="6858000"/>
            <wp:effectExtent l="0" t="0" r="0" b="0"/>
            <wp:docPr id="1540369427" name="Picture 7" descr="A white towel with a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369427" name="Picture 7" descr="A white towel with a pattern on i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C85E3B1" wp14:editId="0E5B35E6">
            <wp:extent cx="9144000" cy="6858000"/>
            <wp:effectExtent l="0" t="0" r="0" b="0"/>
            <wp:docPr id="1678651612" name="Picture 8" descr="A white towel with embossed de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651612" name="Picture 8" descr="A white towel with embossed design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6DCD0A3" wp14:editId="4E542D50">
            <wp:extent cx="9144000" cy="6858000"/>
            <wp:effectExtent l="0" t="0" r="0" b="0"/>
            <wp:docPr id="783169299" name="Picture 9" descr="A white towel with embossed de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169299" name="Picture 9" descr="A white towel with embossed designs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9BC66C0" wp14:editId="34A2383C">
            <wp:extent cx="9144000" cy="6858000"/>
            <wp:effectExtent l="0" t="0" r="0" b="0"/>
            <wp:docPr id="299461266" name="Picture 10" descr="A white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461266" name="Picture 10" descr="A white fabric with a pattern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F0DD03A" wp14:editId="5AFCF079">
            <wp:extent cx="9144000" cy="6858000"/>
            <wp:effectExtent l="0" t="0" r="0" b="0"/>
            <wp:docPr id="1429789953" name="Picture 11" descr="A white fabric with a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789953" name="Picture 11" descr="A white fabric with a pattern on i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D599617" wp14:editId="24BF53C2">
            <wp:extent cx="9144000" cy="6858000"/>
            <wp:effectExtent l="0" t="0" r="0" b="0"/>
            <wp:docPr id="1276406419" name="Picture 12" descr="A white towel on a gri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406419" name="Picture 12" descr="A white towel on a grid surface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6B85F9A" wp14:editId="4D468093">
            <wp:extent cx="6858000" cy="7874635"/>
            <wp:effectExtent l="0" t="0" r="0" b="0"/>
            <wp:docPr id="54541737" name="Picture 13" descr="A white towel on a ra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41737" name="Picture 13" descr="A white towel on a rack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7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46D4F52" wp14:editId="14B70BA5">
            <wp:extent cx="9144000" cy="6858000"/>
            <wp:effectExtent l="0" t="0" r="0" b="0"/>
            <wp:docPr id="1553419639" name="Picture 14" descr="A white fabric with embossed de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419639" name="Picture 14" descr="A white fabric with embossed designs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D41B17E" wp14:editId="04FA6310">
            <wp:extent cx="6858000" cy="7660640"/>
            <wp:effectExtent l="0" t="0" r="0" b="0"/>
            <wp:docPr id="312681181" name="Picture 15" descr="A white towel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681181" name="Picture 15" descr="A white towel on a grid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6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AB">
        <w:rPr>
          <w:b/>
          <w:bCs/>
          <w:color w:val="000000" w:themeColor="text1"/>
        </w:rPr>
        <w:br w:type="page"/>
      </w:r>
    </w:p>
    <w:p w14:paraId="0F59CDE7" w14:textId="77777777" w:rsidR="001E7AAB" w:rsidRDefault="001E7AAB" w:rsidP="001E7AAB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1E7AAB" w:rsidRPr="00023D07" w14:paraId="1DA17966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CDC75" w14:textId="77777777" w:rsidR="001E7AAB" w:rsidRPr="00023D07" w:rsidRDefault="001E7AAB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21732" w14:textId="77777777" w:rsidR="001E7AAB" w:rsidRPr="00023D07" w:rsidRDefault="001E7AAB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0B6D5" w14:textId="77777777" w:rsidR="001E7AAB" w:rsidRPr="00023D07" w:rsidRDefault="001E7AAB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2AF72" w14:textId="77777777" w:rsidR="001E7AAB" w:rsidRPr="00023D07" w:rsidRDefault="001E7AAB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16661" w14:textId="77777777" w:rsidR="001E7AAB" w:rsidRPr="00023D07" w:rsidRDefault="001E7AAB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1E7AAB" w14:paraId="49DAA458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6BAEF95" w14:textId="77777777" w:rsidR="001E7AAB" w:rsidRDefault="001E7AAB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C860370" w14:textId="77777777" w:rsidR="001E7AAB" w:rsidRDefault="001E7AAB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1C3ED780" w14:textId="77777777" w:rsidR="001E7AAB" w:rsidRDefault="001E7AAB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31DE0DFC" w14:textId="77777777" w:rsidR="001E7AAB" w:rsidRDefault="001E7AAB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ECB5723" w14:textId="77777777" w:rsidR="001E7AAB" w:rsidRDefault="001E7AAB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E7AAB" w14:paraId="6B6391C1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3DF9A82" w14:textId="77777777" w:rsidR="001E7AAB" w:rsidRPr="00023D07" w:rsidRDefault="001E7AAB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14376590" w14:textId="77777777" w:rsidR="001E7AAB" w:rsidRDefault="001E7AAB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C401437" w14:textId="77777777" w:rsidR="001E7AAB" w:rsidRDefault="001E7AAB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31543FB9" w14:textId="77777777" w:rsidR="001E7AAB" w:rsidRPr="004E673A" w:rsidRDefault="001E7AAB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81D6976" w14:textId="77777777" w:rsidR="001E7AAB" w:rsidRDefault="001E7AAB" w:rsidP="008F2B8B">
            <w:pPr>
              <w:rPr>
                <w:color w:val="4472C4" w:themeColor="accent1"/>
              </w:rPr>
            </w:pPr>
          </w:p>
        </w:tc>
      </w:tr>
      <w:tr w:rsidR="001E7AAB" w14:paraId="28D60C60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5DB9AAA" w14:textId="77777777" w:rsidR="001E7AAB" w:rsidRPr="00023D07" w:rsidRDefault="001E7AAB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34C947D8" w14:textId="77777777" w:rsidR="001E7AAB" w:rsidRDefault="001E7AAB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36A58FB9" w14:textId="77777777" w:rsidR="001E7AAB" w:rsidRPr="00C371F0" w:rsidRDefault="001E7AAB" w:rsidP="001E7AAB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E7AAB" w:rsidRPr="002714A1" w14:paraId="5CF2A8D2" w14:textId="77777777" w:rsidTr="008F2B8B">
        <w:tc>
          <w:tcPr>
            <w:tcW w:w="2153" w:type="dxa"/>
          </w:tcPr>
          <w:p w14:paraId="088785AD" w14:textId="77777777" w:rsidR="001E7AAB" w:rsidRPr="002714A1" w:rsidRDefault="001E7AAB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21FECAD" w14:textId="77777777" w:rsidR="001E7AAB" w:rsidRPr="002714A1" w:rsidRDefault="001E7AAB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2DC796D8" w14:textId="77777777" w:rsidR="001E7AAB" w:rsidRPr="002714A1" w:rsidRDefault="001E7AAB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E7AAB" w14:paraId="5A1D7FC6" w14:textId="77777777" w:rsidTr="008F2B8B">
        <w:tc>
          <w:tcPr>
            <w:tcW w:w="2153" w:type="dxa"/>
          </w:tcPr>
          <w:p w14:paraId="64435DA6" w14:textId="77777777" w:rsidR="001E7AAB" w:rsidRDefault="001E7AAB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076C8F96" w14:textId="77777777" w:rsidR="001E7AAB" w:rsidRDefault="001E7AAB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6ACD1EA5" w14:textId="77777777" w:rsidR="001E7AAB" w:rsidRDefault="001E7AAB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8BBB50F" w14:textId="77777777" w:rsidR="001E7AAB" w:rsidRPr="00C371F0" w:rsidRDefault="001E7AAB" w:rsidP="001E7AAB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1E7AAB" w:rsidRPr="00AD5CE1" w14:paraId="249A530C" w14:textId="77777777" w:rsidTr="008F2B8B">
        <w:tc>
          <w:tcPr>
            <w:tcW w:w="5395" w:type="dxa"/>
          </w:tcPr>
          <w:p w14:paraId="141DCA08" w14:textId="65006B10" w:rsidR="001E7AAB" w:rsidRPr="00AD5CE1" w:rsidRDefault="001E7AAB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 w:rsidR="004B33C7">
              <w:rPr>
                <w:color w:val="4472C4" w:themeColor="accent1"/>
              </w:rPr>
              <w:t>Blanket</w:t>
            </w:r>
          </w:p>
        </w:tc>
        <w:tc>
          <w:tcPr>
            <w:tcW w:w="5395" w:type="dxa"/>
          </w:tcPr>
          <w:p w14:paraId="55DC569E" w14:textId="275EB3B2" w:rsidR="001E7AAB" w:rsidRDefault="001E7AAB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</w:t>
            </w:r>
            <w:r w:rsidR="004B33C7">
              <w:rPr>
                <w:color w:val="4472C4" w:themeColor="accent1"/>
              </w:rPr>
              <w:t>3</w:t>
            </w:r>
            <w:r>
              <w:rPr>
                <w:color w:val="4472C4" w:themeColor="accent1"/>
              </w:rPr>
              <w:t>0</w:t>
            </w:r>
            <w:r>
              <w:t>±</w:t>
            </w:r>
            <w:r w:rsidR="004B33C7">
              <w:t>1</w:t>
            </w:r>
            <w:r>
              <w:t>0</w:t>
            </w:r>
          </w:p>
          <w:p w14:paraId="00F3D0B5" w14:textId="77777777" w:rsidR="001E7AAB" w:rsidRPr="00AD5CE1" w:rsidRDefault="001E7AAB" w:rsidP="008F2B8B"/>
        </w:tc>
      </w:tr>
      <w:tr w:rsidR="001E7AAB" w:rsidRPr="00AD5CE1" w14:paraId="34B04551" w14:textId="77777777" w:rsidTr="008F2B8B">
        <w:tc>
          <w:tcPr>
            <w:tcW w:w="5395" w:type="dxa"/>
          </w:tcPr>
          <w:p w14:paraId="4F70BC0A" w14:textId="77777777" w:rsidR="001E7AAB" w:rsidRPr="00F9058C" w:rsidRDefault="001E7AAB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32EAB851" w14:textId="23806CBE" w:rsidR="001E7AAB" w:rsidRDefault="001E7AAB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proofErr w:type="gramStart"/>
            <w:r w:rsidR="004B33C7">
              <w:t>5</w:t>
            </w:r>
            <w:r w:rsidR="004B33C7">
              <w:rPr>
                <w:color w:val="4472C4" w:themeColor="accent1"/>
              </w:rPr>
              <w:t>6</w:t>
            </w:r>
            <w:r w:rsidRPr="00AD5CE1">
              <w:t>“ x</w:t>
            </w:r>
            <w:proofErr w:type="gramEnd"/>
            <w:r w:rsidRPr="00AD5CE1">
              <w:t xml:space="preserve"> Width: </w:t>
            </w:r>
            <w:r w:rsidR="004B33C7">
              <w:rPr>
                <w:color w:val="4472C4" w:themeColor="accent1"/>
              </w:rPr>
              <w:t>46</w:t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71ADD423" w14:textId="77777777" w:rsidR="001E7AAB" w:rsidRPr="00AD5CE1" w:rsidRDefault="001E7AAB" w:rsidP="008F2B8B"/>
        </w:tc>
      </w:tr>
    </w:tbl>
    <w:p w14:paraId="695FFEFA" w14:textId="77777777" w:rsidR="001E7AAB" w:rsidRDefault="001E7AAB" w:rsidP="001E7AAB"/>
    <w:p w14:paraId="22C5B2C2" w14:textId="77777777" w:rsidR="001E7AAB" w:rsidRPr="002A5571" w:rsidRDefault="001E7AAB" w:rsidP="001E7AA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15679292" w14:textId="77777777" w:rsidR="001E7AAB" w:rsidRPr="0079201A" w:rsidRDefault="001E7AAB" w:rsidP="001E7AAB"/>
    <w:p w14:paraId="1876D121" w14:textId="77777777" w:rsidR="00C84D35" w:rsidRPr="001E7AAB" w:rsidRDefault="00C84D35" w:rsidP="001E7AAB"/>
    <w:sectPr w:rsidR="00C84D35" w:rsidRPr="001E7AAB" w:rsidSect="00652555">
      <w:headerReference w:type="default" r:id="rId23"/>
      <w:footerReference w:type="default" r:id="rId24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BE3EF0" w14:textId="77777777" w:rsidR="00C77071" w:rsidRDefault="00C77071" w:rsidP="00505854">
      <w:r>
        <w:separator/>
      </w:r>
    </w:p>
  </w:endnote>
  <w:endnote w:type="continuationSeparator" w:id="0">
    <w:p w14:paraId="0E517A24" w14:textId="77777777" w:rsidR="00C77071" w:rsidRDefault="00C77071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E0BAE7" w14:textId="77777777" w:rsidR="00C77071" w:rsidRDefault="00C77071" w:rsidP="00505854">
      <w:r>
        <w:separator/>
      </w:r>
    </w:p>
  </w:footnote>
  <w:footnote w:type="continuationSeparator" w:id="0">
    <w:p w14:paraId="5D4B2A4B" w14:textId="77777777" w:rsidR="00C77071" w:rsidRDefault="00C77071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4F358E4D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94688D">
      <w:rPr>
        <w:b/>
        <w:bCs/>
        <w:sz w:val="28"/>
        <w:szCs w:val="28"/>
      </w:rPr>
      <w:t>0428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8F3FC9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0F36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E7AAB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33C7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0C35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8F3FC9"/>
    <w:rsid w:val="009023E5"/>
    <w:rsid w:val="009037FE"/>
    <w:rsid w:val="00914C66"/>
    <w:rsid w:val="00920187"/>
    <w:rsid w:val="009276D6"/>
    <w:rsid w:val="00931AE5"/>
    <w:rsid w:val="009347DC"/>
    <w:rsid w:val="0094688D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A216D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77071"/>
    <w:rsid w:val="00C834DF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E6364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5F08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E7AAB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15</Pages>
  <Words>108</Words>
  <Characters>616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2025-09-14T20:38:00Z</dcterms:modified>
</cp:coreProperties>
</file>