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CF5F" w14:textId="77777777" w:rsidR="00884571" w:rsidRPr="00C371F0" w:rsidRDefault="00884571" w:rsidP="0088457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24A624E" w14:textId="77777777" w:rsidR="00884571" w:rsidRPr="006C2C15" w:rsidRDefault="00884571" w:rsidP="0088457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AAA084E" w14:textId="77777777" w:rsidR="00884571" w:rsidRPr="00C371F0" w:rsidRDefault="00884571" w:rsidP="0088457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120AD" w14:paraId="69F58D0C" w14:textId="77777777" w:rsidTr="008F2B8B">
        <w:tc>
          <w:tcPr>
            <w:tcW w:w="5395" w:type="dxa"/>
          </w:tcPr>
          <w:p w14:paraId="080D5422" w14:textId="77777777" w:rsidR="00884571" w:rsidRDefault="00884571" w:rsidP="008F2B8B">
            <w:r>
              <w:t>Top</w:t>
            </w:r>
          </w:p>
        </w:tc>
        <w:tc>
          <w:tcPr>
            <w:tcW w:w="5395" w:type="dxa"/>
          </w:tcPr>
          <w:p w14:paraId="02614DE2" w14:textId="77777777" w:rsidR="00884571" w:rsidRDefault="00884571" w:rsidP="008F2B8B">
            <w:r>
              <w:t>Back</w:t>
            </w:r>
          </w:p>
        </w:tc>
      </w:tr>
      <w:tr w:rsidR="00D120AD" w14:paraId="54815F7A" w14:textId="77777777" w:rsidTr="008F2B8B">
        <w:tc>
          <w:tcPr>
            <w:tcW w:w="5395" w:type="dxa"/>
          </w:tcPr>
          <w:p w14:paraId="0C30FD2D" w14:textId="7F525360" w:rsidR="00884571" w:rsidRDefault="00D120AD" w:rsidP="008F2B8B">
            <w:r>
              <w:rPr>
                <w:noProof/>
              </w:rPr>
              <w:drawing>
                <wp:inline distT="0" distB="0" distL="0" distR="0" wp14:anchorId="14557B3F" wp14:editId="45851D32">
                  <wp:extent cx="3176466" cy="3949700"/>
                  <wp:effectExtent l="0" t="0" r="0" b="0"/>
                  <wp:docPr id="471979044" name="Picture 1" descr="A white and pink cloth with pink tr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79044" name="Picture 1" descr="A white and pink cloth with pink trim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21" cy="399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6D5C79" w14:textId="0680CA6C" w:rsidR="00884571" w:rsidRDefault="00D120AD" w:rsidP="008F2B8B">
            <w:r>
              <w:rPr>
                <w:noProof/>
              </w:rPr>
              <w:drawing>
                <wp:inline distT="0" distB="0" distL="0" distR="0" wp14:anchorId="15E23C3F" wp14:editId="528B4FE6">
                  <wp:extent cx="2435649" cy="3949700"/>
                  <wp:effectExtent l="0" t="0" r="3175" b="0"/>
                  <wp:docPr id="1985484083" name="Picture 2" descr="A white cloth with pink strap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484083" name="Picture 2" descr="A white cloth with pink strap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764" cy="398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8BD24" w14:textId="77777777" w:rsidR="00884571" w:rsidRDefault="00884571" w:rsidP="00884571">
      <w:pPr>
        <w:rPr>
          <w:b/>
          <w:bCs/>
          <w:color w:val="000000" w:themeColor="text1"/>
        </w:rPr>
      </w:pPr>
    </w:p>
    <w:p w14:paraId="55BCBE2E" w14:textId="1A11CC7B" w:rsidR="00884571" w:rsidRDefault="00D120AD" w:rsidP="0088457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92BD49D" wp14:editId="1A2FAAF2">
            <wp:extent cx="6858000" cy="8527415"/>
            <wp:effectExtent l="0" t="0" r="0" b="0"/>
            <wp:docPr id="1883251506" name="Picture 3" descr="A white and pink cloth with pink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51506" name="Picture 3" descr="A white and pink cloth with pink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A2FE92" wp14:editId="33C6444D">
            <wp:extent cx="6858000" cy="7407910"/>
            <wp:effectExtent l="0" t="0" r="0" b="0"/>
            <wp:docPr id="628230843" name="Picture 4" descr="A cloth with pink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30843" name="Picture 4" descr="A cloth with pink tri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0AC9807" wp14:editId="63F11BD9">
            <wp:extent cx="5638800" cy="9144000"/>
            <wp:effectExtent l="0" t="0" r="0" b="0"/>
            <wp:docPr id="146412819" name="Picture 5" descr="A white cloth with pink str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2819" name="Picture 5" descr="A white cloth with pink strap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45B1E96" wp14:editId="6D86B596">
            <wp:extent cx="6858000" cy="7030085"/>
            <wp:effectExtent l="0" t="0" r="0" b="5715"/>
            <wp:docPr id="2068198267" name="Picture 6" descr="A piece of fabric with a pink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98267" name="Picture 6" descr="A piece of fabric with a pink ed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DE3C70" wp14:editId="1D4EA7C3">
            <wp:extent cx="6858000" cy="6327140"/>
            <wp:effectExtent l="0" t="0" r="0" b="0"/>
            <wp:docPr id="2029711354" name="Picture 7" descr="A white cloth with pink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11354" name="Picture 7" descr="A white cloth with pink flower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571">
        <w:rPr>
          <w:b/>
          <w:bCs/>
          <w:color w:val="000000" w:themeColor="text1"/>
        </w:rPr>
        <w:br w:type="page"/>
      </w:r>
    </w:p>
    <w:p w14:paraId="44D8DC14" w14:textId="77777777" w:rsidR="00884571" w:rsidRDefault="00884571" w:rsidP="008845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84571" w:rsidRPr="00023D07" w14:paraId="4807B6CB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D54A" w14:textId="77777777" w:rsidR="00884571" w:rsidRPr="00023D07" w:rsidRDefault="00884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528C" w14:textId="77777777" w:rsidR="00884571" w:rsidRPr="00023D07" w:rsidRDefault="00884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9674" w14:textId="77777777" w:rsidR="00884571" w:rsidRPr="00023D07" w:rsidRDefault="00884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D8ED" w14:textId="77777777" w:rsidR="00884571" w:rsidRPr="00023D07" w:rsidRDefault="00884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CE71" w14:textId="77777777" w:rsidR="00884571" w:rsidRPr="00023D07" w:rsidRDefault="00884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84571" w14:paraId="6F43879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FC593E" w14:textId="77777777" w:rsidR="00884571" w:rsidRDefault="0088457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F89502" w14:textId="77777777" w:rsidR="00884571" w:rsidRDefault="0088457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47966BC" w14:textId="77777777" w:rsidR="00884571" w:rsidRDefault="008845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067219F" w14:textId="77777777" w:rsidR="00884571" w:rsidRDefault="0088457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F81BD2F" w14:textId="77777777" w:rsidR="00884571" w:rsidRDefault="0088457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84571" w14:paraId="3C7CF72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B6A68C" w14:textId="77777777" w:rsidR="00884571" w:rsidRPr="00023D07" w:rsidRDefault="0088457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1FFCC9" w14:textId="77777777" w:rsidR="00884571" w:rsidRDefault="0088457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4318024" w14:textId="77777777" w:rsidR="00884571" w:rsidRDefault="0088457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A0DA5BE" w14:textId="77777777" w:rsidR="00884571" w:rsidRPr="004E673A" w:rsidRDefault="0088457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89C3A80" w14:textId="77777777" w:rsidR="00884571" w:rsidRDefault="00884571" w:rsidP="008F2B8B">
            <w:pPr>
              <w:rPr>
                <w:color w:val="4472C4" w:themeColor="accent1"/>
              </w:rPr>
            </w:pPr>
          </w:p>
        </w:tc>
      </w:tr>
      <w:tr w:rsidR="00884571" w14:paraId="7CCC77F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214A10" w14:textId="77777777" w:rsidR="00884571" w:rsidRPr="00023D07" w:rsidRDefault="0088457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5230D93" w14:textId="77777777" w:rsidR="00884571" w:rsidRDefault="0088457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B24694C" w14:textId="77777777" w:rsidR="00884571" w:rsidRPr="00C371F0" w:rsidRDefault="00884571" w:rsidP="0088457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84571" w:rsidRPr="002714A1" w14:paraId="00EF285E" w14:textId="77777777" w:rsidTr="008F2B8B">
        <w:tc>
          <w:tcPr>
            <w:tcW w:w="2153" w:type="dxa"/>
          </w:tcPr>
          <w:p w14:paraId="4EE86598" w14:textId="77777777" w:rsidR="00884571" w:rsidRPr="002714A1" w:rsidRDefault="008845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48E6204" w14:textId="77777777" w:rsidR="00884571" w:rsidRPr="002714A1" w:rsidRDefault="008845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5531F94" w14:textId="77777777" w:rsidR="00884571" w:rsidRPr="002714A1" w:rsidRDefault="008845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84571" w14:paraId="002EC8B3" w14:textId="77777777" w:rsidTr="008F2B8B">
        <w:tc>
          <w:tcPr>
            <w:tcW w:w="2153" w:type="dxa"/>
          </w:tcPr>
          <w:p w14:paraId="71EC4914" w14:textId="77777777" w:rsidR="00884571" w:rsidRDefault="0088457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0BC878B" w14:textId="77777777" w:rsidR="00884571" w:rsidRDefault="008845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BA8A781" w14:textId="77777777" w:rsidR="00884571" w:rsidRDefault="008845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D61D6C" w14:textId="77777777" w:rsidR="00884571" w:rsidRPr="00C371F0" w:rsidRDefault="00884571" w:rsidP="008845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84571" w:rsidRPr="00AD5CE1" w14:paraId="1F15C7E5" w14:textId="77777777" w:rsidTr="008F2B8B">
        <w:tc>
          <w:tcPr>
            <w:tcW w:w="5395" w:type="dxa"/>
          </w:tcPr>
          <w:p w14:paraId="3A337A06" w14:textId="6A5D079A" w:rsidR="00884571" w:rsidRPr="00AD5CE1" w:rsidRDefault="00884571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605A">
              <w:rPr>
                <w:color w:val="4472C4" w:themeColor="accent1"/>
              </w:rPr>
              <w:t>Pillow Cover and Nightgown Case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3DD0C79" w14:textId="4945EA05" w:rsidR="00884571" w:rsidRDefault="0088457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6D605A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</w:t>
            </w:r>
            <w:r w:rsidR="006D605A">
              <w:t>1</w:t>
            </w:r>
            <w:r>
              <w:t>0</w:t>
            </w:r>
          </w:p>
          <w:p w14:paraId="3234650F" w14:textId="77777777" w:rsidR="00884571" w:rsidRPr="00AD5CE1" w:rsidRDefault="00884571" w:rsidP="008F2B8B"/>
        </w:tc>
      </w:tr>
      <w:tr w:rsidR="00884571" w:rsidRPr="00AD5CE1" w14:paraId="4FA74F4E" w14:textId="77777777" w:rsidTr="008F2B8B">
        <w:tc>
          <w:tcPr>
            <w:tcW w:w="5395" w:type="dxa"/>
          </w:tcPr>
          <w:p w14:paraId="21A24EB2" w14:textId="77777777" w:rsidR="00884571" w:rsidRPr="00F9058C" w:rsidRDefault="0088457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AB1C679" w14:textId="5F1E3039" w:rsidR="00884571" w:rsidRDefault="0088457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605A">
              <w:rPr>
                <w:noProof/>
                <w:color w:val="4472C4" w:themeColor="accent1"/>
              </w:rPr>
              <w:t>19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605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117F88F" w14:textId="77777777" w:rsidR="00884571" w:rsidRPr="00AD5CE1" w:rsidRDefault="00884571" w:rsidP="008F2B8B"/>
        </w:tc>
      </w:tr>
    </w:tbl>
    <w:p w14:paraId="609A3681" w14:textId="77777777" w:rsidR="00884571" w:rsidRDefault="00884571" w:rsidP="00884571"/>
    <w:p w14:paraId="1729E488" w14:textId="77777777" w:rsidR="00884571" w:rsidRPr="002A5571" w:rsidRDefault="00884571" w:rsidP="0088457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D30FDF0" w14:textId="77777777" w:rsidR="00884571" w:rsidRPr="0079201A" w:rsidRDefault="00884571" w:rsidP="00884571"/>
    <w:p w14:paraId="1876D121" w14:textId="77777777" w:rsidR="00C84D35" w:rsidRPr="00884571" w:rsidRDefault="00C84D35" w:rsidP="00884571"/>
    <w:sectPr w:rsidR="00C84D35" w:rsidRPr="00884571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A4C36" w14:textId="77777777" w:rsidR="00503FB6" w:rsidRDefault="00503FB6" w:rsidP="00505854">
      <w:r>
        <w:separator/>
      </w:r>
    </w:p>
  </w:endnote>
  <w:endnote w:type="continuationSeparator" w:id="0">
    <w:p w14:paraId="255CCE18" w14:textId="77777777" w:rsidR="00503FB6" w:rsidRDefault="00503FB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E9DEE" w14:textId="77777777" w:rsidR="00503FB6" w:rsidRDefault="00503FB6" w:rsidP="00505854">
      <w:r>
        <w:separator/>
      </w:r>
    </w:p>
  </w:footnote>
  <w:footnote w:type="continuationSeparator" w:id="0">
    <w:p w14:paraId="37FBE68C" w14:textId="77777777" w:rsidR="00503FB6" w:rsidRDefault="00503FB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05158F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A0629">
      <w:rPr>
        <w:b/>
        <w:bCs/>
        <w:sz w:val="28"/>
        <w:szCs w:val="28"/>
      </w:rPr>
      <w:t>0426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D605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5F9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3FB6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05A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2896"/>
    <w:rsid w:val="00884571"/>
    <w:rsid w:val="008A062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20AD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357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57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2025-09-14T18:49:00Z</dcterms:modified>
</cp:coreProperties>
</file>