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6AEFF" w14:textId="77777777" w:rsidR="0097007F" w:rsidRPr="00C371F0" w:rsidRDefault="0097007F" w:rsidP="0097007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40B82" w14:textId="77777777" w:rsidR="0097007F" w:rsidRPr="006C2C15" w:rsidRDefault="0097007F" w:rsidP="0097007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00A4DC6" w14:textId="77777777" w:rsidR="0097007F" w:rsidRPr="00C371F0" w:rsidRDefault="0097007F" w:rsidP="0097007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7007F" w14:paraId="611C202B" w14:textId="77777777" w:rsidTr="008F2B8B">
        <w:tc>
          <w:tcPr>
            <w:tcW w:w="5395" w:type="dxa"/>
          </w:tcPr>
          <w:p w14:paraId="3656782D" w14:textId="77777777" w:rsidR="0097007F" w:rsidRDefault="0097007F" w:rsidP="008F2B8B">
            <w:r>
              <w:t>Top</w:t>
            </w:r>
          </w:p>
        </w:tc>
        <w:tc>
          <w:tcPr>
            <w:tcW w:w="5395" w:type="dxa"/>
          </w:tcPr>
          <w:p w14:paraId="2E4D289F" w14:textId="77777777" w:rsidR="0097007F" w:rsidRDefault="0097007F" w:rsidP="008F2B8B">
            <w:r>
              <w:t>Back</w:t>
            </w:r>
          </w:p>
        </w:tc>
      </w:tr>
      <w:tr w:rsidR="0097007F" w14:paraId="7C46FD9D" w14:textId="77777777" w:rsidTr="008F2B8B">
        <w:tc>
          <w:tcPr>
            <w:tcW w:w="5395" w:type="dxa"/>
          </w:tcPr>
          <w:p w14:paraId="0F0B0B9C" w14:textId="39DE6426" w:rsidR="0097007F" w:rsidRDefault="00E266A3" w:rsidP="008F2B8B">
            <w:r>
              <w:rPr>
                <w:noProof/>
              </w:rPr>
              <w:drawing>
                <wp:inline distT="0" distB="0" distL="0" distR="0" wp14:anchorId="23B4CAAA" wp14:editId="09FF3693">
                  <wp:extent cx="2668920" cy="6032405"/>
                  <wp:effectExtent l="0" t="0" r="0" b="635"/>
                  <wp:docPr id="78498389" name="Picture 1" descr="A white shee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98389" name="Picture 1" descr="A white sheet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377" cy="609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5C9080F" w14:textId="2E768871" w:rsidR="0097007F" w:rsidRDefault="00E266A3" w:rsidP="008F2B8B">
            <w:r>
              <w:rPr>
                <w:noProof/>
              </w:rPr>
              <w:drawing>
                <wp:inline distT="0" distB="0" distL="0" distR="0" wp14:anchorId="145D2E7F" wp14:editId="5AFBD3F5">
                  <wp:extent cx="2382074" cy="6063615"/>
                  <wp:effectExtent l="0" t="0" r="5715" b="0"/>
                  <wp:docPr id="1964164717" name="Picture 2" descr="A white she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64717" name="Picture 2" descr="A white she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4" cy="613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C6BE4" w14:textId="77777777" w:rsidR="0097007F" w:rsidRDefault="0097007F" w:rsidP="0097007F">
      <w:pPr>
        <w:rPr>
          <w:b/>
          <w:bCs/>
          <w:color w:val="000000" w:themeColor="text1"/>
        </w:rPr>
      </w:pPr>
    </w:p>
    <w:p w14:paraId="2243ED69" w14:textId="1FB19960" w:rsidR="0097007F" w:rsidRDefault="00E266A3" w:rsidP="0097007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AC95591" wp14:editId="2F11DA98">
            <wp:extent cx="4045585" cy="9144000"/>
            <wp:effectExtent l="0" t="0" r="5715" b="0"/>
            <wp:docPr id="1039237293" name="Picture 3" descr="A white towel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7293" name="Picture 3" descr="A white towel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4473126" wp14:editId="55E436A9">
            <wp:extent cx="6858000" cy="8028305"/>
            <wp:effectExtent l="0" t="0" r="0" b="0"/>
            <wp:docPr id="661130851" name="Picture 4" descr="A white shirt with a cut out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30851" name="Picture 4" descr="A white shirt with a cut out desig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FC09CA" wp14:editId="0740A41A">
            <wp:extent cx="5968365" cy="9144000"/>
            <wp:effectExtent l="0" t="0" r="635" b="0"/>
            <wp:docPr id="1054908853" name="Picture 5" descr="A white cloth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08853" name="Picture 5" descr="A white cloth with a patter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594435" wp14:editId="41557A46">
            <wp:extent cx="6021705" cy="9144000"/>
            <wp:effectExtent l="0" t="0" r="0" b="0"/>
            <wp:docPr id="155810726" name="Picture 6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0726" name="Picture 6" descr="A white cloth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E0E273F" wp14:editId="27D213FC">
            <wp:extent cx="3592195" cy="9144000"/>
            <wp:effectExtent l="0" t="0" r="1905" b="0"/>
            <wp:docPr id="1822189648" name="Picture 7" descr="A white she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89648" name="Picture 7" descr="A white sheet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B55C2CD" wp14:editId="03351E25">
            <wp:extent cx="6858000" cy="7044055"/>
            <wp:effectExtent l="0" t="0" r="0" b="4445"/>
            <wp:docPr id="1511914349" name="Picture 8" descr="A white fabric with a blue tag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14349" name="Picture 8" descr="A white fabric with a blue tag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07F">
        <w:rPr>
          <w:b/>
          <w:bCs/>
          <w:color w:val="000000" w:themeColor="text1"/>
        </w:rPr>
        <w:br w:type="page"/>
      </w:r>
    </w:p>
    <w:p w14:paraId="22F797FC" w14:textId="77777777" w:rsidR="0097007F" w:rsidRDefault="0097007F" w:rsidP="009700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7007F" w:rsidRPr="00023D07" w14:paraId="73396F6F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52ED" w14:textId="77777777" w:rsidR="0097007F" w:rsidRPr="00023D07" w:rsidRDefault="009700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004C" w14:textId="77777777" w:rsidR="0097007F" w:rsidRPr="00023D07" w:rsidRDefault="009700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5846" w14:textId="77777777" w:rsidR="0097007F" w:rsidRPr="00023D07" w:rsidRDefault="009700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4826" w14:textId="77777777" w:rsidR="0097007F" w:rsidRPr="00023D07" w:rsidRDefault="009700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806" w14:textId="77777777" w:rsidR="0097007F" w:rsidRPr="00023D07" w:rsidRDefault="009700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007F" w14:paraId="3A7EB79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74ECAE" w14:textId="77777777" w:rsidR="0097007F" w:rsidRDefault="0097007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9A8DD0E" w14:textId="77777777" w:rsidR="0097007F" w:rsidRDefault="0097007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E350FB8" w14:textId="77777777" w:rsidR="0097007F" w:rsidRDefault="009700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4A8D112" w14:textId="77777777" w:rsidR="0097007F" w:rsidRDefault="0097007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B698778" w14:textId="77777777" w:rsidR="0097007F" w:rsidRDefault="0097007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7007F" w14:paraId="7F0F0EF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563A7B" w14:textId="77777777" w:rsidR="0097007F" w:rsidRPr="00023D07" w:rsidRDefault="0097007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90E489D" w14:textId="77777777" w:rsidR="0097007F" w:rsidRDefault="0097007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4049743" w14:textId="77777777" w:rsidR="0097007F" w:rsidRDefault="0097007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F2BB236" w14:textId="77777777" w:rsidR="0097007F" w:rsidRPr="004E673A" w:rsidRDefault="0097007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60CFC1" w14:textId="77777777" w:rsidR="0097007F" w:rsidRDefault="0097007F" w:rsidP="008F2B8B">
            <w:pPr>
              <w:rPr>
                <w:color w:val="4472C4" w:themeColor="accent1"/>
              </w:rPr>
            </w:pPr>
          </w:p>
        </w:tc>
      </w:tr>
      <w:tr w:rsidR="0097007F" w14:paraId="6EB6D40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FBE9449" w14:textId="77777777" w:rsidR="0097007F" w:rsidRPr="00023D07" w:rsidRDefault="0097007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D4BC44E" w14:textId="77777777" w:rsidR="0097007F" w:rsidRDefault="0097007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6F1F041" w14:textId="77777777" w:rsidR="0097007F" w:rsidRPr="00C371F0" w:rsidRDefault="0097007F" w:rsidP="0097007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7007F" w:rsidRPr="002714A1" w14:paraId="42B3CB3C" w14:textId="77777777" w:rsidTr="008F2B8B">
        <w:tc>
          <w:tcPr>
            <w:tcW w:w="2153" w:type="dxa"/>
          </w:tcPr>
          <w:p w14:paraId="3A9ADF48" w14:textId="77777777" w:rsidR="0097007F" w:rsidRPr="002714A1" w:rsidRDefault="009700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27495C3" w14:textId="77777777" w:rsidR="0097007F" w:rsidRPr="002714A1" w:rsidRDefault="009700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DA2340E" w14:textId="77777777" w:rsidR="0097007F" w:rsidRPr="002714A1" w:rsidRDefault="009700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7007F" w14:paraId="72BCE39F" w14:textId="77777777" w:rsidTr="008F2B8B">
        <w:tc>
          <w:tcPr>
            <w:tcW w:w="2153" w:type="dxa"/>
          </w:tcPr>
          <w:p w14:paraId="0688A7F3" w14:textId="77777777" w:rsidR="0097007F" w:rsidRDefault="0097007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39FBF03" w14:textId="77777777" w:rsidR="0097007F" w:rsidRDefault="009700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26FB699" w14:textId="77777777" w:rsidR="0097007F" w:rsidRDefault="009700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753502" w14:textId="77777777" w:rsidR="0097007F" w:rsidRPr="00C371F0" w:rsidRDefault="0097007F" w:rsidP="009700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7007F" w:rsidRPr="00AD5CE1" w14:paraId="6089644F" w14:textId="77777777" w:rsidTr="008F2B8B">
        <w:tc>
          <w:tcPr>
            <w:tcW w:w="5395" w:type="dxa"/>
          </w:tcPr>
          <w:p w14:paraId="527F7D4B" w14:textId="6D586BDB" w:rsidR="0097007F" w:rsidRPr="00AD5CE1" w:rsidRDefault="0097007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B25AD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FF691D7" w14:textId="77777777" w:rsidR="0097007F" w:rsidRDefault="0097007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145DF04" w14:textId="77777777" w:rsidR="0097007F" w:rsidRPr="00AD5CE1" w:rsidRDefault="0097007F" w:rsidP="008F2B8B"/>
        </w:tc>
      </w:tr>
      <w:tr w:rsidR="0097007F" w:rsidRPr="00AD5CE1" w14:paraId="7F3C265E" w14:textId="77777777" w:rsidTr="008F2B8B">
        <w:tc>
          <w:tcPr>
            <w:tcW w:w="5395" w:type="dxa"/>
          </w:tcPr>
          <w:p w14:paraId="11DA0BF6" w14:textId="77777777" w:rsidR="0097007F" w:rsidRPr="00F9058C" w:rsidRDefault="0097007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5098700" w14:textId="4F6AF316" w:rsidR="0097007F" w:rsidRDefault="0097007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B25AD">
              <w:rPr>
                <w:noProof/>
                <w:color w:val="4472C4" w:themeColor="accent1"/>
              </w:rPr>
              <w:t>22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B25AD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98CF268" w14:textId="77777777" w:rsidR="0097007F" w:rsidRPr="00AD5CE1" w:rsidRDefault="0097007F" w:rsidP="008F2B8B"/>
        </w:tc>
      </w:tr>
    </w:tbl>
    <w:p w14:paraId="4198D2E5" w14:textId="77777777" w:rsidR="0097007F" w:rsidRDefault="0097007F" w:rsidP="0097007F"/>
    <w:p w14:paraId="1EDF6081" w14:textId="77777777" w:rsidR="0097007F" w:rsidRPr="002A5571" w:rsidRDefault="0097007F" w:rsidP="0097007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A85E903" w14:textId="77777777" w:rsidR="0097007F" w:rsidRPr="0079201A" w:rsidRDefault="0097007F" w:rsidP="0097007F"/>
    <w:p w14:paraId="1876D121" w14:textId="77777777" w:rsidR="00C84D35" w:rsidRPr="0097007F" w:rsidRDefault="00C84D35" w:rsidP="0097007F"/>
    <w:sectPr w:rsidR="00C84D35" w:rsidRPr="0097007F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0F243" w14:textId="77777777" w:rsidR="002235CE" w:rsidRDefault="002235CE" w:rsidP="00505854">
      <w:r>
        <w:separator/>
      </w:r>
    </w:p>
  </w:endnote>
  <w:endnote w:type="continuationSeparator" w:id="0">
    <w:p w14:paraId="1BD50483" w14:textId="77777777" w:rsidR="002235CE" w:rsidRDefault="002235C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D3FEB" w14:textId="77777777" w:rsidR="002235CE" w:rsidRDefault="002235CE" w:rsidP="00505854">
      <w:r>
        <w:separator/>
      </w:r>
    </w:p>
  </w:footnote>
  <w:footnote w:type="continuationSeparator" w:id="0">
    <w:p w14:paraId="5AAE7678" w14:textId="77777777" w:rsidR="002235CE" w:rsidRDefault="002235C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839C01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E19D5">
      <w:rPr>
        <w:b/>
        <w:bCs/>
        <w:sz w:val="28"/>
        <w:szCs w:val="28"/>
      </w:rPr>
      <w:t>0425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B25A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35CE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5AD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1906"/>
    <w:rsid w:val="004A3638"/>
    <w:rsid w:val="004B66A6"/>
    <w:rsid w:val="004B71A6"/>
    <w:rsid w:val="004C1581"/>
    <w:rsid w:val="004C3A6D"/>
    <w:rsid w:val="004C4877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6F0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007F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6A3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19D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07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2025-09-14T18:49:00Z</dcterms:modified>
</cp:coreProperties>
</file>