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CEAE0" w14:textId="77777777" w:rsidR="00333BD7" w:rsidRPr="00C371F0" w:rsidRDefault="00333BD7" w:rsidP="00333BD7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7DB7C7F" w14:textId="77777777" w:rsidR="00333BD7" w:rsidRPr="006C2C15" w:rsidRDefault="00333BD7" w:rsidP="00333BD7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A440E45" w14:textId="77777777" w:rsidR="00333BD7" w:rsidRPr="00C371F0" w:rsidRDefault="00333BD7" w:rsidP="00333BD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E1354" w14:paraId="75F538DF" w14:textId="77777777" w:rsidTr="008F2B8B">
        <w:tc>
          <w:tcPr>
            <w:tcW w:w="5395" w:type="dxa"/>
          </w:tcPr>
          <w:p w14:paraId="5FE449C0" w14:textId="77777777" w:rsidR="00333BD7" w:rsidRDefault="00333BD7" w:rsidP="008F2B8B">
            <w:r>
              <w:t>Top</w:t>
            </w:r>
          </w:p>
        </w:tc>
        <w:tc>
          <w:tcPr>
            <w:tcW w:w="5395" w:type="dxa"/>
          </w:tcPr>
          <w:p w14:paraId="53EE3F0A" w14:textId="77777777" w:rsidR="00333BD7" w:rsidRDefault="00333BD7" w:rsidP="008F2B8B">
            <w:r>
              <w:t>Back</w:t>
            </w:r>
          </w:p>
        </w:tc>
      </w:tr>
      <w:tr w:rsidR="008E1354" w14:paraId="20A1E83C" w14:textId="77777777" w:rsidTr="008F2B8B">
        <w:tc>
          <w:tcPr>
            <w:tcW w:w="5395" w:type="dxa"/>
          </w:tcPr>
          <w:p w14:paraId="5B93C5D6" w14:textId="302736E0" w:rsidR="00333BD7" w:rsidRDefault="008E1354" w:rsidP="008F2B8B">
            <w:r>
              <w:rPr>
                <w:noProof/>
              </w:rPr>
              <w:drawing>
                <wp:inline distT="0" distB="0" distL="0" distR="0" wp14:anchorId="6B70F701" wp14:editId="65F149F6">
                  <wp:extent cx="3073400" cy="2451321"/>
                  <wp:effectExtent l="0" t="0" r="0" b="0"/>
                  <wp:docPr id="2065103675" name="Picture 1" descr="A white sk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103675" name="Picture 1" descr="A white sk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60" cy="24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F198220" w14:textId="725A659E" w:rsidR="00333BD7" w:rsidRDefault="008E1354" w:rsidP="008F2B8B">
            <w:r>
              <w:rPr>
                <w:noProof/>
              </w:rPr>
              <w:drawing>
                <wp:inline distT="0" distB="0" distL="0" distR="0" wp14:anchorId="10F95EC1" wp14:editId="43B08529">
                  <wp:extent cx="2367280" cy="2431942"/>
                  <wp:effectExtent l="0" t="0" r="0" b="0"/>
                  <wp:docPr id="191826367" name="Picture 2" descr="A white skir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26367" name="Picture 2" descr="A white skirt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129" cy="247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6FAC5" w14:textId="77777777" w:rsidR="00333BD7" w:rsidRDefault="00333BD7" w:rsidP="00333BD7">
      <w:pPr>
        <w:rPr>
          <w:b/>
          <w:bCs/>
          <w:color w:val="000000" w:themeColor="text1"/>
        </w:rPr>
      </w:pPr>
    </w:p>
    <w:p w14:paraId="69DF4183" w14:textId="6AD2B755" w:rsidR="00333BD7" w:rsidRDefault="008E1354" w:rsidP="00333BD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F897352" wp14:editId="3DD8DD59">
            <wp:extent cx="6858000" cy="5469890"/>
            <wp:effectExtent l="0" t="0" r="0" b="3810"/>
            <wp:docPr id="217944480" name="Picture 3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44480" name="Picture 3" descr="A white sk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C7FA467" wp14:editId="1A9AC088">
            <wp:extent cx="6858000" cy="6372860"/>
            <wp:effectExtent l="0" t="0" r="0" b="2540"/>
            <wp:docPr id="1882701278" name="Picture 4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01278" name="Picture 4" descr="A white skirt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CC3D5B9" wp14:editId="6202A5AD">
            <wp:extent cx="9144000" cy="6858000"/>
            <wp:effectExtent l="0" t="0" r="0" b="0"/>
            <wp:docPr id="669700037" name="Picture 5" descr="A white dress with a scalloped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00037" name="Picture 5" descr="A white dress with a scalloped ed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D60744" wp14:editId="517A75B6">
            <wp:extent cx="6858000" cy="7045325"/>
            <wp:effectExtent l="0" t="0" r="0" b="3175"/>
            <wp:docPr id="399310922" name="Picture 6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10922" name="Picture 6" descr="A white skirt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9EA6EF2" wp14:editId="22A28FFC">
            <wp:extent cx="6858000" cy="7216140"/>
            <wp:effectExtent l="0" t="0" r="0" b="0"/>
            <wp:docPr id="179112262" name="Picture 7" descr="A close up of a white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2262" name="Picture 7" descr="A close up of a white skir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B195A89" wp14:editId="2892CBD6">
            <wp:extent cx="6858000" cy="4408805"/>
            <wp:effectExtent l="0" t="0" r="0" b="0"/>
            <wp:docPr id="2061489511" name="Picture 8" descr="A person holding a button on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89511" name="Picture 8" descr="A person holding a button on a white fabric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0D029B2" wp14:editId="26EB3667">
            <wp:extent cx="6858000" cy="7611110"/>
            <wp:effectExtent l="0" t="0" r="0" b="0"/>
            <wp:docPr id="1154863620" name="Picture 9" descr="A close up of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63620" name="Picture 9" descr="A close up of a dres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BD7">
        <w:rPr>
          <w:b/>
          <w:bCs/>
          <w:color w:val="000000" w:themeColor="text1"/>
        </w:rPr>
        <w:br w:type="page"/>
      </w:r>
    </w:p>
    <w:p w14:paraId="34E138A6" w14:textId="77777777" w:rsidR="00333BD7" w:rsidRDefault="00333BD7" w:rsidP="00333BD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33BD7" w:rsidRPr="00023D07" w14:paraId="4FA88D6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0E06" w14:textId="77777777" w:rsidR="00333BD7" w:rsidRPr="00023D07" w:rsidRDefault="00333B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CE3A" w14:textId="77777777" w:rsidR="00333BD7" w:rsidRPr="00023D07" w:rsidRDefault="00333B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5CF1" w14:textId="77777777" w:rsidR="00333BD7" w:rsidRPr="00023D07" w:rsidRDefault="00333B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432C" w14:textId="77777777" w:rsidR="00333BD7" w:rsidRPr="00023D07" w:rsidRDefault="00333B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BC9C" w14:textId="77777777" w:rsidR="00333BD7" w:rsidRPr="00023D07" w:rsidRDefault="00333B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33BD7" w14:paraId="6216A93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045955E" w14:textId="77777777" w:rsidR="00333BD7" w:rsidRDefault="00333BD7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87FEEAB" w14:textId="77777777" w:rsidR="00333BD7" w:rsidRDefault="00333BD7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3EF406D0" w14:textId="77777777" w:rsidR="00333BD7" w:rsidRDefault="00333BD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2B63A99" w14:textId="77777777" w:rsidR="00333BD7" w:rsidRDefault="00333BD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3F2BBAD" w14:textId="77777777" w:rsidR="00333BD7" w:rsidRDefault="00333BD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33BD7" w14:paraId="08A52CC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A67C814" w14:textId="77777777" w:rsidR="00333BD7" w:rsidRPr="00023D07" w:rsidRDefault="00333BD7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A737A37" w14:textId="77777777" w:rsidR="00333BD7" w:rsidRDefault="00333BD7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B244661" w14:textId="77777777" w:rsidR="00333BD7" w:rsidRDefault="00333BD7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9ACCC22" w14:textId="77777777" w:rsidR="00333BD7" w:rsidRPr="004E673A" w:rsidRDefault="00333BD7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20067A" w14:textId="77777777" w:rsidR="00333BD7" w:rsidRDefault="00333BD7" w:rsidP="008F2B8B">
            <w:pPr>
              <w:rPr>
                <w:color w:val="4472C4" w:themeColor="accent1"/>
              </w:rPr>
            </w:pPr>
          </w:p>
        </w:tc>
      </w:tr>
      <w:tr w:rsidR="00333BD7" w14:paraId="111EF4B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3B4439C" w14:textId="77777777" w:rsidR="00333BD7" w:rsidRPr="00023D07" w:rsidRDefault="00333BD7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59285AB" w14:textId="77777777" w:rsidR="00333BD7" w:rsidRDefault="00333BD7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B9E2901" w14:textId="77777777" w:rsidR="00333BD7" w:rsidRPr="00C371F0" w:rsidRDefault="00333BD7" w:rsidP="00333BD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333BD7" w:rsidRPr="002714A1" w14:paraId="439E15A2" w14:textId="77777777" w:rsidTr="008F2B8B">
        <w:tc>
          <w:tcPr>
            <w:tcW w:w="2153" w:type="dxa"/>
          </w:tcPr>
          <w:p w14:paraId="2D97EB20" w14:textId="77777777" w:rsidR="00333BD7" w:rsidRPr="002714A1" w:rsidRDefault="00333BD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823E359" w14:textId="77777777" w:rsidR="00333BD7" w:rsidRPr="002714A1" w:rsidRDefault="00333BD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3D59410" w14:textId="77777777" w:rsidR="00333BD7" w:rsidRPr="002714A1" w:rsidRDefault="00333BD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333BD7" w14:paraId="0EF7639A" w14:textId="77777777" w:rsidTr="008F2B8B">
        <w:tc>
          <w:tcPr>
            <w:tcW w:w="2153" w:type="dxa"/>
          </w:tcPr>
          <w:p w14:paraId="22B0D04E" w14:textId="77777777" w:rsidR="00333BD7" w:rsidRDefault="00333BD7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433FBC0" w14:textId="77777777" w:rsidR="00333BD7" w:rsidRDefault="00333BD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94DF688" w14:textId="77777777" w:rsidR="00333BD7" w:rsidRDefault="00333BD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3B4B428" w14:textId="77777777" w:rsidR="00333BD7" w:rsidRPr="00C371F0" w:rsidRDefault="00333BD7" w:rsidP="00333BD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33BD7" w:rsidRPr="00AD5CE1" w14:paraId="36EDF751" w14:textId="77777777" w:rsidTr="008F2B8B">
        <w:tc>
          <w:tcPr>
            <w:tcW w:w="5395" w:type="dxa"/>
          </w:tcPr>
          <w:p w14:paraId="067038A1" w14:textId="61737C62" w:rsidR="00333BD7" w:rsidRPr="00AD5CE1" w:rsidRDefault="00333BD7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37237">
              <w:rPr>
                <w:color w:val="4472C4" w:themeColor="accent1"/>
              </w:rPr>
              <w:t>Child's Petticoat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A3920A7" w14:textId="77777777" w:rsidR="00333BD7" w:rsidRDefault="00333BD7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CA667EF" w14:textId="77777777" w:rsidR="00333BD7" w:rsidRPr="00AD5CE1" w:rsidRDefault="00333BD7" w:rsidP="008F2B8B"/>
        </w:tc>
      </w:tr>
      <w:tr w:rsidR="00333BD7" w:rsidRPr="00AD5CE1" w14:paraId="4136AC0B" w14:textId="77777777" w:rsidTr="008F2B8B">
        <w:tc>
          <w:tcPr>
            <w:tcW w:w="5395" w:type="dxa"/>
          </w:tcPr>
          <w:p w14:paraId="6235C0CE" w14:textId="77777777" w:rsidR="00333BD7" w:rsidRPr="00F9058C" w:rsidRDefault="00333BD7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3328BA2" w14:textId="1CC490BB" w:rsidR="00333BD7" w:rsidRDefault="00333BD7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37237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52395CE" w14:textId="77777777" w:rsidR="00333BD7" w:rsidRPr="00AD5CE1" w:rsidRDefault="00333BD7" w:rsidP="008F2B8B"/>
        </w:tc>
      </w:tr>
    </w:tbl>
    <w:p w14:paraId="69730247" w14:textId="77777777" w:rsidR="00333BD7" w:rsidRDefault="00333BD7" w:rsidP="00333BD7"/>
    <w:p w14:paraId="7C2B474A" w14:textId="77777777" w:rsidR="00333BD7" w:rsidRPr="002A5571" w:rsidRDefault="00333BD7" w:rsidP="00333BD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35AD87F" w14:textId="77777777" w:rsidR="00333BD7" w:rsidRPr="0079201A" w:rsidRDefault="00333BD7" w:rsidP="00333BD7"/>
    <w:p w14:paraId="1876D121" w14:textId="77777777" w:rsidR="00C84D35" w:rsidRPr="00333BD7" w:rsidRDefault="00C84D35" w:rsidP="00333BD7"/>
    <w:sectPr w:rsidR="00C84D35" w:rsidRPr="00333BD7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595DD" w14:textId="77777777" w:rsidR="00B417F5" w:rsidRDefault="00B417F5" w:rsidP="00505854">
      <w:r>
        <w:separator/>
      </w:r>
    </w:p>
  </w:endnote>
  <w:endnote w:type="continuationSeparator" w:id="0">
    <w:p w14:paraId="7FCF0C88" w14:textId="77777777" w:rsidR="00B417F5" w:rsidRDefault="00B417F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2802E" w14:textId="77777777" w:rsidR="00B417F5" w:rsidRDefault="00B417F5" w:rsidP="00505854">
      <w:r>
        <w:separator/>
      </w:r>
    </w:p>
  </w:footnote>
  <w:footnote w:type="continuationSeparator" w:id="0">
    <w:p w14:paraId="5B8C7D08" w14:textId="77777777" w:rsidR="00B417F5" w:rsidRDefault="00B417F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07FC68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603C7">
      <w:rPr>
        <w:b/>
        <w:bCs/>
        <w:sz w:val="28"/>
        <w:szCs w:val="28"/>
      </w:rPr>
      <w:t>0423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37237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37237"/>
    <w:rsid w:val="000470BC"/>
    <w:rsid w:val="00055ECE"/>
    <w:rsid w:val="000572DE"/>
    <w:rsid w:val="00070411"/>
    <w:rsid w:val="00073E72"/>
    <w:rsid w:val="00080474"/>
    <w:rsid w:val="000824AC"/>
    <w:rsid w:val="00092B03"/>
    <w:rsid w:val="000A28FA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3BD7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03C7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7E44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1354"/>
    <w:rsid w:val="008E217D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17F5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BD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9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2025-09-14T18:50:00Z</dcterms:modified>
</cp:coreProperties>
</file>