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EE8A6" w14:textId="77777777" w:rsidR="002F3B7F" w:rsidRPr="00C371F0" w:rsidRDefault="002F3B7F" w:rsidP="002F3B7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F901A59" w14:textId="77777777" w:rsidR="002F3B7F" w:rsidRPr="006C2C15" w:rsidRDefault="002F3B7F" w:rsidP="002F3B7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64F8D58" w14:textId="77777777" w:rsidR="002F3B7F" w:rsidRPr="00C371F0" w:rsidRDefault="002F3B7F" w:rsidP="002F3B7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F3B7F" w14:paraId="71D2AE16" w14:textId="77777777" w:rsidTr="008F2B8B">
        <w:tc>
          <w:tcPr>
            <w:tcW w:w="5395" w:type="dxa"/>
          </w:tcPr>
          <w:p w14:paraId="54EE279C" w14:textId="77777777" w:rsidR="002F3B7F" w:rsidRDefault="002F3B7F" w:rsidP="008F2B8B">
            <w:r>
              <w:t>Top</w:t>
            </w:r>
          </w:p>
        </w:tc>
        <w:tc>
          <w:tcPr>
            <w:tcW w:w="5395" w:type="dxa"/>
          </w:tcPr>
          <w:p w14:paraId="4F725FD1" w14:textId="77777777" w:rsidR="002F3B7F" w:rsidRDefault="002F3B7F" w:rsidP="008F2B8B">
            <w:r>
              <w:t>Back</w:t>
            </w:r>
          </w:p>
        </w:tc>
      </w:tr>
      <w:tr w:rsidR="002F3B7F" w14:paraId="45B3D379" w14:textId="77777777" w:rsidTr="008F2B8B">
        <w:tc>
          <w:tcPr>
            <w:tcW w:w="5395" w:type="dxa"/>
          </w:tcPr>
          <w:p w14:paraId="3A6D880A" w14:textId="0B479993" w:rsidR="002F3B7F" w:rsidRDefault="00BD18AD" w:rsidP="008F2B8B">
            <w:r>
              <w:rPr>
                <w:noProof/>
              </w:rPr>
              <w:drawing>
                <wp:inline distT="0" distB="0" distL="0" distR="0" wp14:anchorId="54DB46A9" wp14:editId="106FADAC">
                  <wp:extent cx="1915980" cy="5802337"/>
                  <wp:effectExtent l="0" t="0" r="1905" b="1905"/>
                  <wp:docPr id="1373683293" name="Picture 1" descr="A white pant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83293" name="Picture 1" descr="A white pant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156" cy="597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708BFD4" w14:textId="58C24AC8" w:rsidR="002F3B7F" w:rsidRDefault="00BD18AD" w:rsidP="008F2B8B">
            <w:r>
              <w:rPr>
                <w:noProof/>
              </w:rPr>
              <w:drawing>
                <wp:inline distT="0" distB="0" distL="0" distR="0" wp14:anchorId="30BBAD9A" wp14:editId="69FFABD3">
                  <wp:extent cx="2258652" cy="5815232"/>
                  <wp:effectExtent l="0" t="0" r="2540" b="1905"/>
                  <wp:docPr id="292456385" name="Picture 2" descr="A close up of a paper tow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56385" name="Picture 2" descr="A close up of a paper towe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535" cy="593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4B049" w14:textId="77777777" w:rsidR="002F3B7F" w:rsidRDefault="002F3B7F" w:rsidP="002F3B7F">
      <w:pPr>
        <w:rPr>
          <w:b/>
          <w:bCs/>
          <w:color w:val="000000" w:themeColor="text1"/>
        </w:rPr>
      </w:pPr>
    </w:p>
    <w:p w14:paraId="7AABA680" w14:textId="7BC46323" w:rsidR="002F3B7F" w:rsidRDefault="00BD18AD" w:rsidP="002F3B7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7408387" wp14:editId="117FAC3F">
            <wp:extent cx="3019425" cy="9144000"/>
            <wp:effectExtent l="0" t="0" r="3175" b="0"/>
            <wp:docPr id="499189281" name="Picture 3" descr="A white pant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89281" name="Picture 3" descr="A white pants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695042C4" wp14:editId="49F9DC27">
            <wp:extent cx="3551555" cy="9144000"/>
            <wp:effectExtent l="0" t="0" r="4445" b="0"/>
            <wp:docPr id="128585450" name="Picture 4" descr="A close up of a paper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5450" name="Picture 4" descr="A close up of a paper towe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4E25D23" wp14:editId="0E1EADAF">
            <wp:extent cx="6268085" cy="9144000"/>
            <wp:effectExtent l="0" t="0" r="5715" b="0"/>
            <wp:docPr id="1939775890" name="Picture 5" descr="A close up of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75890" name="Picture 5" descr="A close up of a white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CDFEE7" wp14:editId="671790E6">
            <wp:extent cx="6612890" cy="9144000"/>
            <wp:effectExtent l="0" t="0" r="3810" b="0"/>
            <wp:docPr id="1373669309" name="Picture 6" descr="A white lac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69309" name="Picture 6" descr="A white lace on a tab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81C4115" wp14:editId="47321334">
            <wp:extent cx="6858000" cy="5403215"/>
            <wp:effectExtent l="0" t="0" r="0" b="0"/>
            <wp:docPr id="269986259" name="Picture 7" descr="A close up of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86259" name="Picture 7" descr="A close up of l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B7F">
        <w:rPr>
          <w:b/>
          <w:bCs/>
          <w:color w:val="000000" w:themeColor="text1"/>
        </w:rPr>
        <w:br w:type="page"/>
      </w:r>
    </w:p>
    <w:p w14:paraId="261F6F5E" w14:textId="77777777" w:rsidR="002F3B7F" w:rsidRDefault="002F3B7F" w:rsidP="002F3B7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F3B7F" w:rsidRPr="00023D07" w14:paraId="67B51D3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2E29" w14:textId="77777777" w:rsidR="002F3B7F" w:rsidRPr="00023D07" w:rsidRDefault="002F3B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9988" w14:textId="77777777" w:rsidR="002F3B7F" w:rsidRPr="00023D07" w:rsidRDefault="002F3B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F0EB" w14:textId="77777777" w:rsidR="002F3B7F" w:rsidRPr="00023D07" w:rsidRDefault="002F3B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1A2D" w14:textId="77777777" w:rsidR="002F3B7F" w:rsidRPr="00023D07" w:rsidRDefault="002F3B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E9AA" w14:textId="77777777" w:rsidR="002F3B7F" w:rsidRPr="00023D07" w:rsidRDefault="002F3B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F3B7F" w14:paraId="72E2149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A2F7804" w14:textId="77777777" w:rsidR="002F3B7F" w:rsidRDefault="002F3B7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A1BF689" w14:textId="77777777" w:rsidR="002F3B7F" w:rsidRDefault="002F3B7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DCDD1BE" w14:textId="77777777" w:rsidR="002F3B7F" w:rsidRDefault="002F3B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BF4361E" w14:textId="77777777" w:rsidR="002F3B7F" w:rsidRDefault="002F3B7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2CD23C4" w14:textId="77777777" w:rsidR="002F3B7F" w:rsidRDefault="002F3B7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F3B7F" w14:paraId="1031B4B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3D688E" w14:textId="77777777" w:rsidR="002F3B7F" w:rsidRPr="00023D07" w:rsidRDefault="002F3B7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CE0FF27" w14:textId="77777777" w:rsidR="002F3B7F" w:rsidRDefault="002F3B7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EA966C4" w14:textId="77777777" w:rsidR="002F3B7F" w:rsidRDefault="002F3B7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3D840C1" w14:textId="77777777" w:rsidR="002F3B7F" w:rsidRPr="004E673A" w:rsidRDefault="002F3B7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A38CD89" w14:textId="77777777" w:rsidR="002F3B7F" w:rsidRDefault="002F3B7F" w:rsidP="008F2B8B">
            <w:pPr>
              <w:rPr>
                <w:color w:val="4472C4" w:themeColor="accent1"/>
              </w:rPr>
            </w:pPr>
          </w:p>
        </w:tc>
      </w:tr>
      <w:tr w:rsidR="002F3B7F" w14:paraId="13ADDA0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EDE5C8" w14:textId="77777777" w:rsidR="002F3B7F" w:rsidRPr="00023D07" w:rsidRDefault="002F3B7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A9510B0" w14:textId="77777777" w:rsidR="002F3B7F" w:rsidRDefault="002F3B7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F92DB59" w14:textId="77777777" w:rsidR="002F3B7F" w:rsidRPr="00C371F0" w:rsidRDefault="002F3B7F" w:rsidP="002F3B7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2F3B7F" w:rsidRPr="002714A1" w14:paraId="6A76AAD5" w14:textId="77777777" w:rsidTr="008F2B8B">
        <w:tc>
          <w:tcPr>
            <w:tcW w:w="2153" w:type="dxa"/>
          </w:tcPr>
          <w:p w14:paraId="0FF5A8C5" w14:textId="77777777" w:rsidR="002F3B7F" w:rsidRPr="002714A1" w:rsidRDefault="002F3B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E585353" w14:textId="77777777" w:rsidR="002F3B7F" w:rsidRPr="002714A1" w:rsidRDefault="002F3B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D81751C" w14:textId="77777777" w:rsidR="002F3B7F" w:rsidRPr="002714A1" w:rsidRDefault="002F3B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2F3B7F" w14:paraId="7914C835" w14:textId="77777777" w:rsidTr="008F2B8B">
        <w:tc>
          <w:tcPr>
            <w:tcW w:w="2153" w:type="dxa"/>
          </w:tcPr>
          <w:p w14:paraId="65848A5D" w14:textId="77777777" w:rsidR="002F3B7F" w:rsidRDefault="002F3B7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8BCFB96" w14:textId="77777777" w:rsidR="002F3B7F" w:rsidRDefault="002F3B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50C6F3F" w14:textId="77777777" w:rsidR="002F3B7F" w:rsidRDefault="002F3B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D5190EA" w14:textId="77777777" w:rsidR="002F3B7F" w:rsidRPr="00C371F0" w:rsidRDefault="002F3B7F" w:rsidP="002F3B7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F3B7F" w:rsidRPr="00AD5CE1" w14:paraId="657D125A" w14:textId="77777777" w:rsidTr="008F2B8B">
        <w:tc>
          <w:tcPr>
            <w:tcW w:w="5395" w:type="dxa"/>
          </w:tcPr>
          <w:p w14:paraId="2D313DFF" w14:textId="55D53795" w:rsidR="002F3B7F" w:rsidRPr="00AD5CE1" w:rsidRDefault="002F3B7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868C7">
              <w:rPr>
                <w:color w:val="4472C4" w:themeColor="accent1"/>
              </w:rPr>
              <w:t>Petticoat Extender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5242312" w14:textId="77777777" w:rsidR="002F3B7F" w:rsidRDefault="002F3B7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66255A9" w14:textId="77777777" w:rsidR="002F3B7F" w:rsidRPr="00AD5CE1" w:rsidRDefault="002F3B7F" w:rsidP="008F2B8B"/>
        </w:tc>
      </w:tr>
      <w:tr w:rsidR="002F3B7F" w:rsidRPr="00AD5CE1" w14:paraId="3E3556FA" w14:textId="77777777" w:rsidTr="008F2B8B">
        <w:tc>
          <w:tcPr>
            <w:tcW w:w="5395" w:type="dxa"/>
          </w:tcPr>
          <w:p w14:paraId="0A35FE5C" w14:textId="77777777" w:rsidR="002F3B7F" w:rsidRPr="00F9058C" w:rsidRDefault="002F3B7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46BC5F8" w14:textId="6D110B17" w:rsidR="002F3B7F" w:rsidRDefault="002F3B7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868C7">
              <w:rPr>
                <w:noProof/>
                <w:color w:val="4472C4" w:themeColor="accent1"/>
              </w:rPr>
              <w:t>62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868C7">
              <w:rPr>
                <w:noProof/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5969DED" w14:textId="77777777" w:rsidR="002F3B7F" w:rsidRPr="00AD5CE1" w:rsidRDefault="002F3B7F" w:rsidP="008F2B8B"/>
        </w:tc>
      </w:tr>
    </w:tbl>
    <w:p w14:paraId="1F569268" w14:textId="77777777" w:rsidR="002F3B7F" w:rsidRDefault="002F3B7F" w:rsidP="002F3B7F"/>
    <w:p w14:paraId="573B7499" w14:textId="77777777" w:rsidR="002F3B7F" w:rsidRPr="002A5571" w:rsidRDefault="002F3B7F" w:rsidP="002F3B7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EF5031A" w14:textId="77777777" w:rsidR="002F3B7F" w:rsidRPr="0079201A" w:rsidRDefault="002F3B7F" w:rsidP="002F3B7F"/>
    <w:p w14:paraId="1876D121" w14:textId="77777777" w:rsidR="00C84D35" w:rsidRPr="002F3B7F" w:rsidRDefault="00C84D35" w:rsidP="002F3B7F"/>
    <w:sectPr w:rsidR="00C84D35" w:rsidRPr="002F3B7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AE6CB" w14:textId="77777777" w:rsidR="00260912" w:rsidRDefault="00260912" w:rsidP="00505854">
      <w:r>
        <w:separator/>
      </w:r>
    </w:p>
  </w:endnote>
  <w:endnote w:type="continuationSeparator" w:id="0">
    <w:p w14:paraId="0E79DC59" w14:textId="77777777" w:rsidR="00260912" w:rsidRDefault="0026091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471AC" w14:textId="77777777" w:rsidR="00260912" w:rsidRDefault="00260912" w:rsidP="00505854">
      <w:r>
        <w:separator/>
      </w:r>
    </w:p>
  </w:footnote>
  <w:footnote w:type="continuationSeparator" w:id="0">
    <w:p w14:paraId="2FED8EDF" w14:textId="77777777" w:rsidR="00260912" w:rsidRDefault="0026091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BC28E5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5081F">
      <w:rPr>
        <w:b/>
        <w:bCs/>
        <w:sz w:val="28"/>
        <w:szCs w:val="28"/>
      </w:rPr>
      <w:t>0422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868C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0912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3B7F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081F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4F41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056E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1EEF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18AD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868C7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B7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6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2025-09-14T18:51:00Z</dcterms:modified>
</cp:coreProperties>
</file>