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892B07" w14:textId="77777777" w:rsidR="00A8003D" w:rsidRPr="00C371F0" w:rsidRDefault="00A8003D" w:rsidP="00A8003D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324473A0" w14:textId="77777777" w:rsidR="00A8003D" w:rsidRPr="006C2C15" w:rsidRDefault="00A8003D" w:rsidP="00A8003D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71490ED" w14:textId="77777777" w:rsidR="00A8003D" w:rsidRPr="00C371F0" w:rsidRDefault="00A8003D" w:rsidP="00A8003D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43ED2" w14:paraId="26483F41" w14:textId="77777777" w:rsidTr="008F2B8B">
        <w:tc>
          <w:tcPr>
            <w:tcW w:w="5395" w:type="dxa"/>
          </w:tcPr>
          <w:p w14:paraId="3B0898BC" w14:textId="77777777" w:rsidR="00A8003D" w:rsidRDefault="00A8003D" w:rsidP="008F2B8B">
            <w:r>
              <w:t>Top</w:t>
            </w:r>
          </w:p>
        </w:tc>
        <w:tc>
          <w:tcPr>
            <w:tcW w:w="5395" w:type="dxa"/>
          </w:tcPr>
          <w:p w14:paraId="53D82675" w14:textId="77777777" w:rsidR="00A8003D" w:rsidRDefault="00A8003D" w:rsidP="008F2B8B">
            <w:r>
              <w:t>Back</w:t>
            </w:r>
          </w:p>
        </w:tc>
      </w:tr>
      <w:tr w:rsidR="00043ED2" w14:paraId="043545AC" w14:textId="77777777" w:rsidTr="008F2B8B">
        <w:tc>
          <w:tcPr>
            <w:tcW w:w="5395" w:type="dxa"/>
          </w:tcPr>
          <w:p w14:paraId="3CAF77E8" w14:textId="7060238F" w:rsidR="00A8003D" w:rsidRDefault="00043ED2" w:rsidP="008F2B8B">
            <w:r>
              <w:rPr>
                <w:noProof/>
              </w:rPr>
              <w:drawing>
                <wp:inline distT="0" distB="0" distL="0" distR="0" wp14:anchorId="33410E73" wp14:editId="3C7F3592">
                  <wp:extent cx="6021033" cy="2989192"/>
                  <wp:effectExtent l="4445" t="0" r="3810" b="3810"/>
                  <wp:docPr id="948136002" name="Picture 1" descr="A white shir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136002" name="Picture 1" descr="A white shirt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089568" cy="3023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3297CA36" w14:textId="4DEB6009" w:rsidR="00A8003D" w:rsidRDefault="00043ED2" w:rsidP="008F2B8B">
            <w:r>
              <w:rPr>
                <w:noProof/>
              </w:rPr>
              <w:drawing>
                <wp:inline distT="0" distB="0" distL="0" distR="0" wp14:anchorId="59D00EB0" wp14:editId="68486608">
                  <wp:extent cx="5995850" cy="2949625"/>
                  <wp:effectExtent l="0" t="953" r="0" b="0"/>
                  <wp:docPr id="215442092" name="Picture 2" descr="A white cotton bag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442092" name="Picture 2" descr="A white cotton bag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043786" cy="2973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BE98FA" w14:textId="77777777" w:rsidR="00A8003D" w:rsidRDefault="00A8003D" w:rsidP="00A8003D">
      <w:pPr>
        <w:rPr>
          <w:b/>
          <w:bCs/>
          <w:color w:val="000000" w:themeColor="text1"/>
        </w:rPr>
      </w:pPr>
    </w:p>
    <w:p w14:paraId="4CFF58DB" w14:textId="686A0816" w:rsidR="00A8003D" w:rsidRDefault="00043ED2" w:rsidP="00A8003D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147769F" wp14:editId="6E6D0AE8">
            <wp:extent cx="9144000" cy="4539615"/>
            <wp:effectExtent l="3492" t="0" r="3493" b="3492"/>
            <wp:docPr id="473801589" name="Picture 3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801589" name="Picture 3" descr="A white shirt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2970566" wp14:editId="721D7060">
            <wp:extent cx="6858000" cy="4834255"/>
            <wp:effectExtent l="0" t="0" r="0" b="4445"/>
            <wp:docPr id="340133397" name="Picture 4" descr="A piece of white fabric with a blue t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133397" name="Picture 4" descr="A piece of white fabric with a blue tap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3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94B17D5" wp14:editId="321F3412">
            <wp:extent cx="6858000" cy="8001000"/>
            <wp:effectExtent l="0" t="0" r="0" b="0"/>
            <wp:docPr id="744255567" name="Picture 5" descr="A white cloth with hol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255567" name="Picture 5" descr="A white cloth with holes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4CAEF02" wp14:editId="542BDF37">
            <wp:extent cx="6858000" cy="6771640"/>
            <wp:effectExtent l="0" t="0" r="0" b="0"/>
            <wp:docPr id="1507312621" name="Picture 6" descr="A hand holding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312621" name="Picture 6" descr="A hand holding a white cloth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8625834" wp14:editId="0EC5C539">
            <wp:extent cx="6858000" cy="6866890"/>
            <wp:effectExtent l="0" t="0" r="0" b="3810"/>
            <wp:docPr id="1858241188" name="Picture 7" descr="A hand holding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241188" name="Picture 7" descr="A hand holding a white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6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F67DEA" wp14:editId="712E0D6B">
            <wp:extent cx="9144000" cy="4498340"/>
            <wp:effectExtent l="0" t="1270" r="0" b="0"/>
            <wp:docPr id="1082983664" name="Picture 8" descr="A white cotton bag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83664" name="Picture 8" descr="A white cotton bag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D95A78A" wp14:editId="7A001B8E">
            <wp:extent cx="6858000" cy="4951095"/>
            <wp:effectExtent l="0" t="0" r="0" b="1905"/>
            <wp:docPr id="299130866" name="Picture 9" descr="A close-up of a white 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30866" name="Picture 9" descr="A close-up of a white lac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D3034E8" wp14:editId="16A2AE29">
            <wp:extent cx="6858000" cy="9111615"/>
            <wp:effectExtent l="0" t="0" r="0" b="0"/>
            <wp:docPr id="314458667" name="Picture 10" descr="A white fabric with hol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58667" name="Picture 10" descr="A white fabric with holes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1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75E1573" wp14:editId="22905892">
            <wp:extent cx="6858000" cy="3439160"/>
            <wp:effectExtent l="0" t="0" r="0" b="2540"/>
            <wp:docPr id="1893877925" name="Picture 11" descr="A white cloth on a til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877925" name="Picture 11" descr="A white cloth on a tile surfac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drawing>
          <wp:inline distT="0" distB="0" distL="0" distR="0" wp14:anchorId="46C51121" wp14:editId="0A2402E9">
            <wp:extent cx="6858000" cy="2670175"/>
            <wp:effectExtent l="0" t="0" r="0" b="0"/>
            <wp:docPr id="1912273410" name="Picture 12" descr="A hand holding a white 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273410" name="Picture 12" descr="A hand holding a white lac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003D">
        <w:rPr>
          <w:b/>
          <w:bCs/>
          <w:color w:val="000000" w:themeColor="text1"/>
        </w:rPr>
        <w:br w:type="page"/>
      </w:r>
    </w:p>
    <w:p w14:paraId="7B009F93" w14:textId="77777777" w:rsidR="00A8003D" w:rsidRDefault="00A8003D" w:rsidP="00A8003D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A8003D" w:rsidRPr="00023D07" w14:paraId="61226CB2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6B852" w14:textId="77777777" w:rsidR="00A8003D" w:rsidRPr="00023D07" w:rsidRDefault="00A8003D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A0D9C" w14:textId="77777777" w:rsidR="00A8003D" w:rsidRPr="00023D07" w:rsidRDefault="00A8003D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90220" w14:textId="77777777" w:rsidR="00A8003D" w:rsidRPr="00023D07" w:rsidRDefault="00A8003D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3410C" w14:textId="77777777" w:rsidR="00A8003D" w:rsidRPr="00023D07" w:rsidRDefault="00A8003D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31E69" w14:textId="77777777" w:rsidR="00A8003D" w:rsidRPr="00023D07" w:rsidRDefault="00A8003D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A8003D" w14:paraId="7189428F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0B0DE9B" w14:textId="77777777" w:rsidR="00A8003D" w:rsidRDefault="00A8003D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1C58900A" w14:textId="77777777" w:rsidR="00A8003D" w:rsidRDefault="00A8003D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0C9A9E2A" w14:textId="77777777" w:rsidR="00A8003D" w:rsidRDefault="00A8003D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22B257A9" w14:textId="77777777" w:rsidR="00A8003D" w:rsidRDefault="00A8003D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ED9B88A" w14:textId="77777777" w:rsidR="00A8003D" w:rsidRDefault="00A8003D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8003D" w14:paraId="7694869E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9CB67E4" w14:textId="77777777" w:rsidR="00A8003D" w:rsidRPr="00023D07" w:rsidRDefault="00A8003D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B5D6254" w14:textId="77777777" w:rsidR="00A8003D" w:rsidRDefault="00A8003D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8921BD0" w14:textId="77777777" w:rsidR="00A8003D" w:rsidRDefault="00A8003D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841D898" w14:textId="77777777" w:rsidR="00A8003D" w:rsidRPr="004E673A" w:rsidRDefault="00A8003D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11F3DDA" w14:textId="77777777" w:rsidR="00A8003D" w:rsidRDefault="00A8003D" w:rsidP="008F2B8B">
            <w:pPr>
              <w:rPr>
                <w:color w:val="4472C4" w:themeColor="accent1"/>
              </w:rPr>
            </w:pPr>
          </w:p>
        </w:tc>
      </w:tr>
      <w:tr w:rsidR="00A8003D" w14:paraId="65A9DF1E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AFD64F8" w14:textId="77777777" w:rsidR="00A8003D" w:rsidRPr="00023D07" w:rsidRDefault="00A8003D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26174474" w14:textId="77777777" w:rsidR="00A8003D" w:rsidRDefault="00A8003D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0E17EF4" w14:textId="77777777" w:rsidR="00A8003D" w:rsidRPr="00C371F0" w:rsidRDefault="00A8003D" w:rsidP="00A8003D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A8003D" w:rsidRPr="002714A1" w14:paraId="7DA4A66C" w14:textId="77777777" w:rsidTr="008F2B8B">
        <w:tc>
          <w:tcPr>
            <w:tcW w:w="2153" w:type="dxa"/>
          </w:tcPr>
          <w:p w14:paraId="25D0368D" w14:textId="77777777" w:rsidR="00A8003D" w:rsidRPr="002714A1" w:rsidRDefault="00A8003D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FC985E1" w14:textId="77777777" w:rsidR="00A8003D" w:rsidRPr="002714A1" w:rsidRDefault="00A8003D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3121ED98" w14:textId="77777777" w:rsidR="00A8003D" w:rsidRPr="002714A1" w:rsidRDefault="00A8003D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A8003D" w14:paraId="636FD344" w14:textId="77777777" w:rsidTr="008F2B8B">
        <w:tc>
          <w:tcPr>
            <w:tcW w:w="2153" w:type="dxa"/>
          </w:tcPr>
          <w:p w14:paraId="30918501" w14:textId="77777777" w:rsidR="00A8003D" w:rsidRDefault="00A8003D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59A8564C" w14:textId="77777777" w:rsidR="00A8003D" w:rsidRDefault="00A8003D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2A0380C5" w14:textId="77777777" w:rsidR="00A8003D" w:rsidRDefault="00A8003D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408BF67" w14:textId="77777777" w:rsidR="00A8003D" w:rsidRPr="00C371F0" w:rsidRDefault="00A8003D" w:rsidP="00A8003D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8003D" w:rsidRPr="00AD5CE1" w14:paraId="03F7D172" w14:textId="77777777" w:rsidTr="008F2B8B">
        <w:tc>
          <w:tcPr>
            <w:tcW w:w="5395" w:type="dxa"/>
          </w:tcPr>
          <w:p w14:paraId="6EA3BB3D" w14:textId="1DBEF7E0" w:rsidR="00A8003D" w:rsidRPr="00AD5CE1" w:rsidRDefault="00A8003D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F75D5">
              <w:rPr>
                <w:color w:val="4472C4" w:themeColor="accent1"/>
              </w:rPr>
              <w:t>Corset Cover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1A5317C9" w14:textId="77777777" w:rsidR="00A8003D" w:rsidRDefault="00A8003D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00C440D5" w14:textId="77777777" w:rsidR="00A8003D" w:rsidRPr="00AD5CE1" w:rsidRDefault="00A8003D" w:rsidP="008F2B8B"/>
        </w:tc>
      </w:tr>
      <w:tr w:rsidR="00A8003D" w:rsidRPr="00AD5CE1" w14:paraId="65FEB397" w14:textId="77777777" w:rsidTr="008F2B8B">
        <w:tc>
          <w:tcPr>
            <w:tcW w:w="5395" w:type="dxa"/>
          </w:tcPr>
          <w:p w14:paraId="552AC061" w14:textId="77777777" w:rsidR="00A8003D" w:rsidRPr="00F9058C" w:rsidRDefault="00A8003D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42336E5" w14:textId="423B38D1" w:rsidR="00A8003D" w:rsidRDefault="00A8003D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F75D5">
              <w:rPr>
                <w:noProof/>
                <w:color w:val="4472C4" w:themeColor="accent1"/>
              </w:rPr>
              <w:t>19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F75D5">
              <w:rPr>
                <w:noProof/>
                <w:color w:val="4472C4" w:themeColor="accent1"/>
              </w:rPr>
              <w:t>15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35FDD5C5" w14:textId="77777777" w:rsidR="00A8003D" w:rsidRPr="00AD5CE1" w:rsidRDefault="00A8003D" w:rsidP="008F2B8B"/>
        </w:tc>
      </w:tr>
    </w:tbl>
    <w:p w14:paraId="773C9D91" w14:textId="77777777" w:rsidR="00A8003D" w:rsidRDefault="00A8003D" w:rsidP="00A8003D"/>
    <w:p w14:paraId="6B75AB39" w14:textId="77777777" w:rsidR="00A8003D" w:rsidRPr="002A5571" w:rsidRDefault="00A8003D" w:rsidP="00A8003D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1C36AAF6" w14:textId="77777777" w:rsidR="00A8003D" w:rsidRPr="0079201A" w:rsidRDefault="00A8003D" w:rsidP="00A8003D"/>
    <w:p w14:paraId="1876D121" w14:textId="77777777" w:rsidR="00C84D35" w:rsidRPr="00A8003D" w:rsidRDefault="00C84D35" w:rsidP="00A8003D"/>
    <w:sectPr w:rsidR="00C84D35" w:rsidRPr="00A8003D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AC0969" w14:textId="77777777" w:rsidR="00D2391B" w:rsidRDefault="00D2391B" w:rsidP="00505854">
      <w:r>
        <w:separator/>
      </w:r>
    </w:p>
  </w:endnote>
  <w:endnote w:type="continuationSeparator" w:id="0">
    <w:p w14:paraId="263480B3" w14:textId="77777777" w:rsidR="00D2391B" w:rsidRDefault="00D2391B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FA3EEE" w14:textId="77777777" w:rsidR="00D2391B" w:rsidRDefault="00D2391B" w:rsidP="00505854">
      <w:r>
        <w:separator/>
      </w:r>
    </w:p>
  </w:footnote>
  <w:footnote w:type="continuationSeparator" w:id="0">
    <w:p w14:paraId="303CF35B" w14:textId="77777777" w:rsidR="00D2391B" w:rsidRDefault="00D2391B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4FCC6E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762AB">
      <w:rPr>
        <w:b/>
        <w:bCs/>
        <w:sz w:val="28"/>
        <w:szCs w:val="28"/>
      </w:rPr>
      <w:t>0421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9F75D5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3ED2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5445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866C0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2AB"/>
    <w:rsid w:val="0097695B"/>
    <w:rsid w:val="009C150B"/>
    <w:rsid w:val="009D3EEE"/>
    <w:rsid w:val="009D68C2"/>
    <w:rsid w:val="009E7626"/>
    <w:rsid w:val="009F09AC"/>
    <w:rsid w:val="009F75D5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003D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47AAF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2391B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003D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11</Pages>
  <Words>114</Words>
  <Characters>654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2025-09-14T18:51:00Z</dcterms:modified>
</cp:coreProperties>
</file>