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7AD304" w14:textId="77777777" w:rsidR="00B51942" w:rsidRPr="00C371F0" w:rsidRDefault="00B51942" w:rsidP="00B51942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2DFE0ADC" w14:textId="77777777" w:rsidR="00B51942" w:rsidRPr="006C2C15" w:rsidRDefault="00B51942" w:rsidP="00B51942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05F35B90" w14:textId="77777777" w:rsidR="00B51942" w:rsidRPr="00C371F0" w:rsidRDefault="00B51942" w:rsidP="00B51942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34C42" w14:paraId="0ACEA4EB" w14:textId="77777777" w:rsidTr="008F2B8B">
        <w:tc>
          <w:tcPr>
            <w:tcW w:w="5395" w:type="dxa"/>
          </w:tcPr>
          <w:p w14:paraId="640C5B48" w14:textId="77777777" w:rsidR="00B51942" w:rsidRDefault="00B51942" w:rsidP="008F2B8B">
            <w:r>
              <w:t>Top</w:t>
            </w:r>
          </w:p>
        </w:tc>
        <w:tc>
          <w:tcPr>
            <w:tcW w:w="5395" w:type="dxa"/>
          </w:tcPr>
          <w:p w14:paraId="4916CD4B" w14:textId="77777777" w:rsidR="00B51942" w:rsidRDefault="00B51942" w:rsidP="008F2B8B">
            <w:r>
              <w:t>Back</w:t>
            </w:r>
          </w:p>
        </w:tc>
      </w:tr>
      <w:tr w:rsidR="00834C42" w14:paraId="4BC85466" w14:textId="77777777" w:rsidTr="008F2B8B">
        <w:tc>
          <w:tcPr>
            <w:tcW w:w="5395" w:type="dxa"/>
          </w:tcPr>
          <w:p w14:paraId="349989B6" w14:textId="44A39731" w:rsidR="00B51942" w:rsidRDefault="00834C42" w:rsidP="008F2B8B">
            <w:r>
              <w:rPr>
                <w:noProof/>
              </w:rPr>
              <w:drawing>
                <wp:inline distT="0" distB="0" distL="0" distR="0" wp14:anchorId="52EC0A64" wp14:editId="345DB736">
                  <wp:extent cx="6279561" cy="3135130"/>
                  <wp:effectExtent l="0" t="2540" r="4445" b="4445"/>
                  <wp:docPr id="1017709141" name="Picture 1" descr="A white lace top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09141" name="Picture 1" descr="A white lace top on a grid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450405" cy="3220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144E9C1" w14:textId="641B4DA1" w:rsidR="00B51942" w:rsidRDefault="00834C42" w:rsidP="008F2B8B">
            <w:r>
              <w:rPr>
                <w:noProof/>
              </w:rPr>
              <w:drawing>
                <wp:inline distT="0" distB="0" distL="0" distR="0" wp14:anchorId="067E0F6E" wp14:editId="1C98FE3A">
                  <wp:extent cx="6221377" cy="3235690"/>
                  <wp:effectExtent l="0" t="5715" r="0" b="0"/>
                  <wp:docPr id="2072742866" name="Picture 2" descr="A white lace top on a grid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72742866" name="Picture 2" descr="A white lace top on a grid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6437800" cy="334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6834D4" w14:textId="48A437C7" w:rsidR="00B51942" w:rsidRPr="00A940C4" w:rsidRDefault="00834C42" w:rsidP="00B51942">
      <w:pPr>
        <w:rPr>
          <w:b/>
          <w:bCs/>
          <w:color w:val="000000" w:themeColor="text1"/>
        </w:rPr>
      </w:pP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0623BE6" wp14:editId="66350F4E">
            <wp:extent cx="9144000" cy="4566920"/>
            <wp:effectExtent l="2540" t="0" r="2540" b="2540"/>
            <wp:docPr id="206527351" name="Picture 3" descr="A white lace top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527351" name="Picture 3" descr="A white lace top on a grid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4566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169E4FC" wp14:editId="1B60A8B6">
            <wp:extent cx="6858000" cy="7851140"/>
            <wp:effectExtent l="0" t="0" r="0" b="0"/>
            <wp:docPr id="1366701975" name="Picture 4" descr="A white lace top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6701975" name="Picture 4" descr="A white lace top on a grid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851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F987D53" wp14:editId="10BF710D">
            <wp:extent cx="6858000" cy="7148195"/>
            <wp:effectExtent l="0" t="0" r="0" b="1905"/>
            <wp:docPr id="57175826" name="Picture 5" descr="A white bag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75826" name="Picture 5" descr="A white bag on a grid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148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04C999E" wp14:editId="22F449C9">
            <wp:extent cx="6858000" cy="7597140"/>
            <wp:effectExtent l="0" t="0" r="0" b="0"/>
            <wp:docPr id="71379425" name="Picture 6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79425" name="Picture 6" descr="A close up of a white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59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7B59D7EF" wp14:editId="31ABB2BA">
            <wp:extent cx="6858000" cy="8517890"/>
            <wp:effectExtent l="0" t="0" r="0" b="3810"/>
            <wp:docPr id="2132068418" name="Picture 7" descr="Close-up of a white lace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2068418" name="Picture 7" descr="Close-up of a white lace cloth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51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D67EB72" wp14:editId="7E983EBC">
            <wp:extent cx="6858000" cy="8140700"/>
            <wp:effectExtent l="0" t="0" r="0" b="0"/>
            <wp:docPr id="1120365167" name="Picture 8" descr="A hand sewing a white lace on a piece of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0365167" name="Picture 8" descr="A hand sewing a white lace on a piece of fabric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4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4F3C6A4" wp14:editId="3D0186AC">
            <wp:extent cx="9144000" cy="4756150"/>
            <wp:effectExtent l="0" t="3175" r="0" b="0"/>
            <wp:docPr id="1952089854" name="Picture 9" descr="A white lace top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2089854" name="Picture 9" descr="A white lace top on a grid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144000" cy="475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253467DC" wp14:editId="72302B7E">
            <wp:extent cx="6858000" cy="6680835"/>
            <wp:effectExtent l="0" t="0" r="0" b="0"/>
            <wp:docPr id="773696480" name="Picture 10" descr="A white bag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696480" name="Picture 10" descr="A white bag on a grid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680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3FB8E192" wp14:editId="08424A7C">
            <wp:extent cx="6858000" cy="5842000"/>
            <wp:effectExtent l="0" t="0" r="0" b="0"/>
            <wp:docPr id="152664670" name="Picture 11" descr="A white lace on a tab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64670" name="Picture 11" descr="A white lace on a tabl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84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6F53D7D7" wp14:editId="148332D8">
            <wp:extent cx="9144000" cy="6858000"/>
            <wp:effectExtent l="0" t="0" r="0" b="0"/>
            <wp:docPr id="432915481" name="Picture 12" descr="A piece of white lace on a cloth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915481" name="Picture 12" descr="A piece of white lace on a cloth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bCs/>
          <w:noProof/>
          <w:color w:val="000000" w:themeColor="text1"/>
        </w:rPr>
        <w:lastRenderedPageBreak/>
        <w:drawing>
          <wp:inline distT="0" distB="0" distL="0" distR="0" wp14:anchorId="5A721AD0" wp14:editId="59338E09">
            <wp:extent cx="8178800" cy="6134100"/>
            <wp:effectExtent l="6350" t="0" r="0" b="6350"/>
            <wp:docPr id="1946396312" name="Picture 13" descr="A close up of a white lac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396312" name="Picture 13" descr="A close up of a white lace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86342" cy="613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51942">
        <w:rPr>
          <w:b/>
          <w:bCs/>
          <w:color w:val="000000" w:themeColor="text1"/>
        </w:rPr>
        <w:br w:type="page"/>
      </w:r>
    </w:p>
    <w:p w14:paraId="1CBF718C" w14:textId="77777777" w:rsidR="00B51942" w:rsidRDefault="00B51942" w:rsidP="00B51942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B51942" w:rsidRPr="00023D07" w14:paraId="04E65C08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773DB1A" w14:textId="77777777" w:rsidR="00B51942" w:rsidRPr="00023D07" w:rsidRDefault="00B51942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2A96D15" w14:textId="77777777" w:rsidR="00B51942" w:rsidRPr="00023D07" w:rsidRDefault="00B51942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CA830A" w14:textId="77777777" w:rsidR="00B51942" w:rsidRPr="00023D07" w:rsidRDefault="00B51942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C11EA40" w14:textId="77777777" w:rsidR="00B51942" w:rsidRPr="00023D07" w:rsidRDefault="00B51942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6548E5D" w14:textId="77777777" w:rsidR="00B51942" w:rsidRPr="00023D07" w:rsidRDefault="00B51942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B51942" w14:paraId="6E405774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4655502" w14:textId="77777777" w:rsidR="00B51942" w:rsidRDefault="00B51942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0E7AE6C0" w14:textId="77777777" w:rsidR="00B51942" w:rsidRDefault="00B51942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1BF30FFF" w14:textId="77777777" w:rsidR="00B51942" w:rsidRDefault="00B51942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56B95E9C" w14:textId="77777777" w:rsidR="00B51942" w:rsidRDefault="00B51942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206F709F" w14:textId="77777777" w:rsidR="00B51942" w:rsidRDefault="00B51942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B51942" w14:paraId="2885BF9F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3567F939" w14:textId="77777777" w:rsidR="00B51942" w:rsidRPr="00023D07" w:rsidRDefault="00B51942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70D0D1C0" w14:textId="77777777" w:rsidR="00B51942" w:rsidRDefault="00B51942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160BAEFC" w14:textId="77777777" w:rsidR="00B51942" w:rsidRDefault="00B51942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5944B32A" w14:textId="77777777" w:rsidR="00B51942" w:rsidRPr="004E673A" w:rsidRDefault="00B51942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3B9A463F" w14:textId="77777777" w:rsidR="00B51942" w:rsidRDefault="00B51942" w:rsidP="008F2B8B">
            <w:pPr>
              <w:rPr>
                <w:color w:val="4472C4" w:themeColor="accent1"/>
              </w:rPr>
            </w:pPr>
          </w:p>
        </w:tc>
      </w:tr>
      <w:tr w:rsidR="00B51942" w14:paraId="41D5F9E3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2E14FD58" w14:textId="77777777" w:rsidR="00B51942" w:rsidRPr="00023D07" w:rsidRDefault="00B51942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7647F6DA" w14:textId="77777777" w:rsidR="00B51942" w:rsidRDefault="00B51942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48E05A7F" w14:textId="77777777" w:rsidR="00B51942" w:rsidRPr="00C371F0" w:rsidRDefault="00B51942" w:rsidP="00B51942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B51942" w:rsidRPr="002714A1" w14:paraId="3E0D76CD" w14:textId="77777777" w:rsidTr="008F2B8B">
        <w:tc>
          <w:tcPr>
            <w:tcW w:w="2153" w:type="dxa"/>
          </w:tcPr>
          <w:p w14:paraId="61FC9C97" w14:textId="77777777" w:rsidR="00B51942" w:rsidRPr="002714A1" w:rsidRDefault="00B51942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3310409F" w14:textId="77777777" w:rsidR="00B51942" w:rsidRPr="002714A1" w:rsidRDefault="00B51942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118BDF98" w14:textId="77777777" w:rsidR="00B51942" w:rsidRPr="002714A1" w:rsidRDefault="00B51942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B51942" w14:paraId="145D2513" w14:textId="77777777" w:rsidTr="008F2B8B">
        <w:tc>
          <w:tcPr>
            <w:tcW w:w="2153" w:type="dxa"/>
          </w:tcPr>
          <w:p w14:paraId="2593733C" w14:textId="77777777" w:rsidR="00B51942" w:rsidRDefault="00B51942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24B899B1" w14:textId="77777777" w:rsidR="00B51942" w:rsidRDefault="00B51942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58ECED6C" w14:textId="77777777" w:rsidR="00B51942" w:rsidRDefault="00B51942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5463FF66" w14:textId="77777777" w:rsidR="00B51942" w:rsidRPr="00C371F0" w:rsidRDefault="00B51942" w:rsidP="00B51942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B51942" w:rsidRPr="00AD5CE1" w14:paraId="687EE8ED" w14:textId="77777777" w:rsidTr="008F2B8B">
        <w:tc>
          <w:tcPr>
            <w:tcW w:w="5395" w:type="dxa"/>
          </w:tcPr>
          <w:p w14:paraId="1B49E06C" w14:textId="73F0B005" w:rsidR="00B51942" w:rsidRPr="00AD5CE1" w:rsidRDefault="00B51942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A940C4">
              <w:rPr>
                <w:color w:val="4472C4" w:themeColor="accent1"/>
              </w:rPr>
              <w:t>Corset Cover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7C334614" w14:textId="77777777" w:rsidR="00B51942" w:rsidRDefault="00B51942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56146BF8" w14:textId="77777777" w:rsidR="00B51942" w:rsidRPr="00AD5CE1" w:rsidRDefault="00B51942" w:rsidP="008F2B8B"/>
        </w:tc>
      </w:tr>
      <w:tr w:rsidR="00B51942" w:rsidRPr="00AD5CE1" w14:paraId="4CDD0A57" w14:textId="77777777" w:rsidTr="008F2B8B">
        <w:tc>
          <w:tcPr>
            <w:tcW w:w="5395" w:type="dxa"/>
          </w:tcPr>
          <w:p w14:paraId="67BAB226" w14:textId="77777777" w:rsidR="00B51942" w:rsidRPr="00F9058C" w:rsidRDefault="00B51942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005144C9" w14:textId="12516F9D" w:rsidR="00B51942" w:rsidRDefault="00B51942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940C4">
              <w:rPr>
                <w:noProof/>
                <w:color w:val="4472C4" w:themeColor="accent1"/>
              </w:rPr>
              <w:t>15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A940C4">
              <w:rPr>
                <w:noProof/>
                <w:color w:val="4472C4" w:themeColor="accent1"/>
              </w:rPr>
              <w:t>10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48C8727D" w14:textId="77777777" w:rsidR="00B51942" w:rsidRPr="00AD5CE1" w:rsidRDefault="00B51942" w:rsidP="008F2B8B"/>
        </w:tc>
      </w:tr>
    </w:tbl>
    <w:p w14:paraId="56E2872B" w14:textId="77777777" w:rsidR="00B51942" w:rsidRDefault="00B51942" w:rsidP="00B51942"/>
    <w:p w14:paraId="4B68551C" w14:textId="77777777" w:rsidR="00B51942" w:rsidRPr="002A5571" w:rsidRDefault="00B51942" w:rsidP="00B51942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7C9600DD" w14:textId="77777777" w:rsidR="00B51942" w:rsidRPr="0079201A" w:rsidRDefault="00B51942" w:rsidP="00B51942"/>
    <w:p w14:paraId="1876D121" w14:textId="77777777" w:rsidR="00C84D35" w:rsidRPr="00B51942" w:rsidRDefault="00C84D35" w:rsidP="00B51942"/>
    <w:sectPr w:rsidR="00C84D35" w:rsidRPr="00B51942" w:rsidSect="00652555">
      <w:headerReference w:type="even" r:id="rId21"/>
      <w:headerReference w:type="default" r:id="rId22"/>
      <w:footerReference w:type="even" r:id="rId23"/>
      <w:footerReference w:type="default" r:id="rId24"/>
      <w:headerReference w:type="first" r:id="rId25"/>
      <w:footerReference w:type="firs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9DA4DB" w14:textId="77777777" w:rsidR="008B6417" w:rsidRDefault="008B6417" w:rsidP="00505854">
      <w:r>
        <w:separator/>
      </w:r>
    </w:p>
  </w:endnote>
  <w:endnote w:type="continuationSeparator" w:id="0">
    <w:p w14:paraId="3A7AFDEA" w14:textId="77777777" w:rsidR="008B6417" w:rsidRDefault="008B6417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0657816" w14:textId="77777777" w:rsidR="0046562D" w:rsidRDefault="0046562D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B22C2C" w14:textId="77777777" w:rsidR="0046562D" w:rsidRDefault="0046562D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E387E5F" w14:textId="77777777" w:rsidR="008B6417" w:rsidRDefault="008B6417" w:rsidP="00505854">
      <w:r>
        <w:separator/>
      </w:r>
    </w:p>
  </w:footnote>
  <w:footnote w:type="continuationSeparator" w:id="0">
    <w:p w14:paraId="65075A62" w14:textId="77777777" w:rsidR="008B6417" w:rsidRDefault="008B6417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A42B0FE" w14:textId="77777777" w:rsidR="0046562D" w:rsidRDefault="0046562D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BFD7200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46562D">
      <w:rPr>
        <w:b/>
        <w:bCs/>
        <w:sz w:val="28"/>
        <w:szCs w:val="28"/>
      </w:rPr>
      <w:t>0420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A940C4">
      <w:rPr>
        <w:noProof/>
        <w:sz w:val="28"/>
        <w:szCs w:val="28"/>
      </w:rPr>
      <w:t>September 14,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5361849" w14:textId="77777777" w:rsidR="0046562D" w:rsidRDefault="0046562D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C3745"/>
    <w:rsid w:val="001D0E37"/>
    <w:rsid w:val="001D5F02"/>
    <w:rsid w:val="001E334C"/>
    <w:rsid w:val="001F2B4D"/>
    <w:rsid w:val="001F35A1"/>
    <w:rsid w:val="00202B2C"/>
    <w:rsid w:val="0020338C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6562D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C1261"/>
    <w:rsid w:val="007E257B"/>
    <w:rsid w:val="007E4747"/>
    <w:rsid w:val="00811A9E"/>
    <w:rsid w:val="00815A4F"/>
    <w:rsid w:val="00815D6B"/>
    <w:rsid w:val="00822DC2"/>
    <w:rsid w:val="008277B0"/>
    <w:rsid w:val="00833DBC"/>
    <w:rsid w:val="00834C42"/>
    <w:rsid w:val="00840BB7"/>
    <w:rsid w:val="00842EB6"/>
    <w:rsid w:val="0084532D"/>
    <w:rsid w:val="008609A5"/>
    <w:rsid w:val="00862098"/>
    <w:rsid w:val="00862154"/>
    <w:rsid w:val="00864383"/>
    <w:rsid w:val="008B015A"/>
    <w:rsid w:val="008B148B"/>
    <w:rsid w:val="008B1C0F"/>
    <w:rsid w:val="008B31F5"/>
    <w:rsid w:val="008B6417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03969"/>
    <w:rsid w:val="00A10CAE"/>
    <w:rsid w:val="00A113AF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940C4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F0572"/>
    <w:rsid w:val="00B11B57"/>
    <w:rsid w:val="00B17501"/>
    <w:rsid w:val="00B232F3"/>
    <w:rsid w:val="00B243B4"/>
    <w:rsid w:val="00B4753C"/>
    <w:rsid w:val="00B51942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22227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3245"/>
    <w:rsid w:val="00EB408B"/>
    <w:rsid w:val="00EC4340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97134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51942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3.xml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oter" Target="footer1.xml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header" Target="header2.xml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1</TotalTime>
  <Pages>13</Pages>
  <Words>114</Words>
  <Characters>654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6</cp:revision>
  <dcterms:created xsi:type="dcterms:W3CDTF">2025-07-06T20:23:00Z</dcterms:created>
  <dcterms:modified xsi:type="dcterms:W3CDTF">2025-09-14T18:52:00Z</dcterms:modified>
</cp:coreProperties>
</file>