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020EE2" w14:textId="77777777" w:rsidR="00CA1FD2" w:rsidRPr="00C371F0" w:rsidRDefault="00CA1FD2" w:rsidP="00CA1FD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C019D17" w14:textId="77777777" w:rsidR="00CA1FD2" w:rsidRPr="006C2C15" w:rsidRDefault="00CA1FD2" w:rsidP="00CA1FD2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4F43C8B" w14:textId="77777777" w:rsidR="00CA1FD2" w:rsidRPr="00C371F0" w:rsidRDefault="00CA1FD2" w:rsidP="00CA1FD2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1"/>
        <w:gridCol w:w="5829"/>
      </w:tblGrid>
      <w:tr w:rsidR="00211879" w14:paraId="14A4E2DF" w14:textId="77777777" w:rsidTr="008F2B8B">
        <w:tc>
          <w:tcPr>
            <w:tcW w:w="5395" w:type="dxa"/>
          </w:tcPr>
          <w:p w14:paraId="18C37B63" w14:textId="77777777" w:rsidR="00CA1FD2" w:rsidRDefault="00CA1FD2" w:rsidP="008F2B8B">
            <w:r>
              <w:t>Top</w:t>
            </w:r>
          </w:p>
        </w:tc>
        <w:tc>
          <w:tcPr>
            <w:tcW w:w="5395" w:type="dxa"/>
          </w:tcPr>
          <w:p w14:paraId="1E61451B" w14:textId="77777777" w:rsidR="00CA1FD2" w:rsidRDefault="00CA1FD2" w:rsidP="008F2B8B">
            <w:r>
              <w:t>Back</w:t>
            </w:r>
          </w:p>
        </w:tc>
      </w:tr>
      <w:tr w:rsidR="00211879" w14:paraId="4A370750" w14:textId="77777777" w:rsidTr="008F2B8B">
        <w:tc>
          <w:tcPr>
            <w:tcW w:w="5395" w:type="dxa"/>
          </w:tcPr>
          <w:p w14:paraId="14A0321F" w14:textId="488CB1D9" w:rsidR="00CA1FD2" w:rsidRDefault="00211879" w:rsidP="008F2B8B">
            <w:r>
              <w:rPr>
                <w:noProof/>
              </w:rPr>
              <w:drawing>
                <wp:inline distT="0" distB="0" distL="0" distR="0" wp14:anchorId="588FA9A6" wp14:editId="46E55FF8">
                  <wp:extent cx="5775959" cy="2318005"/>
                  <wp:effectExtent l="1588" t="0" r="4762" b="4763"/>
                  <wp:docPr id="188716844" name="Picture 1" descr="A white cloth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16844" name="Picture 1" descr="A white cloth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805146" cy="23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0AF9013" w14:textId="335DCCE8" w:rsidR="00CA1FD2" w:rsidRDefault="00211879" w:rsidP="008F2B8B">
            <w:r>
              <w:rPr>
                <w:noProof/>
              </w:rPr>
              <w:drawing>
                <wp:inline distT="0" distB="0" distL="0" distR="0" wp14:anchorId="308AB8FF" wp14:editId="2BFDE921">
                  <wp:extent cx="4674235" cy="3564537"/>
                  <wp:effectExtent l="0" t="3810" r="0" b="0"/>
                  <wp:docPr id="1494055035" name="Picture 2" descr="A white lace on a white clot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055035" name="Picture 2" descr="A white lace on a white cloth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80030" cy="3568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205CCF" w14:textId="77777777" w:rsidR="00CA1FD2" w:rsidRDefault="00CA1FD2" w:rsidP="00CA1FD2">
      <w:pPr>
        <w:rPr>
          <w:b/>
          <w:bCs/>
          <w:color w:val="000000" w:themeColor="text1"/>
        </w:rPr>
      </w:pPr>
    </w:p>
    <w:p w14:paraId="40953562" w14:textId="2F331C3C" w:rsidR="00CA1FD2" w:rsidRDefault="00211879" w:rsidP="00CA1FD2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4C5B5B7" wp14:editId="4BDE58B5">
            <wp:extent cx="9144000" cy="3669665"/>
            <wp:effectExtent l="0" t="6033" r="0" b="0"/>
            <wp:docPr id="1775133630" name="Picture 3" descr="A white cloth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133630" name="Picture 3" descr="A white cloth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0ED6AA8" wp14:editId="017A4CBB">
            <wp:extent cx="6858000" cy="4971415"/>
            <wp:effectExtent l="0" t="0" r="0" b="0"/>
            <wp:docPr id="2132032473" name="Picture 4" descr="A white lace on a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032473" name="Picture 4" descr="A white lace on a cloth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7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055EBCA" wp14:editId="1980E913">
            <wp:extent cx="6858000" cy="5229860"/>
            <wp:effectExtent l="0" t="0" r="0" b="2540"/>
            <wp:docPr id="1044887388" name="Picture 5" descr="A white lace on a white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887388" name="Picture 5" descr="A white lace on a white cloth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2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EFE5D95" wp14:editId="55BB9CF3">
            <wp:extent cx="6014085" cy="9144000"/>
            <wp:effectExtent l="0" t="0" r="5715" b="0"/>
            <wp:docPr id="1237812265" name="Picture 6" descr="A hand holding a white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812265" name="Picture 6" descr="A hand holding a white fabric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6CEFC24" wp14:editId="26C103CD">
            <wp:extent cx="6858000" cy="7366000"/>
            <wp:effectExtent l="0" t="0" r="0" b="0"/>
            <wp:docPr id="2093757302" name="Picture 7" descr="A white fabric with a wrink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757302" name="Picture 7" descr="A white fabric with a wrinkl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FD2">
        <w:rPr>
          <w:b/>
          <w:bCs/>
          <w:color w:val="000000" w:themeColor="text1"/>
        </w:rPr>
        <w:br w:type="page"/>
      </w:r>
    </w:p>
    <w:p w14:paraId="372DD5AE" w14:textId="77777777" w:rsidR="00CA1FD2" w:rsidRDefault="00CA1FD2" w:rsidP="00CA1FD2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CA1FD2" w:rsidRPr="00023D07" w14:paraId="1DF184A8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B4F52" w14:textId="77777777" w:rsidR="00CA1FD2" w:rsidRPr="00023D07" w:rsidRDefault="00CA1FD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EF832" w14:textId="77777777" w:rsidR="00CA1FD2" w:rsidRPr="00023D07" w:rsidRDefault="00CA1FD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4764C" w14:textId="77777777" w:rsidR="00CA1FD2" w:rsidRPr="00023D07" w:rsidRDefault="00CA1FD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B1D2D" w14:textId="77777777" w:rsidR="00CA1FD2" w:rsidRPr="00023D07" w:rsidRDefault="00CA1FD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F97A" w14:textId="77777777" w:rsidR="00CA1FD2" w:rsidRPr="00023D07" w:rsidRDefault="00CA1FD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CA1FD2" w14:paraId="5683B519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57AD182" w14:textId="77777777" w:rsidR="00CA1FD2" w:rsidRDefault="00CA1FD2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3C45612" w14:textId="77777777" w:rsidR="00CA1FD2" w:rsidRDefault="00CA1FD2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7E26D550" w14:textId="77777777" w:rsidR="00CA1FD2" w:rsidRDefault="00CA1FD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2D26A08" w14:textId="77777777" w:rsidR="00CA1FD2" w:rsidRDefault="00CA1FD2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3A7412" w14:textId="77777777" w:rsidR="00CA1FD2" w:rsidRDefault="00CA1FD2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A1FD2" w14:paraId="567E5B7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5C762C4" w14:textId="77777777" w:rsidR="00CA1FD2" w:rsidRPr="00023D07" w:rsidRDefault="00CA1FD2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1D24B526" w14:textId="77777777" w:rsidR="00CA1FD2" w:rsidRDefault="00CA1FD2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4463245" w14:textId="77777777" w:rsidR="00CA1FD2" w:rsidRDefault="00CA1FD2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4035523" w14:textId="77777777" w:rsidR="00CA1FD2" w:rsidRPr="004E673A" w:rsidRDefault="00CA1FD2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EE5F1E8" w14:textId="77777777" w:rsidR="00CA1FD2" w:rsidRDefault="00CA1FD2" w:rsidP="008F2B8B">
            <w:pPr>
              <w:rPr>
                <w:color w:val="4472C4" w:themeColor="accent1"/>
              </w:rPr>
            </w:pPr>
          </w:p>
        </w:tc>
      </w:tr>
      <w:tr w:rsidR="00CA1FD2" w14:paraId="66275DFD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8872285" w14:textId="77777777" w:rsidR="00CA1FD2" w:rsidRPr="00023D07" w:rsidRDefault="00CA1FD2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034416B2" w14:textId="77777777" w:rsidR="00CA1FD2" w:rsidRDefault="00CA1FD2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F4D9D04" w14:textId="77777777" w:rsidR="00CA1FD2" w:rsidRPr="00C371F0" w:rsidRDefault="00CA1FD2" w:rsidP="00CA1FD2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CA1FD2" w:rsidRPr="002714A1" w14:paraId="5D2034C5" w14:textId="77777777" w:rsidTr="008F2B8B">
        <w:tc>
          <w:tcPr>
            <w:tcW w:w="2153" w:type="dxa"/>
          </w:tcPr>
          <w:p w14:paraId="2F8D4E5D" w14:textId="77777777" w:rsidR="00CA1FD2" w:rsidRPr="002714A1" w:rsidRDefault="00CA1FD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5B040A32" w14:textId="77777777" w:rsidR="00CA1FD2" w:rsidRPr="002714A1" w:rsidRDefault="00CA1FD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4507F3C9" w14:textId="77777777" w:rsidR="00CA1FD2" w:rsidRPr="002714A1" w:rsidRDefault="00CA1FD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CA1FD2" w14:paraId="55DD72B2" w14:textId="77777777" w:rsidTr="008F2B8B">
        <w:tc>
          <w:tcPr>
            <w:tcW w:w="2153" w:type="dxa"/>
          </w:tcPr>
          <w:p w14:paraId="37953FBC" w14:textId="77777777" w:rsidR="00CA1FD2" w:rsidRDefault="00CA1FD2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3BAE4CA" w14:textId="77777777" w:rsidR="00CA1FD2" w:rsidRDefault="00CA1FD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3E7FCE3" w14:textId="77777777" w:rsidR="00CA1FD2" w:rsidRDefault="00CA1FD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B85F586" w14:textId="77777777" w:rsidR="00CA1FD2" w:rsidRPr="00C371F0" w:rsidRDefault="00CA1FD2" w:rsidP="00CA1FD2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A1FD2" w:rsidRPr="00AD5CE1" w14:paraId="3129ECBD" w14:textId="77777777" w:rsidTr="008F2B8B">
        <w:tc>
          <w:tcPr>
            <w:tcW w:w="5395" w:type="dxa"/>
          </w:tcPr>
          <w:p w14:paraId="4D28EDDF" w14:textId="1EA97A3A" w:rsidR="00CA1FD2" w:rsidRPr="00AD5CE1" w:rsidRDefault="00CA1FD2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C0607">
              <w:rPr>
                <w:color w:val="4472C4" w:themeColor="accent1"/>
              </w:rPr>
              <w:t>Coreset Cover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63A55D6" w14:textId="77777777" w:rsidR="00CA1FD2" w:rsidRDefault="00CA1FD2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76FBB3B4" w14:textId="77777777" w:rsidR="00CA1FD2" w:rsidRPr="00AD5CE1" w:rsidRDefault="00CA1FD2" w:rsidP="008F2B8B"/>
        </w:tc>
      </w:tr>
      <w:tr w:rsidR="00CA1FD2" w:rsidRPr="00AD5CE1" w14:paraId="6C5D0201" w14:textId="77777777" w:rsidTr="008F2B8B">
        <w:tc>
          <w:tcPr>
            <w:tcW w:w="5395" w:type="dxa"/>
          </w:tcPr>
          <w:p w14:paraId="306BDB2A" w14:textId="77777777" w:rsidR="00CA1FD2" w:rsidRPr="00F9058C" w:rsidRDefault="00CA1FD2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34C39F31" w14:textId="58474C93" w:rsidR="00CA1FD2" w:rsidRDefault="00CA1FD2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2C0607">
              <w:rPr>
                <w:noProof/>
                <w:color w:val="4472C4" w:themeColor="accent1"/>
              </w:rPr>
              <w:t>20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2C0607">
              <w:rPr>
                <w:noProof/>
                <w:color w:val="4472C4" w:themeColor="accent1"/>
              </w:rPr>
              <w:t>14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4FBEF8D6" w14:textId="77777777" w:rsidR="00CA1FD2" w:rsidRPr="00AD5CE1" w:rsidRDefault="00CA1FD2" w:rsidP="008F2B8B"/>
        </w:tc>
      </w:tr>
    </w:tbl>
    <w:p w14:paraId="4722DF84" w14:textId="77777777" w:rsidR="00CA1FD2" w:rsidRDefault="00CA1FD2" w:rsidP="00CA1FD2"/>
    <w:p w14:paraId="1FE5AE3C" w14:textId="77777777" w:rsidR="00CA1FD2" w:rsidRPr="002A5571" w:rsidRDefault="00CA1FD2" w:rsidP="00CA1FD2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495A011F" w14:textId="77777777" w:rsidR="00CA1FD2" w:rsidRPr="0079201A" w:rsidRDefault="00CA1FD2" w:rsidP="00CA1FD2"/>
    <w:p w14:paraId="1876D121" w14:textId="77777777" w:rsidR="00C84D35" w:rsidRPr="00CA1FD2" w:rsidRDefault="00C84D35" w:rsidP="00CA1FD2"/>
    <w:sectPr w:rsidR="00C84D35" w:rsidRPr="00CA1FD2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B035CD" w14:textId="77777777" w:rsidR="00342B2C" w:rsidRDefault="00342B2C" w:rsidP="00505854">
      <w:r>
        <w:separator/>
      </w:r>
    </w:p>
  </w:endnote>
  <w:endnote w:type="continuationSeparator" w:id="0">
    <w:p w14:paraId="6F0821C2" w14:textId="77777777" w:rsidR="00342B2C" w:rsidRDefault="00342B2C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330E90" w14:textId="77777777" w:rsidR="00342B2C" w:rsidRDefault="00342B2C" w:rsidP="00505854">
      <w:r>
        <w:separator/>
      </w:r>
    </w:p>
  </w:footnote>
  <w:footnote w:type="continuationSeparator" w:id="0">
    <w:p w14:paraId="3EBB96A8" w14:textId="77777777" w:rsidR="00342B2C" w:rsidRDefault="00342B2C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0180F157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897590">
      <w:rPr>
        <w:b/>
        <w:bCs/>
        <w:sz w:val="28"/>
        <w:szCs w:val="28"/>
      </w:rPr>
      <w:t>0419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2C0607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1879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0607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42B2C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E77B4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054DC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97590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1FD2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5674B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1FD2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7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2025-09-14T18:53:00Z</dcterms:modified>
</cp:coreProperties>
</file>