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0E6AC" w14:textId="77777777" w:rsidR="00FE7EC5" w:rsidRPr="00C371F0" w:rsidRDefault="00FE7EC5" w:rsidP="00FE7EC5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96E10A7" w14:textId="77777777" w:rsidR="00FE7EC5" w:rsidRPr="006C2C15" w:rsidRDefault="00FE7EC5" w:rsidP="00FE7EC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E81AB09" w14:textId="77777777" w:rsidR="00FE7EC5" w:rsidRPr="00C371F0" w:rsidRDefault="00FE7EC5" w:rsidP="00FE7EC5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6"/>
        <w:gridCol w:w="1764"/>
      </w:tblGrid>
      <w:tr w:rsidR="00FE7EC5" w14:paraId="73013F48" w14:textId="77777777" w:rsidTr="008F2B8B">
        <w:tc>
          <w:tcPr>
            <w:tcW w:w="5395" w:type="dxa"/>
          </w:tcPr>
          <w:p w14:paraId="7F8B6656" w14:textId="77777777" w:rsidR="00FE7EC5" w:rsidRDefault="00FE7EC5" w:rsidP="008F2B8B">
            <w:r>
              <w:t>Top</w:t>
            </w:r>
          </w:p>
        </w:tc>
        <w:tc>
          <w:tcPr>
            <w:tcW w:w="5395" w:type="dxa"/>
          </w:tcPr>
          <w:p w14:paraId="21E1EB01" w14:textId="77777777" w:rsidR="00FE7EC5" w:rsidRDefault="00FE7EC5" w:rsidP="008F2B8B">
            <w:r>
              <w:t>Back</w:t>
            </w:r>
          </w:p>
        </w:tc>
      </w:tr>
      <w:tr w:rsidR="00FE7EC5" w14:paraId="1273413E" w14:textId="77777777" w:rsidTr="008F2B8B">
        <w:tc>
          <w:tcPr>
            <w:tcW w:w="5395" w:type="dxa"/>
          </w:tcPr>
          <w:p w14:paraId="11E596A9" w14:textId="52833A6A" w:rsidR="00FE7EC5" w:rsidRDefault="003C2909" w:rsidP="008F2B8B">
            <w:r>
              <w:rPr>
                <w:noProof/>
              </w:rPr>
              <w:drawing>
                <wp:inline distT="0" distB="0" distL="0" distR="0" wp14:anchorId="0F64C728" wp14:editId="77B0D54A">
                  <wp:extent cx="5600700" cy="3704241"/>
                  <wp:effectExtent l="0" t="0" r="0" b="4445"/>
                  <wp:docPr id="564665249" name="Picture 1" descr="A white skirt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665249" name="Picture 1" descr="A white skirt on a tile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854" cy="370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FD17B48" w14:textId="77777777" w:rsidR="00FE7EC5" w:rsidRDefault="00FE7EC5" w:rsidP="008F2B8B"/>
        </w:tc>
      </w:tr>
    </w:tbl>
    <w:p w14:paraId="6A9A90F5" w14:textId="77777777" w:rsidR="00FE7EC5" w:rsidRDefault="00FE7EC5" w:rsidP="00FE7EC5">
      <w:pPr>
        <w:rPr>
          <w:b/>
          <w:bCs/>
          <w:color w:val="000000" w:themeColor="text1"/>
        </w:rPr>
      </w:pPr>
    </w:p>
    <w:p w14:paraId="46B7F200" w14:textId="1E9DDA06" w:rsidR="00FE7EC5" w:rsidRDefault="003C2909" w:rsidP="00FE7EC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DD908E0" wp14:editId="47F406AC">
            <wp:extent cx="6858000" cy="4535805"/>
            <wp:effectExtent l="0" t="0" r="0" b="0"/>
            <wp:docPr id="1518311230" name="Picture 2" descr="A white skirt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11230" name="Picture 2" descr="A white skirt on a tile wall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264A60F" wp14:editId="403EE56B">
            <wp:extent cx="6858000" cy="7302500"/>
            <wp:effectExtent l="0" t="0" r="0" b="0"/>
            <wp:docPr id="1650521885" name="Picture 3" descr="A white dress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521885" name="Picture 3" descr="A white dress with l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3401CB3" wp14:editId="0851ABF7">
            <wp:extent cx="9144000" cy="6858000"/>
            <wp:effectExtent l="0" t="0" r="0" b="0"/>
            <wp:docPr id="419681065" name="Picture 4" descr="A piece of white cloth with a nee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81065" name="Picture 4" descr="A piece of white cloth with a need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8C1D639" wp14:editId="119E7DED">
            <wp:extent cx="6858000" cy="7397750"/>
            <wp:effectExtent l="0" t="0" r="0" b="6350"/>
            <wp:docPr id="355649693" name="Picture 5" descr="A piece of white fabric with a needl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49693" name="Picture 5" descr="A piece of white fabric with a needle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EC5">
        <w:rPr>
          <w:b/>
          <w:bCs/>
          <w:color w:val="000000" w:themeColor="text1"/>
        </w:rPr>
        <w:br w:type="page"/>
      </w:r>
    </w:p>
    <w:p w14:paraId="19CBD287" w14:textId="77777777" w:rsidR="00FE7EC5" w:rsidRDefault="00FE7EC5" w:rsidP="00FE7EC5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FE7EC5" w:rsidRPr="00023D07" w14:paraId="0E6DF685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476E" w14:textId="77777777" w:rsidR="00FE7EC5" w:rsidRPr="00023D07" w:rsidRDefault="00FE7EC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1E41" w14:textId="77777777" w:rsidR="00FE7EC5" w:rsidRPr="00023D07" w:rsidRDefault="00FE7EC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6E8C" w14:textId="77777777" w:rsidR="00FE7EC5" w:rsidRPr="00023D07" w:rsidRDefault="00FE7EC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968C" w14:textId="77777777" w:rsidR="00FE7EC5" w:rsidRPr="00023D07" w:rsidRDefault="00FE7EC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60B7" w14:textId="77777777" w:rsidR="00FE7EC5" w:rsidRPr="00023D07" w:rsidRDefault="00FE7EC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FE7EC5" w14:paraId="169A83B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B96FBF9" w14:textId="77777777" w:rsidR="00FE7EC5" w:rsidRDefault="00FE7EC5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4D4703" w14:textId="77777777" w:rsidR="00FE7EC5" w:rsidRDefault="00FE7EC5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61AA29D6" w14:textId="77777777" w:rsidR="00FE7EC5" w:rsidRDefault="00FE7EC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813D839" w14:textId="77777777" w:rsidR="00FE7EC5" w:rsidRDefault="00FE7EC5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C5AE89D" w14:textId="77777777" w:rsidR="00FE7EC5" w:rsidRDefault="00FE7EC5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7EC5" w14:paraId="4E4F398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0BBAB31" w14:textId="77777777" w:rsidR="00FE7EC5" w:rsidRPr="00023D07" w:rsidRDefault="00FE7EC5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AA35AFA" w14:textId="77777777" w:rsidR="00FE7EC5" w:rsidRDefault="00FE7EC5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7E62367" w14:textId="77777777" w:rsidR="00FE7EC5" w:rsidRDefault="00FE7EC5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2E9068E" w14:textId="77777777" w:rsidR="00FE7EC5" w:rsidRPr="004E673A" w:rsidRDefault="00FE7EC5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0AD2AC9" w14:textId="77777777" w:rsidR="00FE7EC5" w:rsidRDefault="00FE7EC5" w:rsidP="008F2B8B">
            <w:pPr>
              <w:rPr>
                <w:color w:val="4472C4" w:themeColor="accent1"/>
              </w:rPr>
            </w:pPr>
          </w:p>
        </w:tc>
      </w:tr>
      <w:tr w:rsidR="00FE7EC5" w14:paraId="1A1C9AA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05E34ED" w14:textId="77777777" w:rsidR="00FE7EC5" w:rsidRPr="00023D07" w:rsidRDefault="00FE7EC5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92135DF" w14:textId="77777777" w:rsidR="00FE7EC5" w:rsidRDefault="00FE7EC5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666E9EA" w14:textId="77777777" w:rsidR="00FE7EC5" w:rsidRPr="00C371F0" w:rsidRDefault="00FE7EC5" w:rsidP="00FE7EC5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FE7EC5" w:rsidRPr="002714A1" w14:paraId="6F489FD0" w14:textId="77777777" w:rsidTr="008F2B8B">
        <w:tc>
          <w:tcPr>
            <w:tcW w:w="2153" w:type="dxa"/>
          </w:tcPr>
          <w:p w14:paraId="452894A4" w14:textId="77777777" w:rsidR="00FE7EC5" w:rsidRPr="002714A1" w:rsidRDefault="00FE7EC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0DB413A" w14:textId="77777777" w:rsidR="00FE7EC5" w:rsidRPr="002714A1" w:rsidRDefault="00FE7EC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6622C42" w14:textId="77777777" w:rsidR="00FE7EC5" w:rsidRPr="002714A1" w:rsidRDefault="00FE7EC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FE7EC5" w14:paraId="6A59962C" w14:textId="77777777" w:rsidTr="008F2B8B">
        <w:tc>
          <w:tcPr>
            <w:tcW w:w="2153" w:type="dxa"/>
          </w:tcPr>
          <w:p w14:paraId="5027E579" w14:textId="77777777" w:rsidR="00FE7EC5" w:rsidRDefault="00FE7EC5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59B36FD" w14:textId="77777777" w:rsidR="00FE7EC5" w:rsidRDefault="00FE7EC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E994E31" w14:textId="77777777" w:rsidR="00FE7EC5" w:rsidRDefault="00FE7EC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9E3172A" w14:textId="77777777" w:rsidR="00FE7EC5" w:rsidRPr="00C371F0" w:rsidRDefault="00FE7EC5" w:rsidP="00FE7EC5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E7EC5" w:rsidRPr="00AD5CE1" w14:paraId="44D1ABAF" w14:textId="77777777" w:rsidTr="008F2B8B">
        <w:tc>
          <w:tcPr>
            <w:tcW w:w="5395" w:type="dxa"/>
          </w:tcPr>
          <w:p w14:paraId="67FC5F6D" w14:textId="7B189A9C" w:rsidR="00FE7EC5" w:rsidRPr="00AD5CE1" w:rsidRDefault="00FE7EC5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31702">
              <w:rPr>
                <w:color w:val="4472C4" w:themeColor="accent1"/>
              </w:rPr>
              <w:t>Petticoat Extender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7E5C924" w14:textId="77777777" w:rsidR="00FE7EC5" w:rsidRDefault="00FE7EC5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25623D2D" w14:textId="77777777" w:rsidR="00FE7EC5" w:rsidRPr="00AD5CE1" w:rsidRDefault="00FE7EC5" w:rsidP="008F2B8B"/>
        </w:tc>
      </w:tr>
      <w:tr w:rsidR="00FE7EC5" w:rsidRPr="00AD5CE1" w14:paraId="03FBE3FD" w14:textId="77777777" w:rsidTr="008F2B8B">
        <w:tc>
          <w:tcPr>
            <w:tcW w:w="5395" w:type="dxa"/>
          </w:tcPr>
          <w:p w14:paraId="3AB4253A" w14:textId="77777777" w:rsidR="00FE7EC5" w:rsidRPr="00F9058C" w:rsidRDefault="00FE7EC5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C04F4F1" w14:textId="74066246" w:rsidR="00FE7EC5" w:rsidRDefault="00FE7EC5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31702">
              <w:rPr>
                <w:noProof/>
                <w:color w:val="4472C4" w:themeColor="accent1"/>
              </w:rPr>
              <w:t>42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31702">
              <w:rPr>
                <w:noProof/>
                <w:color w:val="4472C4" w:themeColor="accent1"/>
              </w:rPr>
              <w:t>16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5359758" w14:textId="77777777" w:rsidR="00FE7EC5" w:rsidRPr="00AD5CE1" w:rsidRDefault="00FE7EC5" w:rsidP="008F2B8B"/>
        </w:tc>
      </w:tr>
    </w:tbl>
    <w:p w14:paraId="71660C4A" w14:textId="77777777" w:rsidR="00FE7EC5" w:rsidRDefault="00FE7EC5" w:rsidP="00FE7EC5"/>
    <w:p w14:paraId="72F2799A" w14:textId="77777777" w:rsidR="00FE7EC5" w:rsidRPr="002A5571" w:rsidRDefault="00FE7EC5" w:rsidP="00FE7EC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5B2FF969" w14:textId="77777777" w:rsidR="00FE7EC5" w:rsidRPr="0079201A" w:rsidRDefault="00FE7EC5" w:rsidP="00FE7EC5"/>
    <w:p w14:paraId="1876D121" w14:textId="77777777" w:rsidR="00C84D35" w:rsidRPr="00FE7EC5" w:rsidRDefault="00C84D35" w:rsidP="00FE7EC5"/>
    <w:sectPr w:rsidR="00C84D35" w:rsidRPr="00FE7EC5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9FE53" w14:textId="77777777" w:rsidR="004462FD" w:rsidRDefault="004462FD" w:rsidP="00505854">
      <w:r>
        <w:separator/>
      </w:r>
    </w:p>
  </w:endnote>
  <w:endnote w:type="continuationSeparator" w:id="0">
    <w:p w14:paraId="2B9D727D" w14:textId="77777777" w:rsidR="004462FD" w:rsidRDefault="004462F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F8FF9" w14:textId="77777777" w:rsidR="004462FD" w:rsidRDefault="004462FD" w:rsidP="00505854">
      <w:r>
        <w:separator/>
      </w:r>
    </w:p>
  </w:footnote>
  <w:footnote w:type="continuationSeparator" w:id="0">
    <w:p w14:paraId="7A00C9B7" w14:textId="77777777" w:rsidR="004462FD" w:rsidRDefault="004462F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0B47C9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D4648">
      <w:rPr>
        <w:b/>
        <w:bCs/>
        <w:sz w:val="28"/>
        <w:szCs w:val="28"/>
      </w:rPr>
      <w:t>0418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31702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4648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2909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462FD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65A27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1702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4F7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259A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E7EC5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EC5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6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2025-09-14T18:53:00Z</dcterms:modified>
</cp:coreProperties>
</file>