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B2CAC" w14:textId="77777777" w:rsidR="00CE60D9" w:rsidRPr="00C371F0" w:rsidRDefault="00CE60D9" w:rsidP="00CE60D9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A9D9FFE" w14:textId="77777777" w:rsidR="00CE60D9" w:rsidRPr="006C2C15" w:rsidRDefault="00CE60D9" w:rsidP="00CE60D9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C0FC77D" w14:textId="77777777" w:rsidR="00CE60D9" w:rsidRPr="00C371F0" w:rsidRDefault="00CE60D9" w:rsidP="00CE60D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B5AF5" w14:paraId="558F8C8A" w14:textId="77777777" w:rsidTr="008F2B8B">
        <w:tc>
          <w:tcPr>
            <w:tcW w:w="5395" w:type="dxa"/>
          </w:tcPr>
          <w:p w14:paraId="4464D5AF" w14:textId="77777777" w:rsidR="00CE60D9" w:rsidRDefault="00CE60D9" w:rsidP="008F2B8B">
            <w:r>
              <w:t>Top</w:t>
            </w:r>
          </w:p>
        </w:tc>
        <w:tc>
          <w:tcPr>
            <w:tcW w:w="5395" w:type="dxa"/>
          </w:tcPr>
          <w:p w14:paraId="6B667B28" w14:textId="77777777" w:rsidR="00CE60D9" w:rsidRDefault="00CE60D9" w:rsidP="008F2B8B">
            <w:r>
              <w:t>Back</w:t>
            </w:r>
          </w:p>
        </w:tc>
      </w:tr>
      <w:tr w:rsidR="000B5AF5" w14:paraId="0E9BB673" w14:textId="77777777" w:rsidTr="008F2B8B">
        <w:tc>
          <w:tcPr>
            <w:tcW w:w="5395" w:type="dxa"/>
          </w:tcPr>
          <w:p w14:paraId="7F0F7042" w14:textId="0DDE40D1" w:rsidR="00CE60D9" w:rsidRDefault="000B5AF5" w:rsidP="008F2B8B">
            <w:r>
              <w:rPr>
                <w:noProof/>
              </w:rPr>
              <w:drawing>
                <wp:inline distT="0" distB="0" distL="0" distR="0" wp14:anchorId="2269573D" wp14:editId="3471C630">
                  <wp:extent cx="3187700" cy="3318750"/>
                  <wp:effectExtent l="0" t="0" r="0" b="0"/>
                  <wp:docPr id="1292381353" name="Picture 1" descr="A white apron with lace trim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381353" name="Picture 1" descr="A white apron with lace trim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473" cy="334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E5283EC" w14:textId="13059F36" w:rsidR="00CE60D9" w:rsidRDefault="000B5AF5" w:rsidP="008F2B8B">
            <w:r>
              <w:rPr>
                <w:noProof/>
              </w:rPr>
              <w:drawing>
                <wp:inline distT="0" distB="0" distL="0" distR="0" wp14:anchorId="59B99BA7" wp14:editId="6816240C">
                  <wp:extent cx="3224753" cy="3318510"/>
                  <wp:effectExtent l="0" t="0" r="1270" b="0"/>
                  <wp:docPr id="1742606188" name="Picture 2" descr="A white skir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06188" name="Picture 2" descr="A white skirt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648" cy="333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B318B9" w14:textId="77777777" w:rsidR="00CE60D9" w:rsidRDefault="00CE60D9" w:rsidP="00CE60D9">
      <w:pPr>
        <w:rPr>
          <w:b/>
          <w:bCs/>
          <w:color w:val="000000" w:themeColor="text1"/>
        </w:rPr>
      </w:pPr>
    </w:p>
    <w:p w14:paraId="1FC81480" w14:textId="558BE13A" w:rsidR="00CE60D9" w:rsidRDefault="000B5AF5" w:rsidP="00CE60D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008696E" wp14:editId="7670FFE6">
            <wp:extent cx="6858000" cy="7139940"/>
            <wp:effectExtent l="0" t="0" r="0" b="0"/>
            <wp:docPr id="1319861331" name="Picture 3" descr="A white apron with lace trim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61331" name="Picture 3" descr="A white apron with lace trim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2F5A9D1" wp14:editId="10F086D3">
            <wp:extent cx="6858000" cy="4485640"/>
            <wp:effectExtent l="0" t="0" r="0" b="0"/>
            <wp:docPr id="91734534" name="Picture 4" descr="A white fabric with a red p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4534" name="Picture 4" descr="A white fabric with a red pi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906C932" wp14:editId="5831FE2A">
            <wp:extent cx="9144000" cy="6858000"/>
            <wp:effectExtent l="0" t="0" r="0" b="0"/>
            <wp:docPr id="1241827978" name="Picture 5" descr="A white fabric with a po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27978" name="Picture 5" descr="A white fabric with a pocke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4179D43" wp14:editId="36543996">
            <wp:extent cx="6858000" cy="8373110"/>
            <wp:effectExtent l="0" t="0" r="0" b="0"/>
            <wp:docPr id="1774320936" name="Picture 6" descr="A white cloth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20936" name="Picture 6" descr="A white cloth with lace tri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55FD12D" wp14:editId="4E47DF74">
            <wp:extent cx="6858000" cy="7057390"/>
            <wp:effectExtent l="0" t="0" r="0" b="3810"/>
            <wp:docPr id="1085443903" name="Picture 7" descr="A white sk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43903" name="Picture 7" descr="A white skirt on a grid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5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E805DC2" wp14:editId="6661BACB">
            <wp:extent cx="6858000" cy="4436110"/>
            <wp:effectExtent l="0" t="0" r="0" b="0"/>
            <wp:docPr id="747769323" name="Picture 8" descr="A white fabric with a red d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69323" name="Picture 8" descr="A white fabric with a red do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49EE2000" wp14:editId="15F1554A">
            <wp:extent cx="6858000" cy="1900555"/>
            <wp:effectExtent l="0" t="0" r="0" b="4445"/>
            <wp:docPr id="1815159299" name="Picture 9" descr="A close up of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159299" name="Picture 9" descr="A close up of a cloth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1CC0968" wp14:editId="15090429">
            <wp:extent cx="6858000" cy="2568575"/>
            <wp:effectExtent l="0" t="0" r="0" b="0"/>
            <wp:docPr id="855963595" name="Picture 10" descr="A close up of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63595" name="Picture 10" descr="A close up of a piece of fabric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78B0EBF4" wp14:editId="05F016B6">
            <wp:extent cx="6858000" cy="3343275"/>
            <wp:effectExtent l="0" t="0" r="0" b="0"/>
            <wp:docPr id="1059810581" name="Picture 11" descr="A person's finger holding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10581" name="Picture 11" descr="A person's finger holding a piece of fabric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24C546B" wp14:editId="698F2AC0">
            <wp:extent cx="6858000" cy="6626860"/>
            <wp:effectExtent l="0" t="0" r="0" b="2540"/>
            <wp:docPr id="1463754610" name="Picture 12" descr="A white cloth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54610" name="Picture 12" descr="A white cloth with lace on i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0D9">
        <w:rPr>
          <w:b/>
          <w:bCs/>
          <w:color w:val="000000" w:themeColor="text1"/>
        </w:rPr>
        <w:br w:type="page"/>
      </w:r>
    </w:p>
    <w:p w14:paraId="59C73B2E" w14:textId="77777777" w:rsidR="00CE60D9" w:rsidRDefault="00CE60D9" w:rsidP="00CE60D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E60D9" w:rsidRPr="00023D07" w14:paraId="3039B343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34E4" w14:textId="77777777" w:rsidR="00CE60D9" w:rsidRPr="00023D07" w:rsidRDefault="00CE60D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FF38" w14:textId="77777777" w:rsidR="00CE60D9" w:rsidRPr="00023D07" w:rsidRDefault="00CE60D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F2DD" w14:textId="77777777" w:rsidR="00CE60D9" w:rsidRPr="00023D07" w:rsidRDefault="00CE60D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FB4E" w14:textId="77777777" w:rsidR="00CE60D9" w:rsidRPr="00023D07" w:rsidRDefault="00CE60D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8BD9" w14:textId="77777777" w:rsidR="00CE60D9" w:rsidRPr="00023D07" w:rsidRDefault="00CE60D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E60D9" w14:paraId="0013767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09EEA5B" w14:textId="77777777" w:rsidR="00CE60D9" w:rsidRDefault="00CE60D9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B9176CE" w14:textId="77777777" w:rsidR="00CE60D9" w:rsidRDefault="00CE60D9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6879D31" w14:textId="77777777" w:rsidR="00CE60D9" w:rsidRDefault="00CE60D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BA65145" w14:textId="77777777" w:rsidR="00CE60D9" w:rsidRDefault="00CE60D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6889045" w14:textId="77777777" w:rsidR="00CE60D9" w:rsidRDefault="00CE60D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E60D9" w14:paraId="1F61ECC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5B587EF" w14:textId="77777777" w:rsidR="00CE60D9" w:rsidRPr="00023D07" w:rsidRDefault="00CE60D9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02C8C3B" w14:textId="77777777" w:rsidR="00CE60D9" w:rsidRDefault="00CE60D9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80C819A" w14:textId="77777777" w:rsidR="00CE60D9" w:rsidRDefault="00CE60D9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2D4D443" w14:textId="77777777" w:rsidR="00CE60D9" w:rsidRPr="004E673A" w:rsidRDefault="00CE60D9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9DFF25E" w14:textId="77777777" w:rsidR="00CE60D9" w:rsidRDefault="00CE60D9" w:rsidP="008F2B8B">
            <w:pPr>
              <w:rPr>
                <w:color w:val="4472C4" w:themeColor="accent1"/>
              </w:rPr>
            </w:pPr>
          </w:p>
        </w:tc>
      </w:tr>
      <w:tr w:rsidR="00CE60D9" w14:paraId="28BDC87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AC61020" w14:textId="77777777" w:rsidR="00CE60D9" w:rsidRPr="00023D07" w:rsidRDefault="00CE60D9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B655013" w14:textId="77777777" w:rsidR="00CE60D9" w:rsidRDefault="00CE60D9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3BF3AF2" w14:textId="77777777" w:rsidR="00CE60D9" w:rsidRPr="00C371F0" w:rsidRDefault="00CE60D9" w:rsidP="00CE60D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CE60D9" w:rsidRPr="002714A1" w14:paraId="102D7B2A" w14:textId="77777777" w:rsidTr="008F2B8B">
        <w:tc>
          <w:tcPr>
            <w:tcW w:w="2153" w:type="dxa"/>
          </w:tcPr>
          <w:p w14:paraId="2A45099E" w14:textId="77777777" w:rsidR="00CE60D9" w:rsidRPr="002714A1" w:rsidRDefault="00CE60D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58EB29D" w14:textId="77777777" w:rsidR="00CE60D9" w:rsidRPr="002714A1" w:rsidRDefault="00CE60D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E66FE10" w14:textId="77777777" w:rsidR="00CE60D9" w:rsidRPr="002714A1" w:rsidRDefault="00CE60D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CE60D9" w14:paraId="36AED561" w14:textId="77777777" w:rsidTr="008F2B8B">
        <w:tc>
          <w:tcPr>
            <w:tcW w:w="2153" w:type="dxa"/>
          </w:tcPr>
          <w:p w14:paraId="3BDABB72" w14:textId="77777777" w:rsidR="00CE60D9" w:rsidRDefault="00CE60D9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155DF4D" w14:textId="77777777" w:rsidR="00CE60D9" w:rsidRDefault="00CE60D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6647379" w14:textId="77777777" w:rsidR="00CE60D9" w:rsidRDefault="00CE60D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C3CBDB5" w14:textId="77777777" w:rsidR="00CE60D9" w:rsidRPr="00C371F0" w:rsidRDefault="00CE60D9" w:rsidP="00CE60D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E60D9" w:rsidRPr="00AD5CE1" w14:paraId="1836366D" w14:textId="77777777" w:rsidTr="008F2B8B">
        <w:tc>
          <w:tcPr>
            <w:tcW w:w="5395" w:type="dxa"/>
          </w:tcPr>
          <w:p w14:paraId="7146AFED" w14:textId="0DEE47D8" w:rsidR="00CE60D9" w:rsidRPr="00AD5CE1" w:rsidRDefault="00CE60D9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87825">
              <w:rPr>
                <w:color w:val="4472C4" w:themeColor="accent1"/>
              </w:rPr>
              <w:t>Apron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FD81BF2" w14:textId="77777777" w:rsidR="00CE60D9" w:rsidRDefault="00CE60D9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0B4EEB3" w14:textId="77777777" w:rsidR="00CE60D9" w:rsidRPr="00AD5CE1" w:rsidRDefault="00CE60D9" w:rsidP="008F2B8B"/>
        </w:tc>
      </w:tr>
      <w:tr w:rsidR="00CE60D9" w:rsidRPr="00AD5CE1" w14:paraId="0949AB40" w14:textId="77777777" w:rsidTr="008F2B8B">
        <w:tc>
          <w:tcPr>
            <w:tcW w:w="5395" w:type="dxa"/>
          </w:tcPr>
          <w:p w14:paraId="72D2AE90" w14:textId="77777777" w:rsidR="00CE60D9" w:rsidRPr="00F9058C" w:rsidRDefault="00CE60D9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77FC8A5" w14:textId="09A12409" w:rsidR="00CE60D9" w:rsidRDefault="00CE60D9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87825">
              <w:rPr>
                <w:noProof/>
                <w:color w:val="4472C4" w:themeColor="accent1"/>
              </w:rPr>
              <w:t>31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C411EDC" w14:textId="77777777" w:rsidR="00CE60D9" w:rsidRPr="00AD5CE1" w:rsidRDefault="00CE60D9" w:rsidP="008F2B8B"/>
        </w:tc>
      </w:tr>
    </w:tbl>
    <w:p w14:paraId="6A3B7B1B" w14:textId="77777777" w:rsidR="00CE60D9" w:rsidRDefault="00CE60D9" w:rsidP="00CE60D9"/>
    <w:p w14:paraId="06EEB83E" w14:textId="77777777" w:rsidR="00CE60D9" w:rsidRPr="002A5571" w:rsidRDefault="00CE60D9" w:rsidP="00CE60D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F1ED88D" w14:textId="77777777" w:rsidR="00CE60D9" w:rsidRPr="0079201A" w:rsidRDefault="00CE60D9" w:rsidP="00CE60D9"/>
    <w:p w14:paraId="1876D121" w14:textId="77777777" w:rsidR="00C84D35" w:rsidRPr="00CE60D9" w:rsidRDefault="00C84D35" w:rsidP="00CE60D9"/>
    <w:sectPr w:rsidR="00C84D35" w:rsidRPr="00CE60D9" w:rsidSect="00652555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50A7E" w14:textId="77777777" w:rsidR="00626018" w:rsidRDefault="00626018" w:rsidP="00505854">
      <w:r>
        <w:separator/>
      </w:r>
    </w:p>
  </w:endnote>
  <w:endnote w:type="continuationSeparator" w:id="0">
    <w:p w14:paraId="2D07C8AD" w14:textId="77777777" w:rsidR="00626018" w:rsidRDefault="0062601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D3B20" w14:textId="77777777" w:rsidR="00626018" w:rsidRDefault="00626018" w:rsidP="00505854">
      <w:r>
        <w:separator/>
      </w:r>
    </w:p>
  </w:footnote>
  <w:footnote w:type="continuationSeparator" w:id="0">
    <w:p w14:paraId="09DA5EF4" w14:textId="77777777" w:rsidR="00626018" w:rsidRDefault="0062601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700F1B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60E2D">
      <w:rPr>
        <w:b/>
        <w:bCs/>
        <w:sz w:val="28"/>
        <w:szCs w:val="28"/>
      </w:rPr>
      <w:t>0417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87825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6DD0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5AF5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0E2D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26018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87825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1531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60D9"/>
    <w:rsid w:val="00CF0109"/>
    <w:rsid w:val="00CF6D8A"/>
    <w:rsid w:val="00D016FC"/>
    <w:rsid w:val="00D07662"/>
    <w:rsid w:val="00D11985"/>
    <w:rsid w:val="00D3501B"/>
    <w:rsid w:val="00D36FB5"/>
    <w:rsid w:val="00D42E23"/>
    <w:rsid w:val="00D433B5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0D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10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2025-09-14T18:53:00Z</dcterms:modified>
</cp:coreProperties>
</file>