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E636BE" w14:textId="77777777" w:rsidR="009C0856" w:rsidRPr="00C371F0" w:rsidRDefault="009C0856" w:rsidP="009C0856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7ECEF475" w14:textId="77777777" w:rsidR="009C0856" w:rsidRPr="006C2C15" w:rsidRDefault="009C0856" w:rsidP="009C0856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648519BF" w14:textId="77777777" w:rsidR="009C0856" w:rsidRPr="00C371F0" w:rsidRDefault="009C0856" w:rsidP="009C085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EC103B" w14:paraId="6A783FD5" w14:textId="77777777" w:rsidTr="008F2B8B">
        <w:tc>
          <w:tcPr>
            <w:tcW w:w="5395" w:type="dxa"/>
          </w:tcPr>
          <w:p w14:paraId="6139AE25" w14:textId="77777777" w:rsidR="009C0856" w:rsidRDefault="009C0856" w:rsidP="008F2B8B">
            <w:r>
              <w:t>Top</w:t>
            </w:r>
          </w:p>
        </w:tc>
        <w:tc>
          <w:tcPr>
            <w:tcW w:w="5395" w:type="dxa"/>
          </w:tcPr>
          <w:p w14:paraId="7CDAA1A5" w14:textId="77777777" w:rsidR="009C0856" w:rsidRDefault="009C0856" w:rsidP="008F2B8B">
            <w:r>
              <w:t>Back</w:t>
            </w:r>
          </w:p>
        </w:tc>
      </w:tr>
      <w:tr w:rsidR="00EC103B" w14:paraId="71F4F8BB" w14:textId="77777777" w:rsidTr="008F2B8B">
        <w:tc>
          <w:tcPr>
            <w:tcW w:w="5395" w:type="dxa"/>
          </w:tcPr>
          <w:p w14:paraId="2235C930" w14:textId="4E02998D" w:rsidR="009C0856" w:rsidRDefault="00EC103B" w:rsidP="008F2B8B">
            <w:r>
              <w:rPr>
                <w:noProof/>
              </w:rPr>
              <w:drawing>
                <wp:inline distT="0" distB="0" distL="0" distR="0" wp14:anchorId="54C98EDD" wp14:editId="4177E4BD">
                  <wp:extent cx="3065422" cy="3972560"/>
                  <wp:effectExtent l="0" t="0" r="0" b="2540"/>
                  <wp:docPr id="1371682257" name="Picture 1" descr="A white apron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682257" name="Picture 1" descr="A white apron on a tile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633" cy="401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474051E" w14:textId="41B20588" w:rsidR="009C0856" w:rsidRDefault="00EC103B" w:rsidP="008F2B8B">
            <w:r>
              <w:rPr>
                <w:noProof/>
              </w:rPr>
              <w:drawing>
                <wp:inline distT="0" distB="0" distL="0" distR="0" wp14:anchorId="658AFFF4" wp14:editId="71BB8205">
                  <wp:extent cx="2820670" cy="3964244"/>
                  <wp:effectExtent l="0" t="0" r="0" b="0"/>
                  <wp:docPr id="162731795" name="Picture 2" descr="A white apron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31795" name="Picture 2" descr="A white apron on a tile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450" cy="398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F71DE9" w14:textId="77777777" w:rsidR="009C0856" w:rsidRDefault="009C0856" w:rsidP="009C0856">
      <w:pPr>
        <w:rPr>
          <w:b/>
          <w:bCs/>
          <w:color w:val="000000" w:themeColor="text1"/>
        </w:rPr>
      </w:pPr>
    </w:p>
    <w:p w14:paraId="6C4356C6" w14:textId="1BF73A3B" w:rsidR="009C0856" w:rsidRDefault="00EC103B" w:rsidP="009C0856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54D7211" wp14:editId="40FAD49E">
            <wp:extent cx="6858000" cy="8887460"/>
            <wp:effectExtent l="0" t="0" r="0" b="2540"/>
            <wp:docPr id="2100332340" name="Picture 3" descr="A white apron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332340" name="Picture 3" descr="A white apron on a tile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8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50FC764" wp14:editId="3FDA9E61">
            <wp:extent cx="6858000" cy="7343140"/>
            <wp:effectExtent l="0" t="0" r="0" b="0"/>
            <wp:docPr id="492666600" name="Picture 4" descr="A white lace top with a blue lab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666600" name="Picture 4" descr="A white lace top with a blue labe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BBE8FA9" wp14:editId="76F8BF95">
            <wp:extent cx="6858000" cy="4563110"/>
            <wp:effectExtent l="0" t="0" r="0" b="0"/>
            <wp:docPr id="601458033" name="Picture 5" descr="A white fabric with lace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458033" name="Picture 5" descr="A white fabric with lace trim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DFF665F" wp14:editId="3344F1B0">
            <wp:extent cx="9144000" cy="6858000"/>
            <wp:effectExtent l="0" t="0" r="0" b="0"/>
            <wp:docPr id="1553601990" name="Picture 6" descr="A white fabric with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01990" name="Picture 6" descr="A white fabric with dot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63C45C4" wp14:editId="341F63D0">
            <wp:extent cx="9144000" cy="6858000"/>
            <wp:effectExtent l="0" t="0" r="0" b="0"/>
            <wp:docPr id="1740880955" name="Picture 7" descr="A white fabric with a lac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80955" name="Picture 7" descr="A white fabric with a lace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7B58A43" wp14:editId="53210090">
            <wp:extent cx="9144000" cy="6858000"/>
            <wp:effectExtent l="0" t="0" r="0" b="0"/>
            <wp:docPr id="412553147" name="Picture 8" descr="A white fabric with a square pat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53147" name="Picture 8" descr="A white fabric with a square patch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D3686E9" wp14:editId="7565880B">
            <wp:extent cx="9144000" cy="6858000"/>
            <wp:effectExtent l="0" t="0" r="0" b="0"/>
            <wp:docPr id="1844235694" name="Picture 9" descr="A white fabric with a pat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235694" name="Picture 9" descr="A white fabric with a patch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D25B1A" wp14:editId="49E1C593">
            <wp:extent cx="9144000" cy="6858000"/>
            <wp:effectExtent l="0" t="0" r="0" b="0"/>
            <wp:docPr id="702160325" name="Picture 10" descr="A white fabric with lace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60325" name="Picture 10" descr="A white fabric with lace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BFD7EBB" wp14:editId="370B5C54">
            <wp:extent cx="6506210" cy="9144000"/>
            <wp:effectExtent l="0" t="0" r="0" b="0"/>
            <wp:docPr id="1415907523" name="Picture 11" descr="A white apron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907523" name="Picture 11" descr="A white apron on a tile wall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2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B0A2D8C" wp14:editId="6F234498">
            <wp:extent cx="6858000" cy="9030335"/>
            <wp:effectExtent l="0" t="0" r="0" b="0"/>
            <wp:docPr id="15192577" name="Picture 12" descr="A white lace top with a blue tag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2577" name="Picture 12" descr="A white lace top with a blue tag on a grid surfac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3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52A3038" wp14:editId="05FDA804">
            <wp:extent cx="6858000" cy="2934335"/>
            <wp:effectExtent l="0" t="0" r="0" b="0"/>
            <wp:docPr id="2075995481" name="Picture 13" descr="A white cloth with 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995481" name="Picture 13" descr="A white cloth with lac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6819856" wp14:editId="3A41B65C">
            <wp:extent cx="6858000" cy="7928610"/>
            <wp:effectExtent l="0" t="0" r="0" b="0"/>
            <wp:docPr id="527703329" name="Picture 14" descr="A white fabric with lace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03329" name="Picture 14" descr="A white fabric with lace on a grid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856">
        <w:rPr>
          <w:b/>
          <w:bCs/>
          <w:color w:val="000000" w:themeColor="text1"/>
        </w:rPr>
        <w:br w:type="page"/>
      </w:r>
    </w:p>
    <w:p w14:paraId="6E64CFAE" w14:textId="77777777" w:rsidR="009C0856" w:rsidRDefault="009C0856" w:rsidP="009C0856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9C0856" w:rsidRPr="00023D07" w14:paraId="7C976668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039AD" w14:textId="77777777" w:rsidR="009C0856" w:rsidRPr="00023D07" w:rsidRDefault="009C085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1783D" w14:textId="77777777" w:rsidR="009C0856" w:rsidRPr="00023D07" w:rsidRDefault="009C085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EA68F" w14:textId="77777777" w:rsidR="009C0856" w:rsidRPr="00023D07" w:rsidRDefault="009C085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89318" w14:textId="77777777" w:rsidR="009C0856" w:rsidRPr="00023D07" w:rsidRDefault="009C085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FBCB6" w14:textId="77777777" w:rsidR="009C0856" w:rsidRPr="00023D07" w:rsidRDefault="009C085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C0856" w14:paraId="1C9D17BE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740B13F" w14:textId="77777777" w:rsidR="009C0856" w:rsidRDefault="009C0856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7DC9553" w14:textId="77777777" w:rsidR="009C0856" w:rsidRDefault="009C0856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14599062" w14:textId="77777777" w:rsidR="009C0856" w:rsidRDefault="009C0856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4B04C369" w14:textId="77777777" w:rsidR="009C0856" w:rsidRDefault="009C0856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0C97BBF" w14:textId="77777777" w:rsidR="009C0856" w:rsidRDefault="009C0856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9C0856" w14:paraId="0027F3EF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A4A731" w14:textId="77777777" w:rsidR="009C0856" w:rsidRPr="00023D07" w:rsidRDefault="009C0856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4AEF478" w14:textId="77777777" w:rsidR="009C0856" w:rsidRDefault="009C0856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6E56820" w14:textId="77777777" w:rsidR="009C0856" w:rsidRDefault="009C0856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9D866DF" w14:textId="77777777" w:rsidR="009C0856" w:rsidRPr="004E673A" w:rsidRDefault="009C0856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DEF4B49" w14:textId="77777777" w:rsidR="009C0856" w:rsidRDefault="009C0856" w:rsidP="008F2B8B">
            <w:pPr>
              <w:rPr>
                <w:color w:val="4472C4" w:themeColor="accent1"/>
              </w:rPr>
            </w:pPr>
          </w:p>
        </w:tc>
      </w:tr>
      <w:tr w:rsidR="009C0856" w14:paraId="75D7BEC5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7C5C515" w14:textId="77777777" w:rsidR="009C0856" w:rsidRPr="00023D07" w:rsidRDefault="009C0856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19268562" w14:textId="77777777" w:rsidR="009C0856" w:rsidRDefault="009C0856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0BE8A79" w14:textId="77777777" w:rsidR="009C0856" w:rsidRPr="00C371F0" w:rsidRDefault="009C0856" w:rsidP="009C085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9C0856" w:rsidRPr="002714A1" w14:paraId="02B75828" w14:textId="77777777" w:rsidTr="008F2B8B">
        <w:tc>
          <w:tcPr>
            <w:tcW w:w="2153" w:type="dxa"/>
          </w:tcPr>
          <w:p w14:paraId="58D34069" w14:textId="77777777" w:rsidR="009C0856" w:rsidRPr="002714A1" w:rsidRDefault="009C0856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B5AF11C" w14:textId="77777777" w:rsidR="009C0856" w:rsidRPr="002714A1" w:rsidRDefault="009C0856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2AE08768" w14:textId="77777777" w:rsidR="009C0856" w:rsidRPr="002714A1" w:rsidRDefault="009C0856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9C0856" w14:paraId="5044DE11" w14:textId="77777777" w:rsidTr="008F2B8B">
        <w:tc>
          <w:tcPr>
            <w:tcW w:w="2153" w:type="dxa"/>
          </w:tcPr>
          <w:p w14:paraId="4EBDB2EC" w14:textId="77777777" w:rsidR="009C0856" w:rsidRDefault="009C0856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5E85F102" w14:textId="77777777" w:rsidR="009C0856" w:rsidRDefault="009C0856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537BD26F" w14:textId="77777777" w:rsidR="009C0856" w:rsidRDefault="009C0856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D0801AC" w14:textId="77777777" w:rsidR="009C0856" w:rsidRPr="00C371F0" w:rsidRDefault="009C0856" w:rsidP="009C0856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C0856" w:rsidRPr="00AD5CE1" w14:paraId="4087A10B" w14:textId="77777777" w:rsidTr="008F2B8B">
        <w:tc>
          <w:tcPr>
            <w:tcW w:w="5395" w:type="dxa"/>
          </w:tcPr>
          <w:p w14:paraId="373518F9" w14:textId="469A313F" w:rsidR="009C0856" w:rsidRPr="00AD5CE1" w:rsidRDefault="009C0856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B7CE9">
              <w:rPr>
                <w:color w:val="4472C4" w:themeColor="accent1"/>
              </w:rPr>
              <w:t>Apron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0B0BDB1B" w14:textId="77777777" w:rsidR="009C0856" w:rsidRDefault="009C0856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60E15BB2" w14:textId="77777777" w:rsidR="009C0856" w:rsidRPr="00AD5CE1" w:rsidRDefault="009C0856" w:rsidP="008F2B8B"/>
        </w:tc>
      </w:tr>
      <w:tr w:rsidR="009C0856" w:rsidRPr="00AD5CE1" w14:paraId="618DD2D7" w14:textId="77777777" w:rsidTr="008F2B8B">
        <w:tc>
          <w:tcPr>
            <w:tcW w:w="5395" w:type="dxa"/>
          </w:tcPr>
          <w:p w14:paraId="2E39F39F" w14:textId="77777777" w:rsidR="009C0856" w:rsidRPr="00F9058C" w:rsidRDefault="009C0856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0043DF53" w14:textId="5FB84112" w:rsidR="009C0856" w:rsidRDefault="009C0856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B7CE9">
              <w:rPr>
                <w:noProof/>
                <w:color w:val="4472C4" w:themeColor="accent1"/>
              </w:rPr>
              <w:t>27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46DB2E58" w14:textId="77777777" w:rsidR="009C0856" w:rsidRPr="00AD5CE1" w:rsidRDefault="009C0856" w:rsidP="008F2B8B"/>
        </w:tc>
      </w:tr>
    </w:tbl>
    <w:p w14:paraId="18DE6769" w14:textId="77777777" w:rsidR="009C0856" w:rsidRDefault="009C0856" w:rsidP="009C0856"/>
    <w:p w14:paraId="2731F0CD" w14:textId="77777777" w:rsidR="009C0856" w:rsidRPr="002A5571" w:rsidRDefault="009C0856" w:rsidP="009C0856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41EFB127" w14:textId="77777777" w:rsidR="009C0856" w:rsidRPr="0079201A" w:rsidRDefault="009C0856" w:rsidP="009C0856"/>
    <w:p w14:paraId="1876D121" w14:textId="77777777" w:rsidR="00C84D35" w:rsidRPr="009C0856" w:rsidRDefault="00C84D35" w:rsidP="009C0856"/>
    <w:sectPr w:rsidR="00C84D35" w:rsidRPr="009C0856" w:rsidSect="00652555">
      <w:headerReference w:type="default" r:id="rId22"/>
      <w:footerReference w:type="default" r:id="rId2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5E6996" w14:textId="77777777" w:rsidR="00A941CC" w:rsidRDefault="00A941CC" w:rsidP="00505854">
      <w:r>
        <w:separator/>
      </w:r>
    </w:p>
  </w:endnote>
  <w:endnote w:type="continuationSeparator" w:id="0">
    <w:p w14:paraId="2577614C" w14:textId="77777777" w:rsidR="00A941CC" w:rsidRDefault="00A941C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832DD1" w14:textId="77777777" w:rsidR="00A941CC" w:rsidRDefault="00A941CC" w:rsidP="00505854">
      <w:r>
        <w:separator/>
      </w:r>
    </w:p>
  </w:footnote>
  <w:footnote w:type="continuationSeparator" w:id="0">
    <w:p w14:paraId="2FF2A862" w14:textId="77777777" w:rsidR="00A941CC" w:rsidRDefault="00A941C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9616BC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EA6FC3">
      <w:rPr>
        <w:b/>
        <w:bCs/>
        <w:sz w:val="28"/>
        <w:szCs w:val="28"/>
      </w:rPr>
      <w:t>0416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B7CE9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0856"/>
    <w:rsid w:val="009C0ECC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941CC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2576A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B7CE9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A6FC3"/>
    <w:rsid w:val="00EB3245"/>
    <w:rsid w:val="00EB408B"/>
    <w:rsid w:val="00EC103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4F6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0856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14</Pages>
  <Words>113</Words>
  <Characters>649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2025-09-14T18:54:00Z</dcterms:modified>
</cp:coreProperties>
</file>