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32F42" w14:textId="77777777" w:rsidR="001C186A" w:rsidRPr="00C371F0" w:rsidRDefault="001C186A" w:rsidP="001C186A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3148C833" w14:textId="77777777" w:rsidR="001C186A" w:rsidRPr="006C2C15" w:rsidRDefault="001C186A" w:rsidP="001C186A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50352278" w14:textId="77777777" w:rsidR="001C186A" w:rsidRPr="00C371F0" w:rsidRDefault="001C186A" w:rsidP="001C186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6"/>
        <w:gridCol w:w="5444"/>
      </w:tblGrid>
      <w:tr w:rsidR="00902990" w14:paraId="492A20E4" w14:textId="77777777" w:rsidTr="008F2B8B">
        <w:tc>
          <w:tcPr>
            <w:tcW w:w="5395" w:type="dxa"/>
          </w:tcPr>
          <w:p w14:paraId="21783C8C" w14:textId="77777777" w:rsidR="001C186A" w:rsidRDefault="001C186A" w:rsidP="008F2B8B">
            <w:r>
              <w:t>Top</w:t>
            </w:r>
          </w:p>
        </w:tc>
        <w:tc>
          <w:tcPr>
            <w:tcW w:w="5395" w:type="dxa"/>
          </w:tcPr>
          <w:p w14:paraId="1CB7905E" w14:textId="77777777" w:rsidR="001C186A" w:rsidRDefault="001C186A" w:rsidP="008F2B8B">
            <w:r>
              <w:t>Back</w:t>
            </w:r>
          </w:p>
        </w:tc>
      </w:tr>
      <w:tr w:rsidR="00902990" w14:paraId="06CF1F66" w14:textId="77777777" w:rsidTr="008F2B8B">
        <w:tc>
          <w:tcPr>
            <w:tcW w:w="5395" w:type="dxa"/>
          </w:tcPr>
          <w:p w14:paraId="703CB440" w14:textId="1DBC8A1C" w:rsidR="001C186A" w:rsidRDefault="00902990" w:rsidP="008F2B8B">
            <w:r>
              <w:rPr>
                <w:noProof/>
              </w:rPr>
              <w:drawing>
                <wp:inline distT="0" distB="0" distL="0" distR="0" wp14:anchorId="650B17AE" wp14:editId="190CDD56">
                  <wp:extent cx="3184209" cy="3663315"/>
                  <wp:effectExtent l="0" t="0" r="3810" b="0"/>
                  <wp:docPr id="191710101" name="Picture 1" descr="A white apron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10101" name="Picture 1" descr="A white apron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0688" cy="3693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63DBEAE4" w14:textId="0A44626D" w:rsidR="001C186A" w:rsidRDefault="00902990" w:rsidP="008F2B8B">
            <w:r>
              <w:rPr>
                <w:noProof/>
              </w:rPr>
              <w:drawing>
                <wp:inline distT="0" distB="0" distL="0" distR="0" wp14:anchorId="7C80A6E4" wp14:editId="2EE4C2AB">
                  <wp:extent cx="3320385" cy="4222115"/>
                  <wp:effectExtent l="0" t="0" r="0" b="0"/>
                  <wp:docPr id="1909611599" name="Picture 2" descr="A white apron on a tile wa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9611599" name="Picture 2" descr="A white apron on a tile wall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865" cy="424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F4351D" w14:textId="77777777" w:rsidR="001C186A" w:rsidRDefault="001C186A" w:rsidP="001C186A">
      <w:pPr>
        <w:rPr>
          <w:b/>
          <w:bCs/>
          <w:color w:val="000000" w:themeColor="text1"/>
        </w:rPr>
      </w:pPr>
    </w:p>
    <w:p w14:paraId="7DA6880D" w14:textId="07D77034" w:rsidR="001C186A" w:rsidRDefault="001C186A" w:rsidP="001C186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  <w:r w:rsidR="00902990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42CFD68C" wp14:editId="3D5632B9">
            <wp:extent cx="6858000" cy="5737860"/>
            <wp:effectExtent l="0" t="0" r="0" b="2540"/>
            <wp:docPr id="1852628355" name="Picture 3" descr="A white skirt with a po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28355" name="Picture 3" descr="A white skirt with a pocke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3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990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A1676E0" wp14:editId="4CB4560E">
            <wp:extent cx="6858000" cy="7889875"/>
            <wp:effectExtent l="0" t="0" r="0" b="0"/>
            <wp:docPr id="1671535618" name="Picture 4" descr="A white apron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535618" name="Picture 4" descr="A white apron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990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2A919B58" wp14:editId="61A687CB">
            <wp:extent cx="6331585" cy="9144000"/>
            <wp:effectExtent l="0" t="0" r="5715" b="0"/>
            <wp:docPr id="2071982089" name="Picture 5" descr="A white skirt with a po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982089" name="Picture 5" descr="A white skirt with a pocket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15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990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5E6D3C8" wp14:editId="3B84686A">
            <wp:extent cx="6858000" cy="8138795"/>
            <wp:effectExtent l="0" t="0" r="0" b="1905"/>
            <wp:docPr id="219049638" name="Picture 6" descr="A white apron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49638" name="Picture 6" descr="A white apron on a gri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3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990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7C79A8B3" wp14:editId="0B183A62">
            <wp:extent cx="6858000" cy="8720455"/>
            <wp:effectExtent l="0" t="0" r="0" b="4445"/>
            <wp:docPr id="469665270" name="Picture 7" descr="A white apron on a tile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665270" name="Picture 7" descr="A white apron on a tile wall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2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990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1F61F681" wp14:editId="66B00E0F">
            <wp:extent cx="6858000" cy="5969000"/>
            <wp:effectExtent l="0" t="0" r="0" b="0"/>
            <wp:docPr id="1256255901" name="Picture 8" descr="A close up of a white ski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255901" name="Picture 8" descr="A close up of a white skirt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6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990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06E08AC2" wp14:editId="7E6E4092">
            <wp:extent cx="6858000" cy="5401945"/>
            <wp:effectExtent l="0" t="0" r="0" b="0"/>
            <wp:docPr id="689967329" name="Picture 9" descr="A white skirt with a red pi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967329" name="Picture 9" descr="A white skirt with a red pin on it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40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2990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32"/>
          <w:szCs w:val="32"/>
        </w:rPr>
        <w:lastRenderedPageBreak/>
        <w:drawing>
          <wp:inline distT="0" distB="0" distL="0" distR="0" wp14:anchorId="6EF82CB7" wp14:editId="400E44B2">
            <wp:extent cx="6858000" cy="6139180"/>
            <wp:effectExtent l="0" t="0" r="0" b="0"/>
            <wp:docPr id="377181421" name="Picture 10" descr="A white dress on a wire 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181421" name="Picture 10" descr="A white dress on a wire rack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3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E57DA" w14:textId="77777777" w:rsidR="001C186A" w:rsidRDefault="001C186A" w:rsidP="001C186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1C186A" w:rsidRPr="00023D07" w14:paraId="09BC6A4D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D2D13" w14:textId="77777777" w:rsidR="001C186A" w:rsidRPr="00023D07" w:rsidRDefault="001C186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6F483" w14:textId="77777777" w:rsidR="001C186A" w:rsidRPr="00023D07" w:rsidRDefault="001C186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F31C9" w14:textId="77777777" w:rsidR="001C186A" w:rsidRPr="00023D07" w:rsidRDefault="001C186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5D0F3" w14:textId="77777777" w:rsidR="001C186A" w:rsidRPr="00023D07" w:rsidRDefault="001C186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DC787" w14:textId="77777777" w:rsidR="001C186A" w:rsidRPr="00023D07" w:rsidRDefault="001C186A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1C186A" w14:paraId="69CE5AC8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C46C0CD" w14:textId="77777777" w:rsidR="001C186A" w:rsidRDefault="001C186A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615F2E1F" w14:textId="77777777" w:rsidR="001C186A" w:rsidRDefault="001C186A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1B793734" w14:textId="77777777" w:rsidR="001C186A" w:rsidRDefault="001C186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4477480" w14:textId="77777777" w:rsidR="001C186A" w:rsidRDefault="001C186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144D053B" w14:textId="77777777" w:rsidR="001C186A" w:rsidRDefault="001C186A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C186A" w14:paraId="4FC37993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2C7DAD42" w14:textId="77777777" w:rsidR="001C186A" w:rsidRPr="00023D07" w:rsidRDefault="001C186A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6C6C8774" w14:textId="77777777" w:rsidR="001C186A" w:rsidRDefault="001C186A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A955C1D" w14:textId="77777777" w:rsidR="001C186A" w:rsidRDefault="001C186A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6EFB7875" w14:textId="77777777" w:rsidR="001C186A" w:rsidRPr="004E673A" w:rsidRDefault="001C186A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40491BFC" w14:textId="77777777" w:rsidR="001C186A" w:rsidRDefault="001C186A" w:rsidP="008F2B8B">
            <w:pPr>
              <w:rPr>
                <w:color w:val="4472C4" w:themeColor="accent1"/>
              </w:rPr>
            </w:pPr>
          </w:p>
        </w:tc>
      </w:tr>
      <w:tr w:rsidR="001C186A" w14:paraId="4FBBD538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91BCCE1" w14:textId="77777777" w:rsidR="001C186A" w:rsidRPr="00023D07" w:rsidRDefault="001C186A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5A8F8A5C" w14:textId="77777777" w:rsidR="001C186A" w:rsidRDefault="001C186A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73EFB176" w14:textId="77777777" w:rsidR="001C186A" w:rsidRPr="00C371F0" w:rsidRDefault="001C186A" w:rsidP="001C186A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C186A" w:rsidRPr="002714A1" w14:paraId="66AE731A" w14:textId="77777777" w:rsidTr="008F2B8B">
        <w:tc>
          <w:tcPr>
            <w:tcW w:w="2153" w:type="dxa"/>
          </w:tcPr>
          <w:p w14:paraId="4D780031" w14:textId="77777777" w:rsidR="001C186A" w:rsidRPr="002714A1" w:rsidRDefault="001C186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FAC291A" w14:textId="77777777" w:rsidR="001C186A" w:rsidRPr="002714A1" w:rsidRDefault="001C186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5AB180FE" w14:textId="77777777" w:rsidR="001C186A" w:rsidRPr="002714A1" w:rsidRDefault="001C186A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C186A" w14:paraId="46EF8FA7" w14:textId="77777777" w:rsidTr="008F2B8B">
        <w:tc>
          <w:tcPr>
            <w:tcW w:w="2153" w:type="dxa"/>
          </w:tcPr>
          <w:p w14:paraId="4D829CB0" w14:textId="77777777" w:rsidR="001C186A" w:rsidRDefault="001C186A" w:rsidP="008F2B8B">
            <w:r>
              <w:rPr>
                <w:color w:val="4472C4" w:themeColor="accent1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26C1E986" w14:textId="77777777" w:rsidR="001C186A" w:rsidRDefault="001C186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78288E7F" w14:textId="77777777" w:rsidR="001C186A" w:rsidRDefault="001C186A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6F66DAB3" w14:textId="77777777" w:rsidR="001C186A" w:rsidRPr="00C371F0" w:rsidRDefault="001C186A" w:rsidP="001C186A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1C186A" w:rsidRPr="00AD5CE1" w14:paraId="4FF10D41" w14:textId="77777777" w:rsidTr="008F2B8B">
        <w:tc>
          <w:tcPr>
            <w:tcW w:w="5395" w:type="dxa"/>
          </w:tcPr>
          <w:p w14:paraId="57E0E77B" w14:textId="33A9D706" w:rsidR="001C186A" w:rsidRPr="00AD5CE1" w:rsidRDefault="001C186A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55FF8">
              <w:rPr>
                <w:color w:val="4472C4" w:themeColor="accent1"/>
              </w:rPr>
              <w:t>Apron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6A1D4D72" w14:textId="77777777" w:rsidR="001C186A" w:rsidRDefault="001C186A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0131009C" w14:textId="77777777" w:rsidR="001C186A" w:rsidRPr="00AD5CE1" w:rsidRDefault="001C186A" w:rsidP="008F2B8B"/>
        </w:tc>
      </w:tr>
      <w:tr w:rsidR="001C186A" w:rsidRPr="00AD5CE1" w14:paraId="1148EF0C" w14:textId="77777777" w:rsidTr="008F2B8B">
        <w:tc>
          <w:tcPr>
            <w:tcW w:w="5395" w:type="dxa"/>
          </w:tcPr>
          <w:p w14:paraId="6D965360" w14:textId="77777777" w:rsidR="001C186A" w:rsidRPr="00F9058C" w:rsidRDefault="001C186A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3B096A3C" w14:textId="22199B3C" w:rsidR="001C186A" w:rsidRDefault="001C186A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155FF8">
              <w:rPr>
                <w:noProof/>
                <w:color w:val="4472C4" w:themeColor="accent1"/>
              </w:rPr>
              <w:t>23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733D49E6" w14:textId="77777777" w:rsidR="001C186A" w:rsidRPr="00AD5CE1" w:rsidRDefault="001C186A" w:rsidP="008F2B8B"/>
        </w:tc>
      </w:tr>
    </w:tbl>
    <w:p w14:paraId="360767D1" w14:textId="77777777" w:rsidR="001C186A" w:rsidRDefault="001C186A" w:rsidP="001C186A"/>
    <w:p w14:paraId="55268934" w14:textId="77777777" w:rsidR="001C186A" w:rsidRPr="002A5571" w:rsidRDefault="001C186A" w:rsidP="001C186A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426A6648" w14:textId="77777777" w:rsidR="001C186A" w:rsidRPr="0079201A" w:rsidRDefault="001C186A" w:rsidP="001C186A"/>
    <w:p w14:paraId="1876D121" w14:textId="77777777" w:rsidR="00C84D35" w:rsidRPr="001C186A" w:rsidRDefault="00C84D35" w:rsidP="001C186A"/>
    <w:sectPr w:rsidR="00C84D35" w:rsidRPr="001C186A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F4001" w14:textId="77777777" w:rsidR="00F30776" w:rsidRDefault="00F30776" w:rsidP="00505854">
      <w:r>
        <w:separator/>
      </w:r>
    </w:p>
  </w:endnote>
  <w:endnote w:type="continuationSeparator" w:id="0">
    <w:p w14:paraId="1A72B938" w14:textId="77777777" w:rsidR="00F30776" w:rsidRDefault="00F30776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AC06E4" w14:textId="77777777" w:rsidR="00F30776" w:rsidRDefault="00F30776" w:rsidP="00505854">
      <w:r>
        <w:separator/>
      </w:r>
    </w:p>
  </w:footnote>
  <w:footnote w:type="continuationSeparator" w:id="0">
    <w:p w14:paraId="46CF9393" w14:textId="77777777" w:rsidR="00F30776" w:rsidRDefault="00F30776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131CC01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616E33">
      <w:rPr>
        <w:b/>
        <w:bCs/>
        <w:sz w:val="28"/>
        <w:szCs w:val="28"/>
      </w:rPr>
      <w:t>0415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155FF8">
      <w:rPr>
        <w:noProof/>
        <w:sz w:val="28"/>
        <w:szCs w:val="28"/>
      </w:rPr>
      <w:t>September 14,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55FF8"/>
    <w:rsid w:val="00163D63"/>
    <w:rsid w:val="00174C18"/>
    <w:rsid w:val="00177BB7"/>
    <w:rsid w:val="001873C2"/>
    <w:rsid w:val="00193391"/>
    <w:rsid w:val="001A4C7E"/>
    <w:rsid w:val="001B0FD8"/>
    <w:rsid w:val="001B241F"/>
    <w:rsid w:val="001C186A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5F5ACD"/>
    <w:rsid w:val="006001D0"/>
    <w:rsid w:val="00601889"/>
    <w:rsid w:val="006061FD"/>
    <w:rsid w:val="00616E33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2990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5838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30776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186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10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2025-09-14T18:54:00Z</dcterms:modified>
</cp:coreProperties>
</file>