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F52F0C" w14:textId="77777777" w:rsidR="00BC5B68" w:rsidRPr="00C371F0" w:rsidRDefault="00BC5B68" w:rsidP="00BC5B68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0E1ABFB8" w14:textId="77777777" w:rsidR="00BC5B68" w:rsidRPr="006C2C15" w:rsidRDefault="00BC5B68" w:rsidP="00BC5B68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339BFF3" w14:textId="77777777" w:rsidR="00BC5B68" w:rsidRPr="00C371F0" w:rsidRDefault="00BC5B68" w:rsidP="00BC5B68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5C5B81" w14:paraId="2D323770" w14:textId="77777777" w:rsidTr="008F2B8B">
        <w:tc>
          <w:tcPr>
            <w:tcW w:w="5395" w:type="dxa"/>
          </w:tcPr>
          <w:p w14:paraId="49859967" w14:textId="77777777" w:rsidR="00BC5B68" w:rsidRDefault="00BC5B68" w:rsidP="008F2B8B">
            <w:r>
              <w:t>Top</w:t>
            </w:r>
          </w:p>
        </w:tc>
        <w:tc>
          <w:tcPr>
            <w:tcW w:w="5395" w:type="dxa"/>
          </w:tcPr>
          <w:p w14:paraId="255AF33D" w14:textId="77777777" w:rsidR="00BC5B68" w:rsidRDefault="00BC5B68" w:rsidP="008F2B8B">
            <w:r>
              <w:t>Back</w:t>
            </w:r>
          </w:p>
        </w:tc>
      </w:tr>
      <w:tr w:rsidR="005C5B81" w14:paraId="081BDFE7" w14:textId="77777777" w:rsidTr="008F2B8B">
        <w:tc>
          <w:tcPr>
            <w:tcW w:w="5395" w:type="dxa"/>
          </w:tcPr>
          <w:p w14:paraId="7A859A14" w14:textId="7906837A" w:rsidR="00BC5B68" w:rsidRDefault="005C5B81" w:rsidP="008F2B8B">
            <w:r>
              <w:rPr>
                <w:noProof/>
              </w:rPr>
              <w:drawing>
                <wp:inline distT="0" distB="0" distL="0" distR="0" wp14:anchorId="09EEEA3E" wp14:editId="760DC2F1">
                  <wp:extent cx="3136900" cy="3479345"/>
                  <wp:effectExtent l="0" t="0" r="0" b="635"/>
                  <wp:docPr id="1841025563" name="Picture 1" descr="A white apron on a grid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025563" name="Picture 1" descr="A white apron on a grid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536" cy="350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274DBA9" w14:textId="75A8D41B" w:rsidR="00BC5B68" w:rsidRDefault="005C5B81" w:rsidP="008F2B8B">
            <w:r>
              <w:rPr>
                <w:noProof/>
              </w:rPr>
              <w:drawing>
                <wp:inline distT="0" distB="0" distL="0" distR="0" wp14:anchorId="68DE0299" wp14:editId="2E7FC0A2">
                  <wp:extent cx="2907605" cy="3479165"/>
                  <wp:effectExtent l="0" t="0" r="1270" b="635"/>
                  <wp:docPr id="1732811812" name="Picture 2" descr="A white apron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811812" name="Picture 2" descr="A white apron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339" cy="3501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695DFC" w14:textId="77777777" w:rsidR="00BC5B68" w:rsidRDefault="00BC5B68" w:rsidP="00BC5B68">
      <w:pPr>
        <w:rPr>
          <w:b/>
          <w:bCs/>
          <w:color w:val="000000" w:themeColor="text1"/>
        </w:rPr>
      </w:pPr>
    </w:p>
    <w:p w14:paraId="554767CF" w14:textId="364ED1C1" w:rsidR="00BC5B68" w:rsidRDefault="00BC5B68" w:rsidP="00BC5B68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3CBB275" wp14:editId="6870126D">
            <wp:extent cx="6858000" cy="6059805"/>
            <wp:effectExtent l="0" t="0" r="0" b="0"/>
            <wp:docPr id="235693600" name="Picture 3" descr="A white skirt with a ho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93600" name="Picture 3" descr="A white skirt with a hole i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5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B3B496F" wp14:editId="3E3A94ED">
            <wp:extent cx="6858000" cy="7606665"/>
            <wp:effectExtent l="0" t="0" r="0" b="635"/>
            <wp:docPr id="1078642857" name="Picture 4" descr="A white apron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642857" name="Picture 4" descr="A white apron on a grid wal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0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5C286A3" wp14:editId="3F8DCE92">
            <wp:extent cx="9144000" cy="6858000"/>
            <wp:effectExtent l="0" t="0" r="0" b="0"/>
            <wp:docPr id="2057783886" name="Picture 5" descr="A white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783886" name="Picture 5" descr="A white fabric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6CAD4DC" wp14:editId="5FBF0E20">
            <wp:extent cx="6858000" cy="7992110"/>
            <wp:effectExtent l="0" t="0" r="0" b="0"/>
            <wp:docPr id="1417647791" name="Picture 6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47791" name="Picture 6" descr="A close up of a white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9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6D8F196" wp14:editId="347AA2A9">
            <wp:extent cx="6858000" cy="5384165"/>
            <wp:effectExtent l="0" t="0" r="0" b="635"/>
            <wp:docPr id="1310263888" name="Picture 7" descr="A white fabric with ruff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263888" name="Picture 7" descr="A white fabric with ruffl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8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F6EF267" wp14:editId="4EEEA69D">
            <wp:extent cx="6858000" cy="5279390"/>
            <wp:effectExtent l="0" t="0" r="0" b="3810"/>
            <wp:docPr id="447250593" name="Picture 8" descr="A white skirt on a w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250593" name="Picture 8" descr="A white skirt on a wir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A0ECC18" wp14:editId="560D1515">
            <wp:extent cx="6858000" cy="8206105"/>
            <wp:effectExtent l="0" t="0" r="0" b="0"/>
            <wp:docPr id="1694613252" name="Picture 9" descr="A white apron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613252" name="Picture 9" descr="A white apron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0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5CACBE3" wp14:editId="1225FAA4">
            <wp:extent cx="6858000" cy="7597140"/>
            <wp:effectExtent l="0" t="0" r="0" b="0"/>
            <wp:docPr id="941027150" name="Picture 10" descr="A white fabric with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27150" name="Picture 10" descr="A white fabric with lac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A6915BB" wp14:editId="54D53383">
            <wp:extent cx="6858000" cy="9003665"/>
            <wp:effectExtent l="0" t="0" r="0" b="635"/>
            <wp:docPr id="2089399203" name="Picture 11" descr="A white fabric with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399203" name="Picture 11" descr="A white fabric with lac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0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B81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8D1A71E" wp14:editId="06250248">
            <wp:extent cx="9144000" cy="6858000"/>
            <wp:effectExtent l="0" t="0" r="0" b="0"/>
            <wp:docPr id="1416353410" name="Picture 12" descr="A white fabric with a ruffled e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353410" name="Picture 12" descr="A white fabric with a ruffled edg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6532E" w14:textId="77777777" w:rsidR="00BC5B68" w:rsidRDefault="00BC5B68" w:rsidP="00BC5B68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BC5B68" w:rsidRPr="00023D07" w14:paraId="000DF612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1E388" w14:textId="77777777" w:rsidR="00BC5B68" w:rsidRPr="00023D07" w:rsidRDefault="00BC5B6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28764" w14:textId="77777777" w:rsidR="00BC5B68" w:rsidRPr="00023D07" w:rsidRDefault="00BC5B6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0B689" w14:textId="77777777" w:rsidR="00BC5B68" w:rsidRPr="00023D07" w:rsidRDefault="00BC5B6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769E1" w14:textId="77777777" w:rsidR="00BC5B68" w:rsidRPr="00023D07" w:rsidRDefault="00BC5B6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5BAD9" w14:textId="77777777" w:rsidR="00BC5B68" w:rsidRPr="00023D07" w:rsidRDefault="00BC5B6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BC5B68" w14:paraId="102E5912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2A5BED9" w14:textId="77777777" w:rsidR="00BC5B68" w:rsidRDefault="00BC5B68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1B97480D" w14:textId="77777777" w:rsidR="00BC5B68" w:rsidRDefault="00BC5B68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15B3EB33" w14:textId="77777777" w:rsidR="00BC5B68" w:rsidRDefault="00BC5B68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3252BA27" w14:textId="77777777" w:rsidR="00BC5B68" w:rsidRDefault="00BC5B68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ABC2D9B" w14:textId="77777777" w:rsidR="00BC5B68" w:rsidRDefault="00BC5B68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C5B68" w14:paraId="1C0F6791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D1BBF22" w14:textId="77777777" w:rsidR="00BC5B68" w:rsidRPr="00023D07" w:rsidRDefault="00BC5B68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C807304" w14:textId="77777777" w:rsidR="00BC5B68" w:rsidRDefault="00BC5B68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6C91700" w14:textId="77777777" w:rsidR="00BC5B68" w:rsidRDefault="00BC5B68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5B843DD4" w14:textId="77777777" w:rsidR="00BC5B68" w:rsidRPr="004E673A" w:rsidRDefault="00BC5B68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B44DE41" w14:textId="77777777" w:rsidR="00BC5B68" w:rsidRDefault="00BC5B68" w:rsidP="008F2B8B">
            <w:pPr>
              <w:rPr>
                <w:color w:val="4472C4" w:themeColor="accent1"/>
              </w:rPr>
            </w:pPr>
          </w:p>
        </w:tc>
      </w:tr>
      <w:tr w:rsidR="00BC5B68" w14:paraId="0CE68AB7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604D436" w14:textId="77777777" w:rsidR="00BC5B68" w:rsidRPr="00023D07" w:rsidRDefault="00BC5B68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24DC760" w14:textId="77777777" w:rsidR="00BC5B68" w:rsidRDefault="00BC5B68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036443FC" w14:textId="77777777" w:rsidR="00BC5B68" w:rsidRPr="00C371F0" w:rsidRDefault="00BC5B68" w:rsidP="00BC5B68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BC5B68" w:rsidRPr="002714A1" w14:paraId="1FCE71AF" w14:textId="77777777" w:rsidTr="008F2B8B">
        <w:tc>
          <w:tcPr>
            <w:tcW w:w="2153" w:type="dxa"/>
          </w:tcPr>
          <w:p w14:paraId="3890C22F" w14:textId="77777777" w:rsidR="00BC5B68" w:rsidRPr="002714A1" w:rsidRDefault="00BC5B68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24766249" w14:textId="77777777" w:rsidR="00BC5B68" w:rsidRPr="002714A1" w:rsidRDefault="00BC5B68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CA562DC" w14:textId="77777777" w:rsidR="00BC5B68" w:rsidRPr="002714A1" w:rsidRDefault="00BC5B68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BC5B68" w14:paraId="52B8341F" w14:textId="77777777" w:rsidTr="008F2B8B">
        <w:tc>
          <w:tcPr>
            <w:tcW w:w="2153" w:type="dxa"/>
          </w:tcPr>
          <w:p w14:paraId="4DEBFF4B" w14:textId="77777777" w:rsidR="00BC5B68" w:rsidRDefault="00BC5B68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1ADCD57" w14:textId="77777777" w:rsidR="00BC5B68" w:rsidRDefault="00BC5B68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33AB6E6E" w14:textId="77777777" w:rsidR="00BC5B68" w:rsidRDefault="00BC5B68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B47202" w14:textId="77777777" w:rsidR="00BC5B68" w:rsidRPr="00C371F0" w:rsidRDefault="00BC5B68" w:rsidP="00BC5B68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BC5B68" w:rsidRPr="00AD5CE1" w14:paraId="6C06813E" w14:textId="77777777" w:rsidTr="008F2B8B">
        <w:tc>
          <w:tcPr>
            <w:tcW w:w="5395" w:type="dxa"/>
          </w:tcPr>
          <w:p w14:paraId="4886B462" w14:textId="5CBF6E7F" w:rsidR="00BC5B68" w:rsidRPr="00AD5CE1" w:rsidRDefault="00BC5B68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F2DE5">
              <w:rPr>
                <w:color w:val="4472C4" w:themeColor="accent1"/>
              </w:rPr>
              <w:t>Apron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2C2DE9A" w14:textId="77777777" w:rsidR="00BC5B68" w:rsidRDefault="00BC5B68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38E2B354" w14:textId="77777777" w:rsidR="00BC5B68" w:rsidRPr="00AD5CE1" w:rsidRDefault="00BC5B68" w:rsidP="008F2B8B"/>
        </w:tc>
      </w:tr>
      <w:tr w:rsidR="00BC5B68" w:rsidRPr="00AD5CE1" w14:paraId="777069B2" w14:textId="77777777" w:rsidTr="008F2B8B">
        <w:tc>
          <w:tcPr>
            <w:tcW w:w="5395" w:type="dxa"/>
          </w:tcPr>
          <w:p w14:paraId="50991EA9" w14:textId="77777777" w:rsidR="00BC5B68" w:rsidRPr="00F9058C" w:rsidRDefault="00BC5B68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1D3A0BE5" w14:textId="209C8CDD" w:rsidR="00BC5B68" w:rsidRDefault="00BC5B68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F2DE5">
              <w:rPr>
                <w:noProof/>
                <w:color w:val="4472C4" w:themeColor="accent1"/>
              </w:rPr>
              <w:t>26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56E70324" w14:textId="77777777" w:rsidR="00BC5B68" w:rsidRPr="00AD5CE1" w:rsidRDefault="00BC5B68" w:rsidP="008F2B8B"/>
        </w:tc>
      </w:tr>
    </w:tbl>
    <w:p w14:paraId="2E93C7E7" w14:textId="77777777" w:rsidR="00BC5B68" w:rsidRDefault="00BC5B68" w:rsidP="00BC5B68"/>
    <w:p w14:paraId="7668B485" w14:textId="77777777" w:rsidR="00BC5B68" w:rsidRPr="002A5571" w:rsidRDefault="00BC5B68" w:rsidP="00BC5B68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29E236B9" w14:textId="77777777" w:rsidR="00BC5B68" w:rsidRPr="0079201A" w:rsidRDefault="00BC5B68" w:rsidP="00BC5B68"/>
    <w:p w14:paraId="1876D121" w14:textId="77777777" w:rsidR="00C84D35" w:rsidRPr="00BC5B68" w:rsidRDefault="00C84D35" w:rsidP="00BC5B68"/>
    <w:sectPr w:rsidR="00C84D35" w:rsidRPr="00BC5B68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375999" w14:textId="77777777" w:rsidR="00A50DCC" w:rsidRDefault="00A50DCC" w:rsidP="00505854">
      <w:r>
        <w:separator/>
      </w:r>
    </w:p>
  </w:endnote>
  <w:endnote w:type="continuationSeparator" w:id="0">
    <w:p w14:paraId="7679C546" w14:textId="77777777" w:rsidR="00A50DCC" w:rsidRDefault="00A50DC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5B2EC4" w14:textId="77777777" w:rsidR="00A50DCC" w:rsidRDefault="00A50DCC" w:rsidP="00505854">
      <w:r>
        <w:separator/>
      </w:r>
    </w:p>
  </w:footnote>
  <w:footnote w:type="continuationSeparator" w:id="0">
    <w:p w14:paraId="6C0488BE" w14:textId="77777777" w:rsidR="00A50DCC" w:rsidRDefault="00A50DC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A57BB3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A140D">
      <w:rPr>
        <w:b/>
        <w:bCs/>
        <w:sz w:val="28"/>
        <w:szCs w:val="28"/>
      </w:rPr>
      <w:t>0414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F2DE5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0A9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B81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0DCC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AF2DE5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C5B68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17C54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1C7A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140D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5B68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12</Pages>
  <Words>113</Words>
  <Characters>647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2025-09-14T18:55:00Z</dcterms:modified>
</cp:coreProperties>
</file>