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53A4F" w14:textId="77777777" w:rsidR="008B19D5" w:rsidRPr="00C371F0" w:rsidRDefault="008B19D5" w:rsidP="008B19D5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1DA98F5" w14:textId="77777777" w:rsidR="008B19D5" w:rsidRPr="006C2C15" w:rsidRDefault="008B19D5" w:rsidP="008B19D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A2AA196" w14:textId="77777777" w:rsidR="008B19D5" w:rsidRPr="00C371F0" w:rsidRDefault="008B19D5" w:rsidP="008B19D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6"/>
        <w:gridCol w:w="3224"/>
      </w:tblGrid>
      <w:tr w:rsidR="008F64B7" w14:paraId="1E30BA01" w14:textId="77777777" w:rsidTr="008F2B8B">
        <w:tc>
          <w:tcPr>
            <w:tcW w:w="5395" w:type="dxa"/>
          </w:tcPr>
          <w:p w14:paraId="2085B2EA" w14:textId="77777777" w:rsidR="008B19D5" w:rsidRDefault="008B19D5" w:rsidP="008F2B8B">
            <w:r>
              <w:t>Top</w:t>
            </w:r>
          </w:p>
        </w:tc>
        <w:tc>
          <w:tcPr>
            <w:tcW w:w="5395" w:type="dxa"/>
          </w:tcPr>
          <w:p w14:paraId="442D700F" w14:textId="77777777" w:rsidR="008B19D5" w:rsidRDefault="008B19D5" w:rsidP="008F2B8B">
            <w:r>
              <w:t>Back</w:t>
            </w:r>
          </w:p>
        </w:tc>
      </w:tr>
      <w:tr w:rsidR="008F64B7" w14:paraId="499110AE" w14:textId="77777777" w:rsidTr="008F2B8B">
        <w:tc>
          <w:tcPr>
            <w:tcW w:w="5395" w:type="dxa"/>
          </w:tcPr>
          <w:p w14:paraId="4E5C87F0" w14:textId="475DACD7" w:rsidR="008B19D5" w:rsidRDefault="00C04F15" w:rsidP="008F2B8B">
            <w:r>
              <w:rPr>
                <w:noProof/>
              </w:rPr>
              <w:drawing>
                <wp:inline distT="0" distB="0" distL="0" distR="0" wp14:anchorId="6FBC7E22" wp14:editId="641CCE6A">
                  <wp:extent cx="4670211" cy="5676900"/>
                  <wp:effectExtent l="0" t="0" r="3810" b="0"/>
                  <wp:docPr id="1084742109" name="Picture 1" descr="A white bag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742109" name="Picture 1" descr="A white bag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498" cy="577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ED7D848" w14:textId="77777777" w:rsidR="008B19D5" w:rsidRDefault="008B19D5" w:rsidP="008F2B8B"/>
        </w:tc>
      </w:tr>
    </w:tbl>
    <w:p w14:paraId="5D39CAD6" w14:textId="677EA5AE" w:rsidR="008B19D5" w:rsidRDefault="008F64B7" w:rsidP="008B19D5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3FDE64" wp14:editId="2BA13FE4">
            <wp:extent cx="6858000" cy="8336280"/>
            <wp:effectExtent l="0" t="0" r="0" b="0"/>
            <wp:docPr id="149282321" name="Picture 2" descr="A white bag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2321" name="Picture 2" descr="A white bag on a tile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353A1E2" wp14:editId="11314E9B">
            <wp:extent cx="6858000" cy="5647055"/>
            <wp:effectExtent l="0" t="0" r="0" b="4445"/>
            <wp:docPr id="942478368" name="Picture 3" descr="A white skirt with a red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78368" name="Picture 3" descr="A white skirt with a red pin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B336BA" wp14:editId="3669BAD5">
            <wp:extent cx="6858000" cy="6563360"/>
            <wp:effectExtent l="0" t="0" r="0" b="2540"/>
            <wp:docPr id="964885967" name="Picture 4" descr="A white fabric with a red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85967" name="Picture 4" descr="A white fabric with a red pi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FD0FDF" wp14:editId="2460F37D">
            <wp:extent cx="6858000" cy="6599555"/>
            <wp:effectExtent l="0" t="0" r="0" b="4445"/>
            <wp:docPr id="1786211766" name="Picture 5" descr="A white fabric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11766" name="Picture 5" descr="A white fabric with l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CF7A3AC" wp14:editId="1A50AF47">
            <wp:extent cx="6858000" cy="6205855"/>
            <wp:effectExtent l="0" t="0" r="0" b="4445"/>
            <wp:docPr id="231991238" name="Picture 6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91238" name="Picture 6" descr="A white skir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6CC9477" wp14:editId="4CBD6ECE">
            <wp:extent cx="6858000" cy="7995285"/>
            <wp:effectExtent l="0" t="0" r="0" b="5715"/>
            <wp:docPr id="1951823512" name="Picture 7" descr="A white fabric with lace on the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23512" name="Picture 7" descr="A white fabric with lace on the edg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25344E3" wp14:editId="12D9E89C">
            <wp:extent cx="6858000" cy="6834505"/>
            <wp:effectExtent l="0" t="0" r="0" b="0"/>
            <wp:docPr id="190273351" name="Picture 8" descr="A white cloth with lace on the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3351" name="Picture 8" descr="A white cloth with lace on the edg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6F554D4" wp14:editId="5FE943C6">
            <wp:extent cx="6858000" cy="5334000"/>
            <wp:effectExtent l="0" t="0" r="0" b="0"/>
            <wp:docPr id="1465130501" name="Picture 9" descr="A close up of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30501" name="Picture 9" descr="A close up of a white cloth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00A6FD99" wp14:editId="7331FDFA">
            <wp:extent cx="6858000" cy="2771140"/>
            <wp:effectExtent l="0" t="0" r="0" b="0"/>
            <wp:docPr id="900319892" name="Picture 10" descr="A white fabric with a red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19892" name="Picture 10" descr="A white fabric with a red pin on i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559A" w14:textId="77777777" w:rsidR="008B19D5" w:rsidRDefault="008B19D5" w:rsidP="008B19D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90BB0F7" w14:textId="77777777" w:rsidR="008B19D5" w:rsidRDefault="008B19D5" w:rsidP="008B19D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B19D5" w:rsidRPr="00023D07" w14:paraId="1627CC6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BA2B" w14:textId="77777777" w:rsidR="008B19D5" w:rsidRPr="00023D07" w:rsidRDefault="008B19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AD35" w14:textId="77777777" w:rsidR="008B19D5" w:rsidRPr="00023D07" w:rsidRDefault="008B19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9CD3" w14:textId="77777777" w:rsidR="008B19D5" w:rsidRPr="00023D07" w:rsidRDefault="008B19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2AF0" w14:textId="77777777" w:rsidR="008B19D5" w:rsidRPr="00023D07" w:rsidRDefault="008B19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FC52" w14:textId="77777777" w:rsidR="008B19D5" w:rsidRPr="00023D07" w:rsidRDefault="008B19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B19D5" w14:paraId="3E2B3A4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95381" w14:textId="77777777" w:rsidR="008B19D5" w:rsidRDefault="008B19D5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F65254D" w14:textId="77777777" w:rsidR="008B19D5" w:rsidRDefault="008B19D5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654BF9C" w14:textId="77777777" w:rsidR="008B19D5" w:rsidRDefault="008B19D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C4785D5" w14:textId="77777777" w:rsidR="008B19D5" w:rsidRDefault="008B19D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EE62521" w14:textId="77777777" w:rsidR="008B19D5" w:rsidRDefault="008B19D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19D5" w14:paraId="10DD939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B67A716" w14:textId="77777777" w:rsidR="008B19D5" w:rsidRPr="00023D07" w:rsidRDefault="008B19D5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281C30B" w14:textId="77777777" w:rsidR="008B19D5" w:rsidRDefault="008B19D5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72464D8" w14:textId="77777777" w:rsidR="008B19D5" w:rsidRDefault="008B19D5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A3DA93B" w14:textId="77777777" w:rsidR="008B19D5" w:rsidRPr="004E673A" w:rsidRDefault="008B19D5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A921287" w14:textId="77777777" w:rsidR="008B19D5" w:rsidRDefault="008B19D5" w:rsidP="008F2B8B">
            <w:pPr>
              <w:rPr>
                <w:color w:val="4472C4" w:themeColor="accent1"/>
              </w:rPr>
            </w:pPr>
          </w:p>
        </w:tc>
      </w:tr>
      <w:tr w:rsidR="008B19D5" w14:paraId="68E4976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F73094E" w14:textId="77777777" w:rsidR="008B19D5" w:rsidRPr="00023D07" w:rsidRDefault="008B19D5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B38B0D5" w14:textId="77777777" w:rsidR="008B19D5" w:rsidRDefault="008B19D5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490EA7D" w14:textId="77777777" w:rsidR="008B19D5" w:rsidRPr="00C371F0" w:rsidRDefault="008B19D5" w:rsidP="008B19D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B19D5" w:rsidRPr="002714A1" w14:paraId="4340D529" w14:textId="77777777" w:rsidTr="008F2B8B">
        <w:tc>
          <w:tcPr>
            <w:tcW w:w="2153" w:type="dxa"/>
          </w:tcPr>
          <w:p w14:paraId="66808D5B" w14:textId="77777777" w:rsidR="008B19D5" w:rsidRPr="002714A1" w:rsidRDefault="008B19D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CBBD4FE" w14:textId="77777777" w:rsidR="008B19D5" w:rsidRPr="002714A1" w:rsidRDefault="008B19D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CE6F48E" w14:textId="77777777" w:rsidR="008B19D5" w:rsidRPr="002714A1" w:rsidRDefault="008B19D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B19D5" w14:paraId="27015361" w14:textId="77777777" w:rsidTr="008F2B8B">
        <w:tc>
          <w:tcPr>
            <w:tcW w:w="2153" w:type="dxa"/>
          </w:tcPr>
          <w:p w14:paraId="293E5D30" w14:textId="77777777" w:rsidR="008B19D5" w:rsidRDefault="008B19D5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889C55D" w14:textId="77777777" w:rsidR="008B19D5" w:rsidRDefault="008B19D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8657334" w14:textId="77777777" w:rsidR="008B19D5" w:rsidRDefault="008B19D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8E880A2" w14:textId="77777777" w:rsidR="008B19D5" w:rsidRPr="00C371F0" w:rsidRDefault="008B19D5" w:rsidP="008B19D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19D5" w:rsidRPr="00AD5CE1" w14:paraId="4F111488" w14:textId="77777777" w:rsidTr="008F2B8B">
        <w:tc>
          <w:tcPr>
            <w:tcW w:w="5395" w:type="dxa"/>
          </w:tcPr>
          <w:p w14:paraId="0A9BC33C" w14:textId="24B24B45" w:rsidR="008B19D5" w:rsidRPr="00AD5CE1" w:rsidRDefault="008B19D5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A781E">
              <w:rPr>
                <w:color w:val="4472C4" w:themeColor="accent1"/>
              </w:rPr>
              <w:t>Apron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49D9C5B" w14:textId="77777777" w:rsidR="008B19D5" w:rsidRDefault="008B19D5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D841470" w14:textId="77777777" w:rsidR="008B19D5" w:rsidRPr="00AD5CE1" w:rsidRDefault="008B19D5" w:rsidP="008F2B8B"/>
        </w:tc>
      </w:tr>
      <w:tr w:rsidR="008B19D5" w:rsidRPr="00AD5CE1" w14:paraId="1F51B0AF" w14:textId="77777777" w:rsidTr="008F2B8B">
        <w:tc>
          <w:tcPr>
            <w:tcW w:w="5395" w:type="dxa"/>
          </w:tcPr>
          <w:p w14:paraId="5D4D8B62" w14:textId="77777777" w:rsidR="008B19D5" w:rsidRPr="00F9058C" w:rsidRDefault="008B19D5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2E9109D" w14:textId="0CBB22F3" w:rsidR="008B19D5" w:rsidRDefault="008B19D5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A781E">
              <w:rPr>
                <w:noProof/>
                <w:color w:val="4472C4" w:themeColor="accent1"/>
              </w:rPr>
              <w:t>36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22EFAA0" w14:textId="77777777" w:rsidR="008B19D5" w:rsidRPr="00AD5CE1" w:rsidRDefault="008B19D5" w:rsidP="008F2B8B"/>
        </w:tc>
      </w:tr>
    </w:tbl>
    <w:p w14:paraId="1BF3EAEA" w14:textId="77777777" w:rsidR="008B19D5" w:rsidRDefault="008B19D5" w:rsidP="008B19D5"/>
    <w:p w14:paraId="7787D577" w14:textId="77777777" w:rsidR="008B19D5" w:rsidRPr="002A5571" w:rsidRDefault="008B19D5" w:rsidP="008B19D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1153ADB" w14:textId="77777777" w:rsidR="008B19D5" w:rsidRPr="0079201A" w:rsidRDefault="008B19D5" w:rsidP="008B19D5"/>
    <w:p w14:paraId="1876D121" w14:textId="77777777" w:rsidR="00C84D35" w:rsidRPr="008B19D5" w:rsidRDefault="00C84D35" w:rsidP="008B19D5"/>
    <w:sectPr w:rsidR="00C84D35" w:rsidRPr="008B19D5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48C29" w14:textId="77777777" w:rsidR="00C27882" w:rsidRDefault="00C27882" w:rsidP="00505854">
      <w:r>
        <w:separator/>
      </w:r>
    </w:p>
  </w:endnote>
  <w:endnote w:type="continuationSeparator" w:id="0">
    <w:p w14:paraId="0EB86099" w14:textId="77777777" w:rsidR="00C27882" w:rsidRDefault="00C2788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F5CCC" w14:textId="77777777" w:rsidR="00C27882" w:rsidRDefault="00C27882" w:rsidP="00505854">
      <w:r>
        <w:separator/>
      </w:r>
    </w:p>
  </w:footnote>
  <w:footnote w:type="continuationSeparator" w:id="0">
    <w:p w14:paraId="07BFD670" w14:textId="77777777" w:rsidR="00C27882" w:rsidRDefault="00C2788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A0E900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80E5A">
      <w:rPr>
        <w:b/>
        <w:bCs/>
        <w:sz w:val="28"/>
        <w:szCs w:val="28"/>
      </w:rPr>
      <w:t>0413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A781E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2725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0DE2"/>
    <w:rsid w:val="00833DBC"/>
    <w:rsid w:val="00840BB7"/>
    <w:rsid w:val="00842EB6"/>
    <w:rsid w:val="0084532D"/>
    <w:rsid w:val="008609A5"/>
    <w:rsid w:val="00862098"/>
    <w:rsid w:val="00862154"/>
    <w:rsid w:val="00864383"/>
    <w:rsid w:val="00880E5A"/>
    <w:rsid w:val="008B015A"/>
    <w:rsid w:val="008B148B"/>
    <w:rsid w:val="008B19D5"/>
    <w:rsid w:val="008B1C0F"/>
    <w:rsid w:val="008B31F5"/>
    <w:rsid w:val="008C2DA9"/>
    <w:rsid w:val="008D0B8C"/>
    <w:rsid w:val="008D2F14"/>
    <w:rsid w:val="008D3B7B"/>
    <w:rsid w:val="008E6FC7"/>
    <w:rsid w:val="008F64B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30F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04F15"/>
    <w:rsid w:val="00C107BE"/>
    <w:rsid w:val="00C129FA"/>
    <w:rsid w:val="00C1369E"/>
    <w:rsid w:val="00C13CBA"/>
    <w:rsid w:val="00C14701"/>
    <w:rsid w:val="00C1683E"/>
    <w:rsid w:val="00C21CF5"/>
    <w:rsid w:val="00C23C48"/>
    <w:rsid w:val="00C27882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A781E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9D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11</TotalTime>
  <Pages>10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2025-09-14T18:55:00Z</dcterms:modified>
</cp:coreProperties>
</file>