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50B0F" w14:textId="77777777" w:rsidR="00E92BE3" w:rsidRPr="00C371F0" w:rsidRDefault="00E92BE3" w:rsidP="00E92BE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A0624BA" w14:textId="77777777" w:rsidR="00E92BE3" w:rsidRPr="006C2C15" w:rsidRDefault="00E92BE3" w:rsidP="00E92BE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8BBCB16" w14:textId="77777777" w:rsidR="00E92BE3" w:rsidRPr="00C371F0" w:rsidRDefault="00E92BE3" w:rsidP="00E92BE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40F0E" w14:paraId="6D9F905D" w14:textId="77777777" w:rsidTr="008F2B8B">
        <w:tc>
          <w:tcPr>
            <w:tcW w:w="5395" w:type="dxa"/>
          </w:tcPr>
          <w:p w14:paraId="076AEAD4" w14:textId="77777777" w:rsidR="00E92BE3" w:rsidRDefault="00E92BE3" w:rsidP="008F2B8B">
            <w:r>
              <w:t>Top</w:t>
            </w:r>
          </w:p>
        </w:tc>
        <w:tc>
          <w:tcPr>
            <w:tcW w:w="5395" w:type="dxa"/>
          </w:tcPr>
          <w:p w14:paraId="2BBF86B5" w14:textId="77777777" w:rsidR="00E92BE3" w:rsidRDefault="00E92BE3" w:rsidP="008F2B8B">
            <w:r>
              <w:t>Back</w:t>
            </w:r>
          </w:p>
        </w:tc>
      </w:tr>
      <w:tr w:rsidR="00840F0E" w14:paraId="791922B5" w14:textId="77777777" w:rsidTr="008F2B8B">
        <w:tc>
          <w:tcPr>
            <w:tcW w:w="5395" w:type="dxa"/>
          </w:tcPr>
          <w:p w14:paraId="1D722BFC" w14:textId="62321BDF" w:rsidR="00E92BE3" w:rsidRDefault="00840F0E" w:rsidP="008F2B8B">
            <w:r>
              <w:rPr>
                <w:noProof/>
              </w:rPr>
              <w:drawing>
                <wp:inline distT="0" distB="0" distL="0" distR="0" wp14:anchorId="3764132D" wp14:editId="03686927">
                  <wp:extent cx="3125362" cy="3568700"/>
                  <wp:effectExtent l="0" t="0" r="0" b="0"/>
                  <wp:docPr id="1597458891" name="Picture 1" descr="A white apron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58891" name="Picture 1" descr="A white apron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84" cy="359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00E211D" w14:textId="07AEE8EC" w:rsidR="00E92BE3" w:rsidRDefault="00840F0E" w:rsidP="008F2B8B">
            <w:r>
              <w:rPr>
                <w:noProof/>
              </w:rPr>
              <w:drawing>
                <wp:inline distT="0" distB="0" distL="0" distR="0" wp14:anchorId="5C2A5191" wp14:editId="196CF10E">
                  <wp:extent cx="3255508" cy="3568700"/>
                  <wp:effectExtent l="0" t="0" r="0" b="0"/>
                  <wp:docPr id="1401488357" name="Picture 2" descr="A white apron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88357" name="Picture 2" descr="A white apron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21" cy="358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57D67" w14:textId="77777777" w:rsidR="00E92BE3" w:rsidRDefault="00E92BE3" w:rsidP="00E92BE3">
      <w:pPr>
        <w:rPr>
          <w:b/>
          <w:bCs/>
          <w:color w:val="000000" w:themeColor="text1"/>
        </w:rPr>
      </w:pPr>
    </w:p>
    <w:p w14:paraId="6EB8B7CD" w14:textId="03DA4784" w:rsidR="00E92BE3" w:rsidRDefault="00840F0E" w:rsidP="00E92BE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CDBFEF" wp14:editId="59652C9A">
            <wp:extent cx="6858000" cy="7830820"/>
            <wp:effectExtent l="0" t="0" r="0" b="5080"/>
            <wp:docPr id="118746181" name="Picture 3" descr="A white apron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6181" name="Picture 3" descr="A white apron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59ED53E" wp14:editId="2C1C6BED">
            <wp:extent cx="6858000" cy="5610860"/>
            <wp:effectExtent l="0" t="0" r="0" b="2540"/>
            <wp:docPr id="472430709" name="Picture 4" descr="A white skirt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30709" name="Picture 4" descr="A white skirt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2A988F" wp14:editId="537E374D">
            <wp:extent cx="6858000" cy="2840355"/>
            <wp:effectExtent l="0" t="0" r="0" b="4445"/>
            <wp:docPr id="2015425066" name="Picture 5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25066" name="Picture 5" descr="A close up of a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58D1513" wp14:editId="4B6A990C">
            <wp:extent cx="6858000" cy="8675370"/>
            <wp:effectExtent l="0" t="0" r="0" b="0"/>
            <wp:docPr id="868822609" name="Picture 6" descr="A white cloth with a red stitc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22609" name="Picture 6" descr="A white cloth with a red stitchin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5DF0AB" wp14:editId="48B463EF">
            <wp:extent cx="6858000" cy="7517765"/>
            <wp:effectExtent l="0" t="0" r="0" b="635"/>
            <wp:docPr id="563574117" name="Picture 7" descr="A white apron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74117" name="Picture 7" descr="A white apron on a tile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A91453" wp14:editId="27AA3B5F">
            <wp:extent cx="6858000" cy="6182360"/>
            <wp:effectExtent l="0" t="0" r="0" b="2540"/>
            <wp:docPr id="2146734311" name="Picture 8" descr="A close up of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34311" name="Picture 8" descr="A close up of a sk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059598A5" wp14:editId="7622948F">
            <wp:extent cx="6858000" cy="1913890"/>
            <wp:effectExtent l="0" t="0" r="0" b="3810"/>
            <wp:docPr id="1303407789" name="Picture 9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07789" name="Picture 9" descr="A close up of a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F6502B" wp14:editId="6398C0A0">
            <wp:extent cx="6858000" cy="6735445"/>
            <wp:effectExtent l="0" t="0" r="0" b="0"/>
            <wp:docPr id="2141346342" name="Picture 10" descr="A close up of a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46342" name="Picture 10" descr="A close up of a towel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BE3">
        <w:rPr>
          <w:b/>
          <w:bCs/>
          <w:color w:val="000000" w:themeColor="text1"/>
        </w:rPr>
        <w:br w:type="page"/>
      </w:r>
    </w:p>
    <w:p w14:paraId="3F701614" w14:textId="77777777" w:rsidR="00E92BE3" w:rsidRDefault="00E92BE3" w:rsidP="00E92BE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92BE3" w:rsidRPr="00023D07" w14:paraId="53A1272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D89A" w14:textId="77777777" w:rsidR="00E92BE3" w:rsidRPr="00023D07" w:rsidRDefault="00E92BE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75E5" w14:textId="77777777" w:rsidR="00E92BE3" w:rsidRPr="00023D07" w:rsidRDefault="00E92BE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A5E3" w14:textId="77777777" w:rsidR="00E92BE3" w:rsidRPr="00023D07" w:rsidRDefault="00E92BE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CB2E" w14:textId="77777777" w:rsidR="00E92BE3" w:rsidRPr="00023D07" w:rsidRDefault="00E92BE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9C1F" w14:textId="77777777" w:rsidR="00E92BE3" w:rsidRPr="00023D07" w:rsidRDefault="00E92BE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92BE3" w14:paraId="6ACB959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866FCF8" w14:textId="77777777" w:rsidR="00E92BE3" w:rsidRDefault="00E92BE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203AA15" w14:textId="77777777" w:rsidR="00E92BE3" w:rsidRDefault="00E92BE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1A0C85C" w14:textId="77777777" w:rsidR="00E92BE3" w:rsidRDefault="00E92BE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0335E5E" w14:textId="77777777" w:rsidR="00E92BE3" w:rsidRDefault="00E92BE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DB81A09" w14:textId="77777777" w:rsidR="00E92BE3" w:rsidRDefault="00E92BE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92BE3" w14:paraId="28425F6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36EF9E" w14:textId="77777777" w:rsidR="00E92BE3" w:rsidRPr="00023D07" w:rsidRDefault="00E92BE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9933C92" w14:textId="77777777" w:rsidR="00E92BE3" w:rsidRDefault="00E92BE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0875B0C" w14:textId="77777777" w:rsidR="00E92BE3" w:rsidRDefault="00E92BE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3BCA311" w14:textId="77777777" w:rsidR="00E92BE3" w:rsidRPr="004E673A" w:rsidRDefault="00E92BE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C89680" w14:textId="77777777" w:rsidR="00E92BE3" w:rsidRDefault="00E92BE3" w:rsidP="008F2B8B">
            <w:pPr>
              <w:rPr>
                <w:color w:val="4472C4" w:themeColor="accent1"/>
              </w:rPr>
            </w:pPr>
          </w:p>
        </w:tc>
      </w:tr>
      <w:tr w:rsidR="00E92BE3" w14:paraId="331FE9D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51CC88" w14:textId="77777777" w:rsidR="00E92BE3" w:rsidRPr="00023D07" w:rsidRDefault="00E92BE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E202B09" w14:textId="77777777" w:rsidR="00E92BE3" w:rsidRDefault="00E92BE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A5B84D8" w14:textId="77777777" w:rsidR="00E92BE3" w:rsidRPr="00C371F0" w:rsidRDefault="00E92BE3" w:rsidP="00E92BE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92BE3" w:rsidRPr="002714A1" w14:paraId="21C6E245" w14:textId="77777777" w:rsidTr="008F2B8B">
        <w:tc>
          <w:tcPr>
            <w:tcW w:w="2153" w:type="dxa"/>
          </w:tcPr>
          <w:p w14:paraId="54045033" w14:textId="77777777" w:rsidR="00E92BE3" w:rsidRPr="002714A1" w:rsidRDefault="00E92BE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485866D" w14:textId="77777777" w:rsidR="00E92BE3" w:rsidRPr="002714A1" w:rsidRDefault="00E92BE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182CB87" w14:textId="77777777" w:rsidR="00E92BE3" w:rsidRPr="002714A1" w:rsidRDefault="00E92BE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92BE3" w14:paraId="48C8BF0D" w14:textId="77777777" w:rsidTr="008F2B8B">
        <w:tc>
          <w:tcPr>
            <w:tcW w:w="2153" w:type="dxa"/>
          </w:tcPr>
          <w:p w14:paraId="65E33DF1" w14:textId="77777777" w:rsidR="00E92BE3" w:rsidRDefault="00E92BE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9CC2E53" w14:textId="77777777" w:rsidR="00E92BE3" w:rsidRDefault="00E92BE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91A15F3" w14:textId="77777777" w:rsidR="00E92BE3" w:rsidRDefault="00E92BE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8564344" w14:textId="77777777" w:rsidR="00E92BE3" w:rsidRPr="00C371F0" w:rsidRDefault="00E92BE3" w:rsidP="00E92BE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92BE3" w:rsidRPr="00AD5CE1" w14:paraId="751163B1" w14:textId="77777777" w:rsidTr="008F2B8B">
        <w:tc>
          <w:tcPr>
            <w:tcW w:w="5395" w:type="dxa"/>
          </w:tcPr>
          <w:p w14:paraId="005F76FA" w14:textId="46DFCC1B" w:rsidR="00E92BE3" w:rsidRPr="00AD5CE1" w:rsidRDefault="00E92BE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16A71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963FE2E" w14:textId="77777777" w:rsidR="00E92BE3" w:rsidRDefault="00E92BE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C1B0EBE" w14:textId="77777777" w:rsidR="00E92BE3" w:rsidRPr="00AD5CE1" w:rsidRDefault="00E92BE3" w:rsidP="008F2B8B"/>
        </w:tc>
      </w:tr>
      <w:tr w:rsidR="00E92BE3" w:rsidRPr="00AD5CE1" w14:paraId="1BC8338E" w14:textId="77777777" w:rsidTr="008F2B8B">
        <w:tc>
          <w:tcPr>
            <w:tcW w:w="5395" w:type="dxa"/>
          </w:tcPr>
          <w:p w14:paraId="372A60E2" w14:textId="77777777" w:rsidR="00E92BE3" w:rsidRPr="00F9058C" w:rsidRDefault="00E92BE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FD38103" w14:textId="6CB607F8" w:rsidR="00E92BE3" w:rsidRDefault="00E92BE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16A71">
              <w:rPr>
                <w:noProof/>
                <w:color w:val="4472C4" w:themeColor="accent1"/>
              </w:rPr>
              <w:t>30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00931CC" w14:textId="77777777" w:rsidR="00E92BE3" w:rsidRPr="00AD5CE1" w:rsidRDefault="00E92BE3" w:rsidP="008F2B8B"/>
        </w:tc>
      </w:tr>
    </w:tbl>
    <w:p w14:paraId="6A6E9D42" w14:textId="77777777" w:rsidR="00E92BE3" w:rsidRDefault="00E92BE3" w:rsidP="00E92BE3"/>
    <w:p w14:paraId="3093E28A" w14:textId="77777777" w:rsidR="00E92BE3" w:rsidRPr="002A5571" w:rsidRDefault="00E92BE3" w:rsidP="00E92BE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466A1C0" w14:textId="77777777" w:rsidR="00E92BE3" w:rsidRPr="0079201A" w:rsidRDefault="00E92BE3" w:rsidP="00E92BE3"/>
    <w:p w14:paraId="1876D121" w14:textId="77777777" w:rsidR="00C84D35" w:rsidRPr="00E92BE3" w:rsidRDefault="00C84D35" w:rsidP="00E92BE3"/>
    <w:sectPr w:rsidR="00C84D35" w:rsidRPr="00E92BE3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B4AB3" w14:textId="77777777" w:rsidR="00454A1C" w:rsidRDefault="00454A1C" w:rsidP="00505854">
      <w:r>
        <w:separator/>
      </w:r>
    </w:p>
  </w:endnote>
  <w:endnote w:type="continuationSeparator" w:id="0">
    <w:p w14:paraId="206985D2" w14:textId="77777777" w:rsidR="00454A1C" w:rsidRDefault="00454A1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E5A3" w14:textId="77777777" w:rsidR="00454A1C" w:rsidRDefault="00454A1C" w:rsidP="00505854">
      <w:r>
        <w:separator/>
      </w:r>
    </w:p>
  </w:footnote>
  <w:footnote w:type="continuationSeparator" w:id="0">
    <w:p w14:paraId="41087FB6" w14:textId="77777777" w:rsidR="00454A1C" w:rsidRDefault="00454A1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CEE36B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E6685">
      <w:rPr>
        <w:b/>
        <w:bCs/>
        <w:sz w:val="28"/>
        <w:szCs w:val="28"/>
      </w:rPr>
      <w:t>0411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16A7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16A71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4A1C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68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D7F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0F0E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4523"/>
    <w:rsid w:val="00E26D84"/>
    <w:rsid w:val="00E45385"/>
    <w:rsid w:val="00E56BDB"/>
    <w:rsid w:val="00E622A4"/>
    <w:rsid w:val="00E673CE"/>
    <w:rsid w:val="00E766A2"/>
    <w:rsid w:val="00E77D49"/>
    <w:rsid w:val="00E802FE"/>
    <w:rsid w:val="00E92BE3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BE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9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2025-09-14T18:56:00Z</dcterms:modified>
</cp:coreProperties>
</file>