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84A7FE" w14:textId="77777777" w:rsidR="002B1906" w:rsidRPr="00C371F0" w:rsidRDefault="002B1906" w:rsidP="002B1906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3D2D8F6B" w14:textId="77777777" w:rsidR="002B1906" w:rsidRPr="006C2C15" w:rsidRDefault="002B1906" w:rsidP="002B1906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17E3D50A" w14:textId="77777777" w:rsidR="002B1906" w:rsidRPr="00C371F0" w:rsidRDefault="002B1906" w:rsidP="002B190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36"/>
        <w:gridCol w:w="3064"/>
      </w:tblGrid>
      <w:tr w:rsidR="006874BB" w14:paraId="5BE9C654" w14:textId="77777777" w:rsidTr="008F2B8B">
        <w:tc>
          <w:tcPr>
            <w:tcW w:w="5395" w:type="dxa"/>
          </w:tcPr>
          <w:p w14:paraId="1A7099F5" w14:textId="77777777" w:rsidR="002B1906" w:rsidRDefault="002B1906" w:rsidP="008F2B8B">
            <w:r>
              <w:t>Top</w:t>
            </w:r>
          </w:p>
        </w:tc>
        <w:tc>
          <w:tcPr>
            <w:tcW w:w="5395" w:type="dxa"/>
          </w:tcPr>
          <w:p w14:paraId="6CCEFDC1" w14:textId="77777777" w:rsidR="002B1906" w:rsidRDefault="002B1906" w:rsidP="008F2B8B">
            <w:r>
              <w:t>Back</w:t>
            </w:r>
          </w:p>
        </w:tc>
      </w:tr>
      <w:tr w:rsidR="006874BB" w14:paraId="48D06F85" w14:textId="77777777" w:rsidTr="008F2B8B">
        <w:tc>
          <w:tcPr>
            <w:tcW w:w="5395" w:type="dxa"/>
          </w:tcPr>
          <w:p w14:paraId="326A700A" w14:textId="6A77F562" w:rsidR="002B1906" w:rsidRDefault="006874BB" w:rsidP="008F2B8B">
            <w:r>
              <w:rPr>
                <w:noProof/>
              </w:rPr>
              <w:drawing>
                <wp:inline distT="0" distB="0" distL="0" distR="0" wp14:anchorId="170DAF15" wp14:editId="0CE45680">
                  <wp:extent cx="4775200" cy="5621473"/>
                  <wp:effectExtent l="0" t="0" r="0" b="5080"/>
                  <wp:docPr id="107053671" name="Picture 9" descr="A yellow and white striped skirt on a grid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053671" name="Picture 9" descr="A yellow and white striped skirt on a grid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9964" cy="565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3858FC36" w14:textId="77777777" w:rsidR="002B1906" w:rsidRDefault="002B1906" w:rsidP="008F2B8B"/>
        </w:tc>
      </w:tr>
    </w:tbl>
    <w:p w14:paraId="7F531B3A" w14:textId="77777777" w:rsidR="002B1906" w:rsidRDefault="002B1906" w:rsidP="002B1906">
      <w:pPr>
        <w:rPr>
          <w:b/>
          <w:bCs/>
          <w:color w:val="000000" w:themeColor="text1"/>
        </w:rPr>
      </w:pPr>
    </w:p>
    <w:p w14:paraId="32487F13" w14:textId="2FA5D45A" w:rsidR="002B1906" w:rsidRDefault="006874BB" w:rsidP="002B1906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C45EAEF" wp14:editId="1D6D806B">
            <wp:extent cx="6858000" cy="8073390"/>
            <wp:effectExtent l="0" t="0" r="0" b="3810"/>
            <wp:docPr id="234608954" name="Picture 1" descr="A yellow and white striped skirt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608954" name="Picture 1" descr="A yellow and white striped skirt on a grid wall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7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400CCA1" wp14:editId="2F885D3C">
            <wp:extent cx="6858000" cy="7560945"/>
            <wp:effectExtent l="0" t="0" r="0" b="0"/>
            <wp:docPr id="1390657208" name="Picture 2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657208" name="Picture 2" descr="A close up of a fabric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6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46B150A" wp14:editId="5DD0D501">
            <wp:extent cx="6858000" cy="6109335"/>
            <wp:effectExtent l="0" t="0" r="0" b="0"/>
            <wp:docPr id="723134106" name="Picture 3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134106" name="Picture 3" descr="A close up of a fabric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0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D673B39" wp14:editId="24795579">
            <wp:extent cx="9144000" cy="6858000"/>
            <wp:effectExtent l="0" t="0" r="0" b="0"/>
            <wp:docPr id="1565949427" name="Picture 4" descr="A yellow and white striped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949427" name="Picture 4" descr="A yellow and white striped dres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A418A9C" wp14:editId="0AC0E0B6">
            <wp:extent cx="6463665" cy="9144000"/>
            <wp:effectExtent l="0" t="0" r="635" b="0"/>
            <wp:docPr id="949838847" name="Picture 5" descr="A close-up of a striped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838847" name="Picture 5" descr="A close-up of a striped dres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36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9844BC5" wp14:editId="3F2F0ADF">
            <wp:extent cx="6858000" cy="4721860"/>
            <wp:effectExtent l="0" t="0" r="0" b="2540"/>
            <wp:docPr id="1152405307" name="Picture 6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405307" name="Picture 6" descr="A close up of a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2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0FD5DE8" wp14:editId="7E813DDC">
            <wp:extent cx="6858000" cy="8191500"/>
            <wp:effectExtent l="0" t="0" r="0" b="0"/>
            <wp:docPr id="1719469797" name="Picture 7" descr="A close up of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469797" name="Picture 7" descr="A close up of a dres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7D05F8F" wp14:editId="3135F83E">
            <wp:extent cx="9144000" cy="6858000"/>
            <wp:effectExtent l="0" t="0" r="0" b="0"/>
            <wp:docPr id="1831189969" name="Picture 8" descr="A close up of 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189969" name="Picture 8" descr="A close up of a shir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1906">
        <w:rPr>
          <w:b/>
          <w:bCs/>
          <w:color w:val="000000" w:themeColor="text1"/>
        </w:rPr>
        <w:br w:type="page"/>
      </w:r>
    </w:p>
    <w:p w14:paraId="223FD13F" w14:textId="77777777" w:rsidR="002B1906" w:rsidRDefault="002B1906" w:rsidP="002B1906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2B1906" w:rsidRPr="00023D07" w14:paraId="7C923E88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B3375" w14:textId="77777777" w:rsidR="002B1906" w:rsidRPr="00023D07" w:rsidRDefault="002B190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1D39D" w14:textId="77777777" w:rsidR="002B1906" w:rsidRPr="00023D07" w:rsidRDefault="002B190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00C26" w14:textId="77777777" w:rsidR="002B1906" w:rsidRPr="00023D07" w:rsidRDefault="002B190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EC6AD" w14:textId="77777777" w:rsidR="002B1906" w:rsidRPr="00023D07" w:rsidRDefault="002B190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8AF85" w14:textId="77777777" w:rsidR="002B1906" w:rsidRPr="00023D07" w:rsidRDefault="002B1906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2B1906" w14:paraId="4FC142F9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175D09C" w14:textId="77777777" w:rsidR="002B1906" w:rsidRDefault="002B1906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FD0B095" w14:textId="77777777" w:rsidR="002B1906" w:rsidRDefault="002B1906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34134202" w14:textId="77777777" w:rsidR="002B1906" w:rsidRDefault="002B1906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1D8268F" w14:textId="77777777" w:rsidR="002B1906" w:rsidRDefault="002B1906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3C4C2201" w14:textId="77777777" w:rsidR="002B1906" w:rsidRDefault="002B1906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906" w14:paraId="50E26771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43336A7" w14:textId="77777777" w:rsidR="002B1906" w:rsidRPr="00023D07" w:rsidRDefault="002B1906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BC48998" w14:textId="77777777" w:rsidR="002B1906" w:rsidRDefault="002B1906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3DDF7FC2" w14:textId="77777777" w:rsidR="002B1906" w:rsidRDefault="002B1906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23512C3" w14:textId="77777777" w:rsidR="002B1906" w:rsidRPr="004E673A" w:rsidRDefault="002B1906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91DA227" w14:textId="77777777" w:rsidR="002B1906" w:rsidRDefault="002B1906" w:rsidP="008F2B8B">
            <w:pPr>
              <w:rPr>
                <w:color w:val="4472C4" w:themeColor="accent1"/>
              </w:rPr>
            </w:pPr>
          </w:p>
        </w:tc>
      </w:tr>
      <w:tr w:rsidR="002B1906" w14:paraId="1C28A4B1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8A73983" w14:textId="77777777" w:rsidR="002B1906" w:rsidRPr="00023D07" w:rsidRDefault="002B1906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625619CC" w14:textId="77777777" w:rsidR="002B1906" w:rsidRDefault="002B1906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5E42DE42" w14:textId="77777777" w:rsidR="002B1906" w:rsidRPr="00C371F0" w:rsidRDefault="002B1906" w:rsidP="002B190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2B1906" w:rsidRPr="002714A1" w14:paraId="6C427457" w14:textId="77777777" w:rsidTr="008F2B8B">
        <w:tc>
          <w:tcPr>
            <w:tcW w:w="2153" w:type="dxa"/>
          </w:tcPr>
          <w:p w14:paraId="46558083" w14:textId="77777777" w:rsidR="002B1906" w:rsidRPr="002714A1" w:rsidRDefault="002B1906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9300911" w14:textId="77777777" w:rsidR="002B1906" w:rsidRPr="002714A1" w:rsidRDefault="002B1906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22D8A519" w14:textId="77777777" w:rsidR="002B1906" w:rsidRPr="002714A1" w:rsidRDefault="002B1906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2B1906" w14:paraId="26B2921A" w14:textId="77777777" w:rsidTr="008F2B8B">
        <w:tc>
          <w:tcPr>
            <w:tcW w:w="2153" w:type="dxa"/>
          </w:tcPr>
          <w:p w14:paraId="4C7619A7" w14:textId="77777777" w:rsidR="002B1906" w:rsidRDefault="002B1906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69C2F2A8" w14:textId="77777777" w:rsidR="002B1906" w:rsidRDefault="002B1906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76E412CF" w14:textId="77777777" w:rsidR="002B1906" w:rsidRDefault="002B1906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B9BAF83" w14:textId="77777777" w:rsidR="002B1906" w:rsidRPr="00C371F0" w:rsidRDefault="002B1906" w:rsidP="002B1906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906" w:rsidRPr="00AD5CE1" w14:paraId="25FE9B5D" w14:textId="77777777" w:rsidTr="008F2B8B">
        <w:tc>
          <w:tcPr>
            <w:tcW w:w="5395" w:type="dxa"/>
          </w:tcPr>
          <w:p w14:paraId="0EA8F3AF" w14:textId="2C68DF14" w:rsidR="002B1906" w:rsidRPr="00AD5CE1" w:rsidRDefault="002B1906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056DA">
              <w:rPr>
                <w:color w:val="4472C4" w:themeColor="accent1"/>
              </w:rPr>
              <w:t>Apron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029931CE" w14:textId="77777777" w:rsidR="002B1906" w:rsidRDefault="002B1906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4A186C46" w14:textId="77777777" w:rsidR="002B1906" w:rsidRPr="00AD5CE1" w:rsidRDefault="002B1906" w:rsidP="008F2B8B"/>
        </w:tc>
      </w:tr>
      <w:tr w:rsidR="002B1906" w:rsidRPr="00AD5CE1" w14:paraId="55EA5721" w14:textId="77777777" w:rsidTr="008F2B8B">
        <w:tc>
          <w:tcPr>
            <w:tcW w:w="5395" w:type="dxa"/>
          </w:tcPr>
          <w:p w14:paraId="339B18C6" w14:textId="77777777" w:rsidR="002B1906" w:rsidRPr="00F9058C" w:rsidRDefault="002B1906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60124389" w14:textId="6E357008" w:rsidR="002B1906" w:rsidRDefault="002B1906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0056DA">
              <w:rPr>
                <w:noProof/>
                <w:color w:val="4472C4" w:themeColor="accent1"/>
              </w:rPr>
              <w:t>30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37B5D648" w14:textId="77777777" w:rsidR="002B1906" w:rsidRPr="00AD5CE1" w:rsidRDefault="002B1906" w:rsidP="008F2B8B"/>
        </w:tc>
      </w:tr>
    </w:tbl>
    <w:p w14:paraId="1A1D7810" w14:textId="77777777" w:rsidR="002B1906" w:rsidRDefault="002B1906" w:rsidP="002B1906"/>
    <w:p w14:paraId="7793C6F0" w14:textId="77777777" w:rsidR="002B1906" w:rsidRPr="002A5571" w:rsidRDefault="002B1906" w:rsidP="002B1906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7B43F02D" w14:textId="77777777" w:rsidR="002B1906" w:rsidRPr="0079201A" w:rsidRDefault="002B1906" w:rsidP="002B1906"/>
    <w:p w14:paraId="1876D121" w14:textId="77777777" w:rsidR="00C84D35" w:rsidRPr="002B1906" w:rsidRDefault="00C84D35" w:rsidP="002B1906"/>
    <w:sectPr w:rsidR="00C84D35" w:rsidRPr="002B1906" w:rsidSect="00652555">
      <w:headerReference w:type="default" r:id="rId17"/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D9A26D" w14:textId="77777777" w:rsidR="00524DA5" w:rsidRDefault="00524DA5" w:rsidP="00505854">
      <w:r>
        <w:separator/>
      </w:r>
    </w:p>
  </w:endnote>
  <w:endnote w:type="continuationSeparator" w:id="0">
    <w:p w14:paraId="4D099ACF" w14:textId="77777777" w:rsidR="00524DA5" w:rsidRDefault="00524DA5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317AFC" w14:textId="77777777" w:rsidR="00524DA5" w:rsidRDefault="00524DA5" w:rsidP="00505854">
      <w:r>
        <w:separator/>
      </w:r>
    </w:p>
  </w:footnote>
  <w:footnote w:type="continuationSeparator" w:id="0">
    <w:p w14:paraId="14970296" w14:textId="77777777" w:rsidR="00524DA5" w:rsidRDefault="00524DA5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DECCD0F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5776D1">
      <w:rPr>
        <w:b/>
        <w:bCs/>
        <w:sz w:val="28"/>
        <w:szCs w:val="28"/>
      </w:rPr>
      <w:t>0410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0056DA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56DA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144C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906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80C5C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4DA5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776D1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874BB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87235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1906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10</Pages>
  <Words>112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2025-09-14T18:56:00Z</dcterms:modified>
</cp:coreProperties>
</file>