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6D66" w14:textId="77777777" w:rsidR="0007602C" w:rsidRPr="00C371F0" w:rsidRDefault="0007602C" w:rsidP="0007602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3DF97DB" w14:textId="77777777" w:rsidR="0007602C" w:rsidRPr="006C2C15" w:rsidRDefault="0007602C" w:rsidP="0007602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3D17012" w14:textId="77777777" w:rsidR="0007602C" w:rsidRPr="00C371F0" w:rsidRDefault="0007602C" w:rsidP="0007602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12EC6" w14:paraId="41812F2B" w14:textId="77777777" w:rsidTr="008F2B8B">
        <w:tc>
          <w:tcPr>
            <w:tcW w:w="5395" w:type="dxa"/>
          </w:tcPr>
          <w:p w14:paraId="04C52F45" w14:textId="77777777" w:rsidR="0007602C" w:rsidRDefault="0007602C" w:rsidP="008F2B8B">
            <w:r>
              <w:t>Top</w:t>
            </w:r>
          </w:p>
        </w:tc>
        <w:tc>
          <w:tcPr>
            <w:tcW w:w="5395" w:type="dxa"/>
          </w:tcPr>
          <w:p w14:paraId="1BB31D8B" w14:textId="77777777" w:rsidR="0007602C" w:rsidRDefault="0007602C" w:rsidP="008F2B8B">
            <w:r>
              <w:t>Back</w:t>
            </w:r>
          </w:p>
        </w:tc>
      </w:tr>
      <w:tr w:rsidR="00712EC6" w14:paraId="4D525A2E" w14:textId="77777777" w:rsidTr="008F2B8B">
        <w:tc>
          <w:tcPr>
            <w:tcW w:w="5395" w:type="dxa"/>
          </w:tcPr>
          <w:p w14:paraId="13FB5E03" w14:textId="4FE1AAA0" w:rsidR="0007602C" w:rsidRDefault="00712EC6" w:rsidP="008F2B8B">
            <w:r>
              <w:rPr>
                <w:noProof/>
              </w:rPr>
              <w:drawing>
                <wp:inline distT="0" distB="0" distL="0" distR="0" wp14:anchorId="1F5B9FB5" wp14:editId="0E594900">
                  <wp:extent cx="3177180" cy="4077970"/>
                  <wp:effectExtent l="0" t="0" r="0" b="0"/>
                  <wp:docPr id="1378979742" name="Picture 1" descr="A grey pant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979742" name="Picture 1" descr="A grey pant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95" cy="41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D526751" w14:textId="3300663A" w:rsidR="0007602C" w:rsidRDefault="00712EC6" w:rsidP="008F2B8B">
            <w:r>
              <w:rPr>
                <w:noProof/>
              </w:rPr>
              <w:drawing>
                <wp:inline distT="0" distB="0" distL="0" distR="0" wp14:anchorId="315E9E9B" wp14:editId="0C2F5194">
                  <wp:extent cx="3062518" cy="4077970"/>
                  <wp:effectExtent l="0" t="0" r="0" b="0"/>
                  <wp:docPr id="225492303" name="Picture 2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92303" name="Picture 2" descr="A white skir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24" cy="411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A62B0" w14:textId="77777777" w:rsidR="0007602C" w:rsidRDefault="0007602C" w:rsidP="0007602C">
      <w:pPr>
        <w:rPr>
          <w:b/>
          <w:bCs/>
          <w:color w:val="000000" w:themeColor="text1"/>
        </w:rPr>
      </w:pPr>
    </w:p>
    <w:p w14:paraId="0588DAD3" w14:textId="0BDF3F5B" w:rsidR="0007602C" w:rsidRDefault="00712EC6" w:rsidP="0007602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10A8F78" wp14:editId="12F99755">
            <wp:extent cx="6858000" cy="4921250"/>
            <wp:effectExtent l="0" t="0" r="0" b="6350"/>
            <wp:docPr id="1876682665" name="Picture 3" descr="A close up of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82665" name="Picture 3" descr="A close up of a ski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3977952" wp14:editId="1677F4DE">
            <wp:extent cx="6858000" cy="8802370"/>
            <wp:effectExtent l="0" t="0" r="0" b="0"/>
            <wp:docPr id="1809223804" name="Picture 4" descr="A grey pant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23804" name="Picture 4" descr="A grey pants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D6DA712" wp14:editId="747A64BF">
            <wp:extent cx="9144000" cy="6858000"/>
            <wp:effectExtent l="0" t="0" r="0" b="0"/>
            <wp:docPr id="891352939" name="Picture 5" descr="A close up of a shirt with Aqua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52939" name="Picture 5" descr="A close up of a shirt with Aqua in the back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E99865" wp14:editId="172EAB9D">
            <wp:extent cx="6858000" cy="6299835"/>
            <wp:effectExtent l="0" t="0" r="0" b="0"/>
            <wp:docPr id="1727639622" name="Picture 6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39622" name="Picture 6" descr="A close up of a dre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D90082" wp14:editId="4F089450">
            <wp:extent cx="6858000" cy="9131935"/>
            <wp:effectExtent l="0" t="0" r="0" b="0"/>
            <wp:docPr id="597225578" name="Picture 7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25578" name="Picture 7" descr="A white skirt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7B9A72B" wp14:editId="49A160BA">
            <wp:extent cx="6858000" cy="7828915"/>
            <wp:effectExtent l="0" t="0" r="0" b="0"/>
            <wp:docPr id="1224411456" name="Picture 8" descr="A close up of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11456" name="Picture 8" descr="A close up of a sk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8E42FB" wp14:editId="14D1A486">
            <wp:extent cx="6858000" cy="7937500"/>
            <wp:effectExtent l="0" t="0" r="0" b="0"/>
            <wp:docPr id="1201013059" name="Picture 9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13059" name="Picture 9" descr="A close up of a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02C">
        <w:rPr>
          <w:b/>
          <w:bCs/>
          <w:color w:val="000000" w:themeColor="text1"/>
        </w:rPr>
        <w:br w:type="page"/>
      </w:r>
    </w:p>
    <w:p w14:paraId="6E3F7EE1" w14:textId="77777777" w:rsidR="0007602C" w:rsidRDefault="0007602C" w:rsidP="0007602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7602C" w:rsidRPr="00023D07" w14:paraId="54DA34A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80B7" w14:textId="77777777" w:rsidR="0007602C" w:rsidRPr="00023D07" w:rsidRDefault="0007602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B370" w14:textId="77777777" w:rsidR="0007602C" w:rsidRPr="00023D07" w:rsidRDefault="0007602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AA0E" w14:textId="77777777" w:rsidR="0007602C" w:rsidRPr="00023D07" w:rsidRDefault="0007602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90D0" w14:textId="77777777" w:rsidR="0007602C" w:rsidRPr="00023D07" w:rsidRDefault="0007602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381A" w14:textId="77777777" w:rsidR="0007602C" w:rsidRPr="00023D07" w:rsidRDefault="0007602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7602C" w14:paraId="2D241DD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22EA92" w14:textId="77777777" w:rsidR="0007602C" w:rsidRDefault="0007602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08DBF34" w14:textId="77777777" w:rsidR="0007602C" w:rsidRDefault="0007602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8ECF166" w14:textId="77777777" w:rsidR="0007602C" w:rsidRDefault="0007602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4F5C925" w14:textId="77777777" w:rsidR="0007602C" w:rsidRDefault="0007602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4326A48" w14:textId="77777777" w:rsidR="0007602C" w:rsidRDefault="0007602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7602C" w14:paraId="7CDF1D4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992767" w14:textId="77777777" w:rsidR="0007602C" w:rsidRPr="00023D07" w:rsidRDefault="0007602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7898F01" w14:textId="77777777" w:rsidR="0007602C" w:rsidRDefault="0007602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3400B7A" w14:textId="77777777" w:rsidR="0007602C" w:rsidRDefault="0007602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B0539A9" w14:textId="77777777" w:rsidR="0007602C" w:rsidRPr="004E673A" w:rsidRDefault="0007602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281E946" w14:textId="77777777" w:rsidR="0007602C" w:rsidRDefault="0007602C" w:rsidP="008F2B8B">
            <w:pPr>
              <w:rPr>
                <w:color w:val="4472C4" w:themeColor="accent1"/>
              </w:rPr>
            </w:pPr>
          </w:p>
        </w:tc>
      </w:tr>
      <w:tr w:rsidR="0007602C" w14:paraId="52F61A3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745BB5" w14:textId="77777777" w:rsidR="0007602C" w:rsidRPr="00023D07" w:rsidRDefault="0007602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8EEF9E9" w14:textId="77777777" w:rsidR="0007602C" w:rsidRDefault="0007602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65971A6" w14:textId="77777777" w:rsidR="0007602C" w:rsidRPr="00C371F0" w:rsidRDefault="0007602C" w:rsidP="0007602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7602C" w:rsidRPr="002714A1" w14:paraId="1D3E20B0" w14:textId="77777777" w:rsidTr="008F2B8B">
        <w:tc>
          <w:tcPr>
            <w:tcW w:w="2153" w:type="dxa"/>
          </w:tcPr>
          <w:p w14:paraId="7069BED3" w14:textId="77777777" w:rsidR="0007602C" w:rsidRPr="002714A1" w:rsidRDefault="0007602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3CA9678" w14:textId="77777777" w:rsidR="0007602C" w:rsidRPr="002714A1" w:rsidRDefault="0007602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DFB5023" w14:textId="77777777" w:rsidR="0007602C" w:rsidRPr="002714A1" w:rsidRDefault="0007602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7602C" w14:paraId="732C36F5" w14:textId="77777777" w:rsidTr="008F2B8B">
        <w:tc>
          <w:tcPr>
            <w:tcW w:w="2153" w:type="dxa"/>
          </w:tcPr>
          <w:p w14:paraId="7378CED6" w14:textId="77777777" w:rsidR="0007602C" w:rsidRDefault="0007602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CA3CBD8" w14:textId="77777777" w:rsidR="0007602C" w:rsidRDefault="0007602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2D01116" w14:textId="77777777" w:rsidR="0007602C" w:rsidRDefault="0007602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245372A" w14:textId="77777777" w:rsidR="0007602C" w:rsidRPr="00C371F0" w:rsidRDefault="0007602C" w:rsidP="0007602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7602C" w:rsidRPr="00AD5CE1" w14:paraId="3AD84F4C" w14:textId="77777777" w:rsidTr="008F2B8B">
        <w:tc>
          <w:tcPr>
            <w:tcW w:w="5395" w:type="dxa"/>
          </w:tcPr>
          <w:p w14:paraId="3461F7C9" w14:textId="39D00607" w:rsidR="0007602C" w:rsidRPr="00AD5CE1" w:rsidRDefault="0007602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F5707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D6BB656" w14:textId="77777777" w:rsidR="0007602C" w:rsidRDefault="0007602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83EC355" w14:textId="77777777" w:rsidR="0007602C" w:rsidRPr="00AD5CE1" w:rsidRDefault="0007602C" w:rsidP="008F2B8B"/>
        </w:tc>
      </w:tr>
      <w:tr w:rsidR="0007602C" w:rsidRPr="00AD5CE1" w14:paraId="0F155A1C" w14:textId="77777777" w:rsidTr="008F2B8B">
        <w:tc>
          <w:tcPr>
            <w:tcW w:w="5395" w:type="dxa"/>
          </w:tcPr>
          <w:p w14:paraId="1766F206" w14:textId="77777777" w:rsidR="0007602C" w:rsidRPr="00F9058C" w:rsidRDefault="0007602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35F9ABB" w14:textId="78BC4460" w:rsidR="0007602C" w:rsidRDefault="0007602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F5707">
              <w:rPr>
                <w:noProof/>
                <w:color w:val="4472C4" w:themeColor="accent1"/>
              </w:rPr>
              <w:t>38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5BFEDDE" w14:textId="77777777" w:rsidR="0007602C" w:rsidRPr="00AD5CE1" w:rsidRDefault="0007602C" w:rsidP="008F2B8B"/>
        </w:tc>
      </w:tr>
    </w:tbl>
    <w:p w14:paraId="412E8C55" w14:textId="77777777" w:rsidR="0007602C" w:rsidRDefault="0007602C" w:rsidP="0007602C"/>
    <w:p w14:paraId="31CA8082" w14:textId="77777777" w:rsidR="0007602C" w:rsidRPr="002A5571" w:rsidRDefault="0007602C" w:rsidP="0007602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0B0B6B8" w14:textId="77777777" w:rsidR="0007602C" w:rsidRPr="0079201A" w:rsidRDefault="0007602C" w:rsidP="0007602C"/>
    <w:p w14:paraId="1876D121" w14:textId="77777777" w:rsidR="00C84D35" w:rsidRPr="0007602C" w:rsidRDefault="00C84D35" w:rsidP="0007602C"/>
    <w:sectPr w:rsidR="00C84D35" w:rsidRPr="0007602C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E1C05" w14:textId="77777777" w:rsidR="00743D7D" w:rsidRDefault="00743D7D" w:rsidP="00505854">
      <w:r>
        <w:separator/>
      </w:r>
    </w:p>
  </w:endnote>
  <w:endnote w:type="continuationSeparator" w:id="0">
    <w:p w14:paraId="58008970" w14:textId="77777777" w:rsidR="00743D7D" w:rsidRDefault="00743D7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6277A" w14:textId="77777777" w:rsidR="00743D7D" w:rsidRDefault="00743D7D" w:rsidP="00505854">
      <w:r>
        <w:separator/>
      </w:r>
    </w:p>
  </w:footnote>
  <w:footnote w:type="continuationSeparator" w:id="0">
    <w:p w14:paraId="3E80742A" w14:textId="77777777" w:rsidR="00743D7D" w:rsidRDefault="00743D7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B900EF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D58E3">
      <w:rPr>
        <w:b/>
        <w:bCs/>
        <w:sz w:val="28"/>
        <w:szCs w:val="28"/>
      </w:rPr>
      <w:t>0409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F570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7602C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41AF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772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2EC6"/>
    <w:rsid w:val="00716545"/>
    <w:rsid w:val="0071745D"/>
    <w:rsid w:val="0072077A"/>
    <w:rsid w:val="007251C1"/>
    <w:rsid w:val="00734686"/>
    <w:rsid w:val="0073798A"/>
    <w:rsid w:val="00741442"/>
    <w:rsid w:val="00743D7D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58E3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0190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5707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02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9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2025-09-14T18:56:00Z</dcterms:modified>
</cp:coreProperties>
</file>