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A1D13" w14:textId="77777777" w:rsidR="0015397A" w:rsidRPr="00C371F0" w:rsidRDefault="0015397A" w:rsidP="0015397A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57A3DD7" w14:textId="77777777" w:rsidR="0015397A" w:rsidRPr="006C2C15" w:rsidRDefault="0015397A" w:rsidP="0015397A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4DA33613" w14:textId="77777777" w:rsidR="0015397A" w:rsidRPr="00C371F0" w:rsidRDefault="0015397A" w:rsidP="0015397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6"/>
        <w:gridCol w:w="2124"/>
      </w:tblGrid>
      <w:tr w:rsidR="009A4E4E" w14:paraId="77801525" w14:textId="77777777" w:rsidTr="008F2B8B">
        <w:tc>
          <w:tcPr>
            <w:tcW w:w="5395" w:type="dxa"/>
          </w:tcPr>
          <w:p w14:paraId="095E4FFF" w14:textId="77777777" w:rsidR="0015397A" w:rsidRDefault="0015397A" w:rsidP="008F2B8B">
            <w:r>
              <w:t>Top</w:t>
            </w:r>
          </w:p>
        </w:tc>
        <w:tc>
          <w:tcPr>
            <w:tcW w:w="5395" w:type="dxa"/>
          </w:tcPr>
          <w:p w14:paraId="022F9BFE" w14:textId="77777777" w:rsidR="0015397A" w:rsidRDefault="0015397A" w:rsidP="008F2B8B">
            <w:r>
              <w:t>Back</w:t>
            </w:r>
          </w:p>
        </w:tc>
      </w:tr>
      <w:tr w:rsidR="009A4E4E" w14:paraId="1B8D3844" w14:textId="77777777" w:rsidTr="008F2B8B">
        <w:tc>
          <w:tcPr>
            <w:tcW w:w="5395" w:type="dxa"/>
          </w:tcPr>
          <w:p w14:paraId="07B81D4A" w14:textId="56FF59CB" w:rsidR="0015397A" w:rsidRDefault="009A4E4E" w:rsidP="008F2B8B">
            <w:r>
              <w:rPr>
                <w:noProof/>
              </w:rPr>
              <w:drawing>
                <wp:inline distT="0" distB="0" distL="0" distR="0" wp14:anchorId="1D24ACF2" wp14:editId="3D650261">
                  <wp:extent cx="5372100" cy="5829723"/>
                  <wp:effectExtent l="0" t="0" r="0" b="0"/>
                  <wp:docPr id="1994818171" name="Picture 1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818171" name="Picture 1" descr="A white shir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570" cy="588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D48590E" w14:textId="77777777" w:rsidR="0015397A" w:rsidRDefault="0015397A" w:rsidP="008F2B8B"/>
        </w:tc>
      </w:tr>
    </w:tbl>
    <w:p w14:paraId="13B45BCD" w14:textId="77777777" w:rsidR="0015397A" w:rsidRDefault="0015397A" w:rsidP="0015397A">
      <w:pPr>
        <w:rPr>
          <w:b/>
          <w:bCs/>
          <w:color w:val="000000" w:themeColor="text1"/>
        </w:rPr>
      </w:pPr>
    </w:p>
    <w:p w14:paraId="09328BD0" w14:textId="39D1A84D" w:rsidR="0015397A" w:rsidRDefault="009A4E4E" w:rsidP="0015397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01C8F4B" wp14:editId="1DA0D055">
            <wp:extent cx="6858000" cy="7442200"/>
            <wp:effectExtent l="0" t="0" r="0" b="0"/>
            <wp:docPr id="771612616" name="Picture 2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612616" name="Picture 2" descr="A white shirt on a gri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FB1A74A" wp14:editId="0C89CD97">
            <wp:extent cx="6858000" cy="7783195"/>
            <wp:effectExtent l="0" t="0" r="0" b="1905"/>
            <wp:docPr id="1176937758" name="Picture 3" descr="A white lace top with a blue t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37758" name="Picture 3" descr="A white lace top with a blue ta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AD34A96" wp14:editId="1A4963E3">
            <wp:extent cx="6858000" cy="8105140"/>
            <wp:effectExtent l="0" t="0" r="0" b="0"/>
            <wp:docPr id="1813806844" name="Picture 4" descr="A close up of a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06844" name="Picture 4" descr="A close up of a white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9D9A877" wp14:editId="13A41F17">
            <wp:extent cx="6858000" cy="5655945"/>
            <wp:effectExtent l="0" t="0" r="0" b="0"/>
            <wp:docPr id="840374202" name="Picture 5" descr="A white fabric with a red pin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74202" name="Picture 5" descr="A white fabric with a red pin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EA0A834" wp14:editId="30F7206F">
            <wp:extent cx="6858000" cy="8803640"/>
            <wp:effectExtent l="0" t="0" r="0" b="0"/>
            <wp:docPr id="844067452" name="Picture 6" descr="A white shirt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67452" name="Picture 6" descr="A white shirt with lace tri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B3266CB" wp14:editId="5FFE11A0">
            <wp:extent cx="5919470" cy="9144000"/>
            <wp:effectExtent l="0" t="0" r="0" b="0"/>
            <wp:docPr id="546370168" name="Picture 7" descr="A white shirt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70168" name="Picture 7" descr="A white shirt with lace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97A">
        <w:rPr>
          <w:b/>
          <w:bCs/>
          <w:color w:val="000000" w:themeColor="text1"/>
        </w:rPr>
        <w:br w:type="page"/>
      </w:r>
    </w:p>
    <w:p w14:paraId="732A50D9" w14:textId="77777777" w:rsidR="0015397A" w:rsidRDefault="0015397A" w:rsidP="0015397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5397A" w:rsidRPr="00023D07" w14:paraId="0C4C3C0B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8E11" w14:textId="77777777" w:rsidR="0015397A" w:rsidRPr="00023D07" w:rsidRDefault="0015397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F7F9" w14:textId="77777777" w:rsidR="0015397A" w:rsidRPr="00023D07" w:rsidRDefault="0015397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BE1B" w14:textId="77777777" w:rsidR="0015397A" w:rsidRPr="00023D07" w:rsidRDefault="0015397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09EB" w14:textId="77777777" w:rsidR="0015397A" w:rsidRPr="00023D07" w:rsidRDefault="0015397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5CBB" w14:textId="77777777" w:rsidR="0015397A" w:rsidRPr="00023D07" w:rsidRDefault="0015397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5397A" w14:paraId="0BAFAE2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3A817C2" w14:textId="77777777" w:rsidR="0015397A" w:rsidRDefault="0015397A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2A45C4C" w14:textId="77777777" w:rsidR="0015397A" w:rsidRDefault="0015397A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36759BE3" w14:textId="77777777" w:rsidR="0015397A" w:rsidRDefault="0015397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8EA29DB" w14:textId="77777777" w:rsidR="0015397A" w:rsidRDefault="0015397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A54A0F5" w14:textId="77777777" w:rsidR="0015397A" w:rsidRDefault="0015397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5397A" w14:paraId="444417F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B8A4CB" w14:textId="77777777" w:rsidR="0015397A" w:rsidRPr="00023D07" w:rsidRDefault="0015397A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F96FA67" w14:textId="77777777" w:rsidR="0015397A" w:rsidRDefault="0015397A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E112898" w14:textId="77777777" w:rsidR="0015397A" w:rsidRDefault="0015397A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34F2DA1" w14:textId="77777777" w:rsidR="0015397A" w:rsidRPr="004E673A" w:rsidRDefault="0015397A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F964E3B" w14:textId="77777777" w:rsidR="0015397A" w:rsidRDefault="0015397A" w:rsidP="008F2B8B">
            <w:pPr>
              <w:rPr>
                <w:color w:val="4472C4" w:themeColor="accent1"/>
              </w:rPr>
            </w:pPr>
          </w:p>
        </w:tc>
      </w:tr>
      <w:tr w:rsidR="0015397A" w14:paraId="775BED2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358DD44" w14:textId="77777777" w:rsidR="0015397A" w:rsidRPr="00023D07" w:rsidRDefault="0015397A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32D2E75" w14:textId="77777777" w:rsidR="0015397A" w:rsidRDefault="0015397A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CA70423" w14:textId="77777777" w:rsidR="0015397A" w:rsidRPr="00C371F0" w:rsidRDefault="0015397A" w:rsidP="0015397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5397A" w:rsidRPr="002714A1" w14:paraId="6E707268" w14:textId="77777777" w:rsidTr="008F2B8B">
        <w:tc>
          <w:tcPr>
            <w:tcW w:w="2153" w:type="dxa"/>
          </w:tcPr>
          <w:p w14:paraId="4E5677E0" w14:textId="77777777" w:rsidR="0015397A" w:rsidRPr="002714A1" w:rsidRDefault="0015397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64198F3" w14:textId="77777777" w:rsidR="0015397A" w:rsidRPr="002714A1" w:rsidRDefault="0015397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D95948A" w14:textId="77777777" w:rsidR="0015397A" w:rsidRPr="002714A1" w:rsidRDefault="0015397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5397A" w14:paraId="02CC621E" w14:textId="77777777" w:rsidTr="008F2B8B">
        <w:tc>
          <w:tcPr>
            <w:tcW w:w="2153" w:type="dxa"/>
          </w:tcPr>
          <w:p w14:paraId="6AE1FEC8" w14:textId="77777777" w:rsidR="0015397A" w:rsidRDefault="0015397A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AF83A5C" w14:textId="77777777" w:rsidR="0015397A" w:rsidRDefault="0015397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FE3D76E" w14:textId="77777777" w:rsidR="0015397A" w:rsidRDefault="0015397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5DCD37D" w14:textId="77777777" w:rsidR="0015397A" w:rsidRPr="00C371F0" w:rsidRDefault="0015397A" w:rsidP="0015397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5397A" w:rsidRPr="00AD5CE1" w14:paraId="1FF2B190" w14:textId="77777777" w:rsidTr="008F2B8B">
        <w:tc>
          <w:tcPr>
            <w:tcW w:w="5395" w:type="dxa"/>
          </w:tcPr>
          <w:p w14:paraId="33AA6444" w14:textId="489E3632" w:rsidR="0015397A" w:rsidRPr="00AD5CE1" w:rsidRDefault="0015397A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742F8">
              <w:rPr>
                <w:color w:val="4472C4" w:themeColor="accent1"/>
              </w:rPr>
              <w:t>Corsette Cover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AD546DE" w14:textId="77777777" w:rsidR="0015397A" w:rsidRDefault="0015397A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30C7509" w14:textId="77777777" w:rsidR="0015397A" w:rsidRPr="00AD5CE1" w:rsidRDefault="0015397A" w:rsidP="008F2B8B"/>
        </w:tc>
      </w:tr>
      <w:tr w:rsidR="0015397A" w:rsidRPr="00AD5CE1" w14:paraId="2C140303" w14:textId="77777777" w:rsidTr="008F2B8B">
        <w:tc>
          <w:tcPr>
            <w:tcW w:w="5395" w:type="dxa"/>
          </w:tcPr>
          <w:p w14:paraId="3C92AC3E" w14:textId="77777777" w:rsidR="0015397A" w:rsidRPr="00F9058C" w:rsidRDefault="0015397A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61E69293" w14:textId="5F314266" w:rsidR="0015397A" w:rsidRDefault="0015397A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742F8">
              <w:rPr>
                <w:noProof/>
                <w:color w:val="4472C4" w:themeColor="accent1"/>
              </w:rPr>
              <w:t>32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742F8">
              <w:rPr>
                <w:noProof/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591F940" w14:textId="77777777" w:rsidR="0015397A" w:rsidRPr="00AD5CE1" w:rsidRDefault="0015397A" w:rsidP="008F2B8B"/>
        </w:tc>
      </w:tr>
    </w:tbl>
    <w:p w14:paraId="16C4601C" w14:textId="77777777" w:rsidR="0015397A" w:rsidRDefault="0015397A" w:rsidP="0015397A"/>
    <w:p w14:paraId="06A7D9BB" w14:textId="77777777" w:rsidR="0015397A" w:rsidRPr="002A5571" w:rsidRDefault="0015397A" w:rsidP="0015397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058A051" w14:textId="77777777" w:rsidR="0015397A" w:rsidRPr="0079201A" w:rsidRDefault="0015397A" w:rsidP="0015397A"/>
    <w:p w14:paraId="1876D121" w14:textId="77777777" w:rsidR="00C84D35" w:rsidRPr="0015397A" w:rsidRDefault="00C84D35" w:rsidP="0015397A"/>
    <w:sectPr w:rsidR="00C84D35" w:rsidRPr="0015397A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E4577" w14:textId="77777777" w:rsidR="00500419" w:rsidRDefault="00500419" w:rsidP="00505854">
      <w:r>
        <w:separator/>
      </w:r>
    </w:p>
  </w:endnote>
  <w:endnote w:type="continuationSeparator" w:id="0">
    <w:p w14:paraId="67D587C2" w14:textId="77777777" w:rsidR="00500419" w:rsidRDefault="0050041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77D62" w14:textId="77777777" w:rsidR="00500419" w:rsidRDefault="00500419" w:rsidP="00505854">
      <w:r>
        <w:separator/>
      </w:r>
    </w:p>
  </w:footnote>
  <w:footnote w:type="continuationSeparator" w:id="0">
    <w:p w14:paraId="02EC1153" w14:textId="77777777" w:rsidR="00500419" w:rsidRDefault="0050041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C43409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E13500">
      <w:rPr>
        <w:b/>
        <w:bCs/>
        <w:sz w:val="28"/>
        <w:szCs w:val="28"/>
      </w:rPr>
      <w:t>0406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742F8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397A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42F8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86C30"/>
    <w:rsid w:val="00492578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419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A4E4E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13500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  <w:rsid w:val="00FF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97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8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2025-09-14T01:04:00Z</dcterms:modified>
</cp:coreProperties>
</file>