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F7FDE" w14:textId="77777777" w:rsidR="00CF5294" w:rsidRPr="00C371F0" w:rsidRDefault="00CF5294" w:rsidP="00CF5294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13939FF" w14:textId="77777777" w:rsidR="00CF5294" w:rsidRPr="006C2C15" w:rsidRDefault="00CF5294" w:rsidP="00CF5294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B72B704" w14:textId="77777777" w:rsidR="00CF5294" w:rsidRPr="00C371F0" w:rsidRDefault="00CF5294" w:rsidP="00CF529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22D7C" w14:paraId="78B7EFD9" w14:textId="77777777" w:rsidTr="008F2B8B">
        <w:tc>
          <w:tcPr>
            <w:tcW w:w="5395" w:type="dxa"/>
          </w:tcPr>
          <w:p w14:paraId="0AE3E3F5" w14:textId="77777777" w:rsidR="00CF5294" w:rsidRDefault="00CF5294" w:rsidP="008F2B8B">
            <w:r>
              <w:t>Top</w:t>
            </w:r>
          </w:p>
        </w:tc>
        <w:tc>
          <w:tcPr>
            <w:tcW w:w="5395" w:type="dxa"/>
          </w:tcPr>
          <w:p w14:paraId="63ACD6C3" w14:textId="77777777" w:rsidR="00CF5294" w:rsidRDefault="00CF5294" w:rsidP="008F2B8B">
            <w:r>
              <w:t>Back</w:t>
            </w:r>
          </w:p>
        </w:tc>
      </w:tr>
      <w:tr w:rsidR="00A22D7C" w14:paraId="50389359" w14:textId="77777777" w:rsidTr="008F2B8B">
        <w:tc>
          <w:tcPr>
            <w:tcW w:w="5395" w:type="dxa"/>
          </w:tcPr>
          <w:p w14:paraId="43793F15" w14:textId="7F3DCCCC" w:rsidR="00CF5294" w:rsidRDefault="00A22D7C" w:rsidP="008F2B8B">
            <w:r>
              <w:rPr>
                <w:noProof/>
              </w:rPr>
              <w:drawing>
                <wp:inline distT="0" distB="0" distL="0" distR="0" wp14:anchorId="00E6AE77" wp14:editId="17D47D7D">
                  <wp:extent cx="3180012" cy="2984500"/>
                  <wp:effectExtent l="0" t="0" r="0" b="0"/>
                  <wp:docPr id="1983303662" name="Picture 13" descr="A white shirt with lace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303662" name="Picture 13" descr="A white shirt with lace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12" cy="299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D75EE02" w14:textId="62D1562C" w:rsidR="00CF5294" w:rsidRDefault="00A22D7C" w:rsidP="008F2B8B">
            <w:r>
              <w:rPr>
                <w:noProof/>
              </w:rPr>
              <w:drawing>
                <wp:inline distT="0" distB="0" distL="0" distR="0" wp14:anchorId="13E3C482" wp14:editId="786D654F">
                  <wp:extent cx="2641551" cy="2994491"/>
                  <wp:effectExtent l="0" t="0" r="635" b="3175"/>
                  <wp:docPr id="1526768698" name="Picture 14" descr="A white shir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768698" name="Picture 14" descr="A white shirt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179" cy="302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9A842" w14:textId="77777777" w:rsidR="00CF5294" w:rsidRDefault="00CF5294" w:rsidP="00CF5294">
      <w:pPr>
        <w:rPr>
          <w:b/>
          <w:bCs/>
          <w:color w:val="000000" w:themeColor="text1"/>
        </w:rPr>
      </w:pPr>
    </w:p>
    <w:p w14:paraId="4738A72B" w14:textId="397551A1" w:rsidR="00CF5294" w:rsidRDefault="00A22D7C" w:rsidP="00CF52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EEFE63E" wp14:editId="673BB3CB">
            <wp:extent cx="6858000" cy="6436360"/>
            <wp:effectExtent l="0" t="0" r="0" b="2540"/>
            <wp:docPr id="1454143063" name="Picture 1" descr="A white shir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3063" name="Picture 1" descr="A white shirt with lace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2C20137" wp14:editId="535E6453">
            <wp:extent cx="9144000" cy="6858000"/>
            <wp:effectExtent l="0" t="0" r="0" b="0"/>
            <wp:docPr id="1962970410" name="Picture 2" descr="A white lace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70410" name="Picture 2" descr="A white lace on a white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1EF179B" wp14:editId="271B0A14">
            <wp:extent cx="6858000" cy="7370445"/>
            <wp:effectExtent l="0" t="0" r="0" b="0"/>
            <wp:docPr id="709511007" name="Picture 3" descr="A white lace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11007" name="Picture 3" descr="A white lace on a white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D0DFF76" wp14:editId="2CE34D59">
            <wp:extent cx="6858000" cy="7511415"/>
            <wp:effectExtent l="0" t="0" r="0" b="0"/>
            <wp:docPr id="1787705784" name="Picture 4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05784" name="Picture 4" descr="A close up of a white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98CDD27" wp14:editId="5713C7C2">
            <wp:extent cx="6858000" cy="7774305"/>
            <wp:effectExtent l="0" t="0" r="0" b="0"/>
            <wp:docPr id="2126669249" name="Picture 5" descr="A white sh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69249" name="Picture 5" descr="A white shirt on a grid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4C95A10" wp14:editId="1596D91C">
            <wp:extent cx="6858000" cy="8644890"/>
            <wp:effectExtent l="0" t="0" r="0" b="3810"/>
            <wp:docPr id="1185238655" name="Picture 6" descr="A white shir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38655" name="Picture 6" descr="A white shirt with lace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294">
        <w:rPr>
          <w:b/>
          <w:bCs/>
          <w:color w:val="000000" w:themeColor="text1"/>
        </w:rPr>
        <w:br w:type="page"/>
      </w:r>
    </w:p>
    <w:p w14:paraId="6372097D" w14:textId="77777777" w:rsidR="00CF5294" w:rsidRDefault="00CF5294" w:rsidP="00CF529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F5294" w:rsidRPr="00023D07" w14:paraId="2C18A10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FDB1" w14:textId="77777777" w:rsidR="00CF5294" w:rsidRPr="00023D07" w:rsidRDefault="00CF52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3DC1" w14:textId="77777777" w:rsidR="00CF5294" w:rsidRPr="00023D07" w:rsidRDefault="00CF52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CF68" w14:textId="77777777" w:rsidR="00CF5294" w:rsidRPr="00023D07" w:rsidRDefault="00CF52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AEC2" w14:textId="77777777" w:rsidR="00CF5294" w:rsidRPr="00023D07" w:rsidRDefault="00CF52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2A7B" w14:textId="77777777" w:rsidR="00CF5294" w:rsidRPr="00023D07" w:rsidRDefault="00CF52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F5294" w14:paraId="2F1AE0A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E561A1" w14:textId="77777777" w:rsidR="00CF5294" w:rsidRDefault="00CF5294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5DF3528" w14:textId="77777777" w:rsidR="00CF5294" w:rsidRDefault="00CF5294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F0706F1" w14:textId="77777777" w:rsidR="00CF5294" w:rsidRDefault="00CF52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BA202FF" w14:textId="77777777" w:rsidR="00CF5294" w:rsidRDefault="00CF529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159DA5C" w14:textId="77777777" w:rsidR="00CF5294" w:rsidRDefault="00CF529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F5294" w14:paraId="56D9634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529295B" w14:textId="77777777" w:rsidR="00CF5294" w:rsidRPr="00023D07" w:rsidRDefault="00CF5294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72454DD" w14:textId="77777777" w:rsidR="00CF5294" w:rsidRDefault="00CF5294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7D85CBB" w14:textId="77777777" w:rsidR="00CF5294" w:rsidRDefault="00CF5294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26A3F7C" w14:textId="77777777" w:rsidR="00CF5294" w:rsidRPr="004E673A" w:rsidRDefault="00CF5294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11251D0" w14:textId="77777777" w:rsidR="00CF5294" w:rsidRDefault="00CF5294" w:rsidP="008F2B8B">
            <w:pPr>
              <w:rPr>
                <w:color w:val="4472C4" w:themeColor="accent1"/>
              </w:rPr>
            </w:pPr>
          </w:p>
        </w:tc>
      </w:tr>
      <w:tr w:rsidR="00CF5294" w14:paraId="6E7AA6B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CC20536" w14:textId="77777777" w:rsidR="00CF5294" w:rsidRPr="00023D07" w:rsidRDefault="00CF5294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A4EDCD4" w14:textId="77777777" w:rsidR="00CF5294" w:rsidRDefault="00CF5294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25B151E" w14:textId="77777777" w:rsidR="00CF5294" w:rsidRPr="00C371F0" w:rsidRDefault="00CF5294" w:rsidP="00CF529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F5294" w:rsidRPr="002714A1" w14:paraId="4180F8D6" w14:textId="77777777" w:rsidTr="008F2B8B">
        <w:tc>
          <w:tcPr>
            <w:tcW w:w="2153" w:type="dxa"/>
          </w:tcPr>
          <w:p w14:paraId="2B462127" w14:textId="77777777" w:rsidR="00CF5294" w:rsidRPr="002714A1" w:rsidRDefault="00CF52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C729562" w14:textId="77777777" w:rsidR="00CF5294" w:rsidRPr="002714A1" w:rsidRDefault="00CF52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2D99DA2" w14:textId="77777777" w:rsidR="00CF5294" w:rsidRPr="002714A1" w:rsidRDefault="00CF52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F5294" w14:paraId="57890A9E" w14:textId="77777777" w:rsidTr="008F2B8B">
        <w:tc>
          <w:tcPr>
            <w:tcW w:w="2153" w:type="dxa"/>
          </w:tcPr>
          <w:p w14:paraId="0BD7114C" w14:textId="77777777" w:rsidR="00CF5294" w:rsidRDefault="00CF5294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4BF4522" w14:textId="77777777" w:rsidR="00CF5294" w:rsidRDefault="00CF52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CC0FDA" w14:textId="77777777" w:rsidR="00CF5294" w:rsidRDefault="00CF52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F6922DE" w14:textId="77777777" w:rsidR="00CF5294" w:rsidRPr="00C371F0" w:rsidRDefault="00CF5294" w:rsidP="00CF529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F5294" w:rsidRPr="00AD5CE1" w14:paraId="7F7F0221" w14:textId="77777777" w:rsidTr="008F2B8B">
        <w:tc>
          <w:tcPr>
            <w:tcW w:w="5395" w:type="dxa"/>
          </w:tcPr>
          <w:p w14:paraId="3F6B85D3" w14:textId="13E0DA8B" w:rsidR="00CF5294" w:rsidRPr="00AD5CE1" w:rsidRDefault="00CF5294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D52AB">
              <w:rPr>
                <w:color w:val="4472C4" w:themeColor="accent1"/>
              </w:rPr>
              <w:t>Corset Cover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AF9CE11" w14:textId="77777777" w:rsidR="00CF5294" w:rsidRDefault="00CF5294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C63108E" w14:textId="77777777" w:rsidR="00CF5294" w:rsidRPr="00AD5CE1" w:rsidRDefault="00CF5294" w:rsidP="008F2B8B"/>
        </w:tc>
      </w:tr>
      <w:tr w:rsidR="00CF5294" w:rsidRPr="00AD5CE1" w14:paraId="1A9C48DE" w14:textId="77777777" w:rsidTr="008F2B8B">
        <w:tc>
          <w:tcPr>
            <w:tcW w:w="5395" w:type="dxa"/>
          </w:tcPr>
          <w:p w14:paraId="4681B76E" w14:textId="77777777" w:rsidR="00CF5294" w:rsidRPr="00F9058C" w:rsidRDefault="00CF5294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966D225" w14:textId="0B34455D" w:rsidR="00CF5294" w:rsidRDefault="00CF5294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D52AB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D52AB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898D7D0" w14:textId="77777777" w:rsidR="00CF5294" w:rsidRPr="00AD5CE1" w:rsidRDefault="00CF5294" w:rsidP="008F2B8B"/>
        </w:tc>
      </w:tr>
    </w:tbl>
    <w:p w14:paraId="78A41B53" w14:textId="77777777" w:rsidR="00CF5294" w:rsidRDefault="00CF5294" w:rsidP="00CF5294"/>
    <w:p w14:paraId="4AB94593" w14:textId="77777777" w:rsidR="00CF5294" w:rsidRPr="002A5571" w:rsidRDefault="00CF5294" w:rsidP="00CF52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0AEECFF" w14:textId="77777777" w:rsidR="00CF5294" w:rsidRPr="0079201A" w:rsidRDefault="00CF5294" w:rsidP="00CF5294"/>
    <w:p w14:paraId="1876D121" w14:textId="77777777" w:rsidR="00C84D35" w:rsidRPr="00CF5294" w:rsidRDefault="00C84D35" w:rsidP="00CF5294"/>
    <w:sectPr w:rsidR="00C84D35" w:rsidRPr="00CF5294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7A861" w14:textId="77777777" w:rsidR="009D12D3" w:rsidRDefault="009D12D3" w:rsidP="00505854">
      <w:r>
        <w:separator/>
      </w:r>
    </w:p>
  </w:endnote>
  <w:endnote w:type="continuationSeparator" w:id="0">
    <w:p w14:paraId="75EC4948" w14:textId="77777777" w:rsidR="009D12D3" w:rsidRDefault="009D12D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8A60F" w14:textId="77777777" w:rsidR="009D12D3" w:rsidRDefault="009D12D3" w:rsidP="00505854">
      <w:r>
        <w:separator/>
      </w:r>
    </w:p>
  </w:footnote>
  <w:footnote w:type="continuationSeparator" w:id="0">
    <w:p w14:paraId="3A0B4409" w14:textId="77777777" w:rsidR="009D12D3" w:rsidRDefault="009D12D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539051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63630">
      <w:rPr>
        <w:b/>
        <w:bCs/>
        <w:sz w:val="28"/>
        <w:szCs w:val="28"/>
      </w:rPr>
      <w:t>0405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D52A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3630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D52AB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5F1F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3611"/>
    <w:rsid w:val="009C150B"/>
    <w:rsid w:val="009D12D3"/>
    <w:rsid w:val="009D3EEE"/>
    <w:rsid w:val="009D68C2"/>
    <w:rsid w:val="009E7626"/>
    <w:rsid w:val="009F09AC"/>
    <w:rsid w:val="00A030FD"/>
    <w:rsid w:val="00A10CAE"/>
    <w:rsid w:val="00A113AF"/>
    <w:rsid w:val="00A14EB0"/>
    <w:rsid w:val="00A22D7C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4C0D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5294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29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2025-09-14T01:04:00Z</dcterms:modified>
</cp:coreProperties>
</file>