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1D179E" w14:textId="77777777" w:rsidR="0094025E" w:rsidRPr="00C371F0" w:rsidRDefault="0094025E" w:rsidP="0094025E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3C1FB67B" w14:textId="77777777" w:rsidR="0094025E" w:rsidRPr="006C2C15" w:rsidRDefault="0094025E" w:rsidP="0094025E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27A85B5C" w14:textId="77777777" w:rsidR="0094025E" w:rsidRPr="00C371F0" w:rsidRDefault="0094025E" w:rsidP="0094025E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1F5F84" w14:paraId="09973E03" w14:textId="77777777" w:rsidTr="008F2B8B">
        <w:tc>
          <w:tcPr>
            <w:tcW w:w="5395" w:type="dxa"/>
          </w:tcPr>
          <w:p w14:paraId="00C5A7A0" w14:textId="77777777" w:rsidR="0094025E" w:rsidRDefault="0094025E" w:rsidP="008F2B8B">
            <w:r>
              <w:t>Top</w:t>
            </w:r>
          </w:p>
        </w:tc>
        <w:tc>
          <w:tcPr>
            <w:tcW w:w="5395" w:type="dxa"/>
          </w:tcPr>
          <w:p w14:paraId="39BC5860" w14:textId="77777777" w:rsidR="0094025E" w:rsidRDefault="0094025E" w:rsidP="008F2B8B">
            <w:r>
              <w:t>Back</w:t>
            </w:r>
          </w:p>
        </w:tc>
      </w:tr>
      <w:tr w:rsidR="001F5F84" w14:paraId="2F315D97" w14:textId="77777777" w:rsidTr="008F2B8B">
        <w:tc>
          <w:tcPr>
            <w:tcW w:w="5395" w:type="dxa"/>
          </w:tcPr>
          <w:p w14:paraId="0A329D95" w14:textId="454BB125" w:rsidR="0094025E" w:rsidRDefault="001F5F84" w:rsidP="008F2B8B">
            <w:r>
              <w:rPr>
                <w:noProof/>
              </w:rPr>
              <w:drawing>
                <wp:inline distT="0" distB="0" distL="0" distR="0" wp14:anchorId="03D7B01D" wp14:editId="0B7DAD03">
                  <wp:extent cx="3234667" cy="1950085"/>
                  <wp:effectExtent l="0" t="0" r="4445" b="5715"/>
                  <wp:docPr id="1903958622" name="Picture 1" descr="A shirt on a tile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3958622" name="Picture 1" descr="A shirt on a tile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6646" cy="1975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52D42236" w14:textId="7517D021" w:rsidR="0094025E" w:rsidRDefault="001F5F84" w:rsidP="008F2B8B">
            <w:r>
              <w:rPr>
                <w:noProof/>
              </w:rPr>
              <w:drawing>
                <wp:inline distT="0" distB="0" distL="0" distR="0" wp14:anchorId="2D988005" wp14:editId="050427F6">
                  <wp:extent cx="2984500" cy="1910633"/>
                  <wp:effectExtent l="0" t="0" r="0" b="0"/>
                  <wp:docPr id="2035749220" name="Picture 2" descr="A shir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5749220" name="Picture 2" descr="A shir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22" cy="1920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E039E2" w14:textId="77777777" w:rsidR="0094025E" w:rsidRDefault="0094025E" w:rsidP="0094025E">
      <w:pPr>
        <w:rPr>
          <w:b/>
          <w:bCs/>
          <w:color w:val="000000" w:themeColor="text1"/>
        </w:rPr>
      </w:pPr>
    </w:p>
    <w:p w14:paraId="1C194648" w14:textId="70466827" w:rsidR="0094025E" w:rsidRDefault="001F5F84" w:rsidP="0094025E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0B6083F" wp14:editId="6DBCF4B1">
            <wp:extent cx="9144000" cy="5512435"/>
            <wp:effectExtent l="0" t="318" r="0" b="0"/>
            <wp:docPr id="717817047" name="Picture 3" descr="A shirt on a til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817047" name="Picture 3" descr="A shirt on a tile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551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3F2332F" wp14:editId="127D589B">
            <wp:extent cx="9144000" cy="6858000"/>
            <wp:effectExtent l="0" t="0" r="0" b="0"/>
            <wp:docPr id="811550965" name="Picture 4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550965" name="Picture 4" descr="A close up of a fabric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5937B36" wp14:editId="5CF08724">
            <wp:extent cx="6858000" cy="9003665"/>
            <wp:effectExtent l="0" t="0" r="0" b="635"/>
            <wp:docPr id="1231226052" name="Picture 5" descr="A close up of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226052" name="Picture 5" descr="A close up of a dres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900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72849E3" wp14:editId="48256069">
            <wp:extent cx="6858000" cy="7277735"/>
            <wp:effectExtent l="0" t="0" r="0" b="0"/>
            <wp:docPr id="1157672260" name="Picture 6" descr="A close up of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672260" name="Picture 6" descr="A close up of a dres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7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ABA8E73" wp14:editId="5E56EF40">
            <wp:extent cx="6858000" cy="5746750"/>
            <wp:effectExtent l="0" t="0" r="0" b="6350"/>
            <wp:docPr id="1933613867" name="Picture 7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613867" name="Picture 7" descr="A close up of a fabric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4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5DA5904" wp14:editId="1B74791C">
            <wp:extent cx="6858000" cy="8604250"/>
            <wp:effectExtent l="0" t="0" r="0" b="6350"/>
            <wp:docPr id="1093735274" name="Picture 8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735274" name="Picture 8" descr="A close up of a fabric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60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39FC5C6" wp14:editId="1D56868C">
            <wp:extent cx="6847840" cy="9144000"/>
            <wp:effectExtent l="0" t="0" r="0" b="0"/>
            <wp:docPr id="1249835622" name="Picture 9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835622" name="Picture 9" descr="A close up of a fabric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784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0CB37F2" wp14:editId="2892A87D">
            <wp:extent cx="6858000" cy="4390390"/>
            <wp:effectExtent l="0" t="0" r="0" b="3810"/>
            <wp:docPr id="659700864" name="Picture 10" descr="A shir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700864" name="Picture 10" descr="A shirt on a wall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39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1C4D8253" wp14:editId="40917DC4">
            <wp:extent cx="6858000" cy="8364855"/>
            <wp:effectExtent l="0" t="0" r="0" b="4445"/>
            <wp:docPr id="765997550" name="Picture 11" descr="A dress on a swing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997550" name="Picture 11" descr="A dress on a swinger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6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0D7E932" wp14:editId="1CB400DA">
            <wp:extent cx="6858000" cy="8293100"/>
            <wp:effectExtent l="0" t="0" r="0" b="0"/>
            <wp:docPr id="1669406986" name="Picture 12" descr="A long sleeved shir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406986" name="Picture 12" descr="A long sleeved shirt on a wall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8169F3F" wp14:editId="4A403813">
            <wp:extent cx="6858000" cy="6431915"/>
            <wp:effectExtent l="0" t="0" r="0" b="0"/>
            <wp:docPr id="1968739885" name="Picture 13" descr="A close up of a dres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739885" name="Picture 13" descr="A close up of a dress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3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025E">
        <w:rPr>
          <w:b/>
          <w:bCs/>
          <w:color w:val="000000" w:themeColor="text1"/>
        </w:rPr>
        <w:br w:type="page"/>
      </w:r>
    </w:p>
    <w:p w14:paraId="10A9EDF5" w14:textId="77777777" w:rsidR="0094025E" w:rsidRDefault="0094025E" w:rsidP="0094025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94025E" w:rsidRPr="00023D07" w14:paraId="468BEFDB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A9383" w14:textId="77777777" w:rsidR="0094025E" w:rsidRPr="00023D07" w:rsidRDefault="0094025E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9FBAE" w14:textId="77777777" w:rsidR="0094025E" w:rsidRPr="00023D07" w:rsidRDefault="0094025E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91C0D" w14:textId="77777777" w:rsidR="0094025E" w:rsidRPr="00023D07" w:rsidRDefault="0094025E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5F065" w14:textId="77777777" w:rsidR="0094025E" w:rsidRPr="00023D07" w:rsidRDefault="0094025E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42C15" w14:textId="77777777" w:rsidR="0094025E" w:rsidRPr="00023D07" w:rsidRDefault="0094025E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4025E" w14:paraId="73AFE83D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17D7051" w14:textId="77777777" w:rsidR="0094025E" w:rsidRDefault="0094025E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444A790A" w14:textId="77777777" w:rsidR="0094025E" w:rsidRDefault="0094025E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78125583" w14:textId="77777777" w:rsidR="0094025E" w:rsidRDefault="0094025E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726788EF" w14:textId="77777777" w:rsidR="0094025E" w:rsidRDefault="0094025E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08FD2CE4" w14:textId="77777777" w:rsidR="0094025E" w:rsidRDefault="0094025E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94025E" w14:paraId="58FB3676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E6D5BF4" w14:textId="77777777" w:rsidR="0094025E" w:rsidRPr="00023D07" w:rsidRDefault="0094025E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046D79C9" w14:textId="77777777" w:rsidR="0094025E" w:rsidRDefault="0094025E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76E5B4D6" w14:textId="77777777" w:rsidR="0094025E" w:rsidRDefault="0094025E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65576502" w14:textId="77777777" w:rsidR="0094025E" w:rsidRPr="004E673A" w:rsidRDefault="0094025E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4CAF3E3" w14:textId="77777777" w:rsidR="0094025E" w:rsidRDefault="0094025E" w:rsidP="008F2B8B">
            <w:pPr>
              <w:rPr>
                <w:color w:val="4472C4" w:themeColor="accent1"/>
              </w:rPr>
            </w:pPr>
          </w:p>
        </w:tc>
      </w:tr>
      <w:tr w:rsidR="0094025E" w14:paraId="22C7A48F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8653565" w14:textId="77777777" w:rsidR="0094025E" w:rsidRPr="00023D07" w:rsidRDefault="0094025E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1DBE2615" w14:textId="77777777" w:rsidR="0094025E" w:rsidRDefault="0094025E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6000CCE0" w14:textId="77777777" w:rsidR="0094025E" w:rsidRPr="00C371F0" w:rsidRDefault="0094025E" w:rsidP="0094025E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94025E" w:rsidRPr="002714A1" w14:paraId="00AE9A30" w14:textId="77777777" w:rsidTr="008F2B8B">
        <w:tc>
          <w:tcPr>
            <w:tcW w:w="2153" w:type="dxa"/>
          </w:tcPr>
          <w:p w14:paraId="19C09FCB" w14:textId="77777777" w:rsidR="0094025E" w:rsidRPr="002714A1" w:rsidRDefault="0094025E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DBEF03D" w14:textId="77777777" w:rsidR="0094025E" w:rsidRPr="002714A1" w:rsidRDefault="0094025E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7112FE31" w14:textId="77777777" w:rsidR="0094025E" w:rsidRPr="002714A1" w:rsidRDefault="0094025E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94025E" w14:paraId="78C298E8" w14:textId="77777777" w:rsidTr="008F2B8B">
        <w:tc>
          <w:tcPr>
            <w:tcW w:w="2153" w:type="dxa"/>
          </w:tcPr>
          <w:p w14:paraId="455DC4A1" w14:textId="77777777" w:rsidR="0094025E" w:rsidRDefault="0094025E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94D403D" w14:textId="77777777" w:rsidR="0094025E" w:rsidRDefault="0094025E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63A62ABE" w14:textId="77777777" w:rsidR="0094025E" w:rsidRDefault="0094025E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C70ECF9" w14:textId="77777777" w:rsidR="0094025E" w:rsidRPr="00C371F0" w:rsidRDefault="0094025E" w:rsidP="0094025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94025E" w:rsidRPr="00AD5CE1" w14:paraId="1F9A2EA1" w14:textId="77777777" w:rsidTr="008F2B8B">
        <w:tc>
          <w:tcPr>
            <w:tcW w:w="5395" w:type="dxa"/>
          </w:tcPr>
          <w:p w14:paraId="733FED7D" w14:textId="23A1C006" w:rsidR="0094025E" w:rsidRPr="00AD5CE1" w:rsidRDefault="0094025E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A9310E">
              <w:rPr>
                <w:color w:val="4472C4" w:themeColor="accent1"/>
              </w:rPr>
              <w:t>Night Housecoat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686B6DD" w14:textId="77777777" w:rsidR="0094025E" w:rsidRDefault="0094025E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2922300D" w14:textId="77777777" w:rsidR="0094025E" w:rsidRPr="00AD5CE1" w:rsidRDefault="0094025E" w:rsidP="008F2B8B"/>
        </w:tc>
      </w:tr>
      <w:tr w:rsidR="0094025E" w:rsidRPr="00AD5CE1" w14:paraId="04C41580" w14:textId="77777777" w:rsidTr="008F2B8B">
        <w:tc>
          <w:tcPr>
            <w:tcW w:w="5395" w:type="dxa"/>
          </w:tcPr>
          <w:p w14:paraId="78FB8A09" w14:textId="77777777" w:rsidR="0094025E" w:rsidRPr="00F9058C" w:rsidRDefault="0094025E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64EB7A45" w14:textId="138DA159" w:rsidR="0094025E" w:rsidRDefault="0094025E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A9310E">
              <w:rPr>
                <w:noProof/>
                <w:color w:val="4472C4" w:themeColor="accent1"/>
              </w:rPr>
              <w:t>30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38BEA4C6" w14:textId="77777777" w:rsidR="0094025E" w:rsidRPr="00AD5CE1" w:rsidRDefault="0094025E" w:rsidP="008F2B8B"/>
        </w:tc>
      </w:tr>
    </w:tbl>
    <w:p w14:paraId="7179939B" w14:textId="77777777" w:rsidR="0094025E" w:rsidRDefault="0094025E" w:rsidP="0094025E"/>
    <w:p w14:paraId="6020A5C8" w14:textId="77777777" w:rsidR="0094025E" w:rsidRPr="002A5571" w:rsidRDefault="0094025E" w:rsidP="0094025E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5F84C8E3" w14:textId="77777777" w:rsidR="0094025E" w:rsidRPr="0079201A" w:rsidRDefault="0094025E" w:rsidP="0094025E"/>
    <w:p w14:paraId="1876D121" w14:textId="77777777" w:rsidR="00C84D35" w:rsidRPr="0094025E" w:rsidRDefault="00C84D35" w:rsidP="0094025E"/>
    <w:sectPr w:rsidR="00C84D35" w:rsidRPr="0094025E" w:rsidSect="00652555">
      <w:headerReference w:type="default" r:id="rId21"/>
      <w:footerReference w:type="default" r:id="rId22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B80354D" w14:textId="77777777" w:rsidR="00F7140F" w:rsidRDefault="00F7140F" w:rsidP="00505854">
      <w:r>
        <w:separator/>
      </w:r>
    </w:p>
  </w:endnote>
  <w:endnote w:type="continuationSeparator" w:id="0">
    <w:p w14:paraId="672C2348" w14:textId="77777777" w:rsidR="00F7140F" w:rsidRDefault="00F7140F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7C58E72" w14:textId="77777777" w:rsidR="00F7140F" w:rsidRDefault="00F7140F" w:rsidP="00505854">
      <w:r>
        <w:separator/>
      </w:r>
    </w:p>
  </w:footnote>
  <w:footnote w:type="continuationSeparator" w:id="0">
    <w:p w14:paraId="7940E45D" w14:textId="77777777" w:rsidR="00F7140F" w:rsidRDefault="00F7140F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345D0D31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677216">
      <w:rPr>
        <w:b/>
        <w:bCs/>
        <w:sz w:val="28"/>
        <w:szCs w:val="28"/>
      </w:rPr>
      <w:t>0404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A9310E">
      <w:rPr>
        <w:noProof/>
        <w:sz w:val="28"/>
        <w:szCs w:val="28"/>
      </w:rPr>
      <w:t>September 13,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6CF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1F5F84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37AC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216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8F7010"/>
    <w:rsid w:val="009023E5"/>
    <w:rsid w:val="009037FE"/>
    <w:rsid w:val="00914C66"/>
    <w:rsid w:val="00920187"/>
    <w:rsid w:val="009276D6"/>
    <w:rsid w:val="00931AE5"/>
    <w:rsid w:val="009347DC"/>
    <w:rsid w:val="0094025E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10E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140F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025E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13</Pages>
  <Words>115</Words>
  <Characters>656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2025-09-14T01:05:00Z</dcterms:modified>
</cp:coreProperties>
</file>