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D030DA" w14:textId="77777777" w:rsidR="001309AC" w:rsidRPr="00C371F0" w:rsidRDefault="001309AC" w:rsidP="001309AC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5EEF70F" w14:textId="77777777" w:rsidR="001309AC" w:rsidRPr="006C2C15" w:rsidRDefault="001309AC" w:rsidP="001309AC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B88C873" w14:textId="77777777" w:rsidR="001309AC" w:rsidRPr="00C371F0" w:rsidRDefault="001309AC" w:rsidP="001309A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B08F2" w14:paraId="6D97B102" w14:textId="77777777" w:rsidTr="008F2B8B">
        <w:tc>
          <w:tcPr>
            <w:tcW w:w="5395" w:type="dxa"/>
          </w:tcPr>
          <w:p w14:paraId="297EC0FD" w14:textId="77777777" w:rsidR="001309AC" w:rsidRDefault="001309AC" w:rsidP="008F2B8B">
            <w:r>
              <w:t>Top</w:t>
            </w:r>
          </w:p>
        </w:tc>
        <w:tc>
          <w:tcPr>
            <w:tcW w:w="5395" w:type="dxa"/>
          </w:tcPr>
          <w:p w14:paraId="7EBE823F" w14:textId="77777777" w:rsidR="001309AC" w:rsidRDefault="001309AC" w:rsidP="008F2B8B">
            <w:r>
              <w:t>Back</w:t>
            </w:r>
          </w:p>
        </w:tc>
      </w:tr>
      <w:tr w:rsidR="000B08F2" w14:paraId="14522B04" w14:textId="77777777" w:rsidTr="008F2B8B">
        <w:tc>
          <w:tcPr>
            <w:tcW w:w="5395" w:type="dxa"/>
          </w:tcPr>
          <w:p w14:paraId="6F6E78CF" w14:textId="71092322" w:rsidR="001309AC" w:rsidRDefault="000B08F2" w:rsidP="008F2B8B">
            <w:r>
              <w:rPr>
                <w:noProof/>
              </w:rPr>
              <w:drawing>
                <wp:inline distT="0" distB="0" distL="0" distR="0" wp14:anchorId="0695B0FD" wp14:editId="3719042C">
                  <wp:extent cx="3106568" cy="3517900"/>
                  <wp:effectExtent l="0" t="0" r="5080" b="0"/>
                  <wp:docPr id="2001360195" name="Picture 6" descr="A sk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360195" name="Picture 6" descr="A sk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966" cy="353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1D8A5E" w14:textId="1D93484D" w:rsidR="001309AC" w:rsidRDefault="000B08F2" w:rsidP="008F2B8B">
            <w:r>
              <w:rPr>
                <w:noProof/>
              </w:rPr>
              <w:drawing>
                <wp:inline distT="0" distB="0" distL="0" distR="0" wp14:anchorId="36496AD8" wp14:editId="7719E2A6">
                  <wp:extent cx="2760541" cy="3517900"/>
                  <wp:effectExtent l="0" t="0" r="0" b="0"/>
                  <wp:docPr id="1417433497" name="Picture 7" descr="A pair of pant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433497" name="Picture 7" descr="A pair of pant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297" cy="355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48FD77" w14:textId="77777777" w:rsidR="001309AC" w:rsidRDefault="001309AC" w:rsidP="001309AC">
      <w:pPr>
        <w:rPr>
          <w:b/>
          <w:bCs/>
          <w:color w:val="000000" w:themeColor="text1"/>
        </w:rPr>
      </w:pPr>
    </w:p>
    <w:p w14:paraId="1E307CDF" w14:textId="08178734" w:rsidR="001309AC" w:rsidRDefault="000B08F2" w:rsidP="001309A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4FC38EE" wp14:editId="38E2FD3D">
            <wp:extent cx="6858000" cy="7766050"/>
            <wp:effectExtent l="0" t="0" r="0" b="6350"/>
            <wp:docPr id="674531314" name="Picture 1" descr="A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531314" name="Picture 1" descr="A sk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7F2ACC2" wp14:editId="7755FD4A">
            <wp:extent cx="6858000" cy="6675120"/>
            <wp:effectExtent l="0" t="0" r="0" b="5080"/>
            <wp:docPr id="1559670722" name="Picture 2" descr="A close up of a cur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70722" name="Picture 2" descr="A close up of a curtain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9F91693" wp14:editId="7B2FE44B">
            <wp:extent cx="6858000" cy="8739505"/>
            <wp:effectExtent l="0" t="0" r="0" b="0"/>
            <wp:docPr id="1264618663" name="Picture 3" descr="A pair of pant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18663" name="Picture 3" descr="A pair of pants on a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43B9254" wp14:editId="672E6D9C">
            <wp:extent cx="9144000" cy="6858000"/>
            <wp:effectExtent l="0" t="0" r="0" b="0"/>
            <wp:docPr id="1635473890" name="Picture 4" descr="A white and red fabric with a hol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73890" name="Picture 4" descr="A white and red fabric with a hole i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9AA94D6" wp14:editId="5566E365">
            <wp:extent cx="6858000" cy="7846695"/>
            <wp:effectExtent l="0" t="0" r="0" b="1905"/>
            <wp:docPr id="1730681790" name="Picture 5" descr="A pair of pant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81790" name="Picture 5" descr="A pair of pants on a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9AC">
        <w:rPr>
          <w:b/>
          <w:bCs/>
          <w:color w:val="000000" w:themeColor="text1"/>
        </w:rPr>
        <w:br w:type="page"/>
      </w:r>
    </w:p>
    <w:p w14:paraId="45334B28" w14:textId="77777777" w:rsidR="001309AC" w:rsidRDefault="001309AC" w:rsidP="0013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309AC" w:rsidRPr="00023D07" w14:paraId="4EA001CC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16B2" w14:textId="77777777" w:rsidR="001309AC" w:rsidRPr="00023D07" w:rsidRDefault="001309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E8A58" w14:textId="77777777" w:rsidR="001309AC" w:rsidRPr="00023D07" w:rsidRDefault="001309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E5073" w14:textId="77777777" w:rsidR="001309AC" w:rsidRPr="00023D07" w:rsidRDefault="001309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16A1" w14:textId="77777777" w:rsidR="001309AC" w:rsidRPr="00023D07" w:rsidRDefault="001309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09EF" w14:textId="77777777" w:rsidR="001309AC" w:rsidRPr="00023D07" w:rsidRDefault="001309A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309AC" w14:paraId="6981782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B71BF35" w14:textId="77777777" w:rsidR="001309AC" w:rsidRDefault="001309AC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5C134C4" w14:textId="77777777" w:rsidR="001309AC" w:rsidRDefault="001309AC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011F4E1" w14:textId="77777777" w:rsidR="001309AC" w:rsidRDefault="001309A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BEC45FD" w14:textId="77777777" w:rsidR="001309AC" w:rsidRDefault="001309A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245C41E" w14:textId="77777777" w:rsidR="001309AC" w:rsidRDefault="001309A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309AC" w14:paraId="3EB9EC4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6EA83E6" w14:textId="77777777" w:rsidR="001309AC" w:rsidRPr="00023D07" w:rsidRDefault="001309AC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DD2D657" w14:textId="77777777" w:rsidR="001309AC" w:rsidRDefault="001309AC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C757B87" w14:textId="77777777" w:rsidR="001309AC" w:rsidRDefault="001309AC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210E586" w14:textId="77777777" w:rsidR="001309AC" w:rsidRPr="004E673A" w:rsidRDefault="001309AC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D422CB6" w14:textId="77777777" w:rsidR="001309AC" w:rsidRDefault="001309AC" w:rsidP="008F2B8B">
            <w:pPr>
              <w:rPr>
                <w:color w:val="4472C4" w:themeColor="accent1"/>
              </w:rPr>
            </w:pPr>
          </w:p>
        </w:tc>
      </w:tr>
      <w:tr w:rsidR="001309AC" w14:paraId="4AFEEE8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AB29EC" w14:textId="77777777" w:rsidR="001309AC" w:rsidRPr="00023D07" w:rsidRDefault="001309AC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A744EC7" w14:textId="77777777" w:rsidR="001309AC" w:rsidRDefault="001309AC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11085E8" w14:textId="77777777" w:rsidR="001309AC" w:rsidRPr="00C371F0" w:rsidRDefault="001309AC" w:rsidP="001309A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309AC" w:rsidRPr="002714A1" w14:paraId="0D756D00" w14:textId="77777777" w:rsidTr="008F2B8B">
        <w:tc>
          <w:tcPr>
            <w:tcW w:w="2153" w:type="dxa"/>
          </w:tcPr>
          <w:p w14:paraId="61EDF437" w14:textId="77777777" w:rsidR="001309AC" w:rsidRPr="002714A1" w:rsidRDefault="001309A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BEC125" w14:textId="77777777" w:rsidR="001309AC" w:rsidRPr="002714A1" w:rsidRDefault="001309A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1044FC8" w14:textId="77777777" w:rsidR="001309AC" w:rsidRPr="002714A1" w:rsidRDefault="001309A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309AC" w14:paraId="002CD1C9" w14:textId="77777777" w:rsidTr="008F2B8B">
        <w:tc>
          <w:tcPr>
            <w:tcW w:w="2153" w:type="dxa"/>
          </w:tcPr>
          <w:p w14:paraId="6CE34099" w14:textId="77777777" w:rsidR="001309AC" w:rsidRDefault="001309AC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5321A7D" w14:textId="77777777" w:rsidR="001309AC" w:rsidRDefault="001309A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E2F1B08" w14:textId="77777777" w:rsidR="001309AC" w:rsidRDefault="001309A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278B142" w14:textId="77777777" w:rsidR="001309AC" w:rsidRPr="00C371F0" w:rsidRDefault="001309AC" w:rsidP="0013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309AC" w:rsidRPr="00AD5CE1" w14:paraId="6AC73126" w14:textId="77777777" w:rsidTr="008F2B8B">
        <w:tc>
          <w:tcPr>
            <w:tcW w:w="5395" w:type="dxa"/>
          </w:tcPr>
          <w:p w14:paraId="7B351561" w14:textId="02067E2D" w:rsidR="001309AC" w:rsidRPr="00AD5CE1" w:rsidRDefault="001309AC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8050B">
              <w:rPr>
                <w:color w:val="4472C4" w:themeColor="accent1"/>
              </w:rPr>
              <w:t>Laundry Bag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E8221C0" w14:textId="7D0876A9" w:rsidR="001309AC" w:rsidRDefault="001309AC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</w:t>
            </w:r>
            <w:r w:rsidR="0058050B">
              <w:rPr>
                <w:color w:val="4472C4" w:themeColor="accent1"/>
              </w:rPr>
              <w:t>875</w:t>
            </w:r>
            <w:r>
              <w:t>±</w:t>
            </w:r>
            <w:r w:rsidR="0058050B">
              <w:t>1</w:t>
            </w:r>
            <w:r>
              <w:t>0</w:t>
            </w:r>
          </w:p>
          <w:p w14:paraId="215591CD" w14:textId="77777777" w:rsidR="001309AC" w:rsidRPr="00AD5CE1" w:rsidRDefault="001309AC" w:rsidP="008F2B8B"/>
        </w:tc>
      </w:tr>
      <w:tr w:rsidR="001309AC" w:rsidRPr="00AD5CE1" w14:paraId="13027809" w14:textId="77777777" w:rsidTr="008F2B8B">
        <w:tc>
          <w:tcPr>
            <w:tcW w:w="5395" w:type="dxa"/>
          </w:tcPr>
          <w:p w14:paraId="76B56A2D" w14:textId="77777777" w:rsidR="001309AC" w:rsidRPr="00F9058C" w:rsidRDefault="001309AC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8B7256D" w14:textId="5FFAA608" w:rsidR="001309AC" w:rsidRDefault="001309AC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8050B">
              <w:rPr>
                <w:noProof/>
                <w:color w:val="4472C4" w:themeColor="accent1"/>
              </w:rPr>
              <w:t>34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8050B">
              <w:rPr>
                <w:noProof/>
                <w:color w:val="4472C4" w:themeColor="accent1"/>
              </w:rPr>
              <w:t>32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523A1CA" w14:textId="77777777" w:rsidR="001309AC" w:rsidRPr="00AD5CE1" w:rsidRDefault="001309AC" w:rsidP="008F2B8B"/>
        </w:tc>
      </w:tr>
    </w:tbl>
    <w:p w14:paraId="60C3A6D7" w14:textId="77777777" w:rsidR="001309AC" w:rsidRDefault="001309AC" w:rsidP="001309AC"/>
    <w:p w14:paraId="4CE48170" w14:textId="77777777" w:rsidR="001309AC" w:rsidRPr="002A5571" w:rsidRDefault="001309AC" w:rsidP="001309A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5467EC6" w14:textId="77777777" w:rsidR="001309AC" w:rsidRPr="0079201A" w:rsidRDefault="001309AC" w:rsidP="001309AC"/>
    <w:p w14:paraId="1876D121" w14:textId="77777777" w:rsidR="00C84D35" w:rsidRPr="001309AC" w:rsidRDefault="00C84D35" w:rsidP="001309AC"/>
    <w:sectPr w:rsidR="00C84D35" w:rsidRPr="001309AC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A71FB" w14:textId="77777777" w:rsidR="002E2395" w:rsidRDefault="002E2395" w:rsidP="00505854">
      <w:r>
        <w:separator/>
      </w:r>
    </w:p>
  </w:endnote>
  <w:endnote w:type="continuationSeparator" w:id="0">
    <w:p w14:paraId="757E0C2E" w14:textId="77777777" w:rsidR="002E2395" w:rsidRDefault="002E239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B6CF8" w14:textId="77777777" w:rsidR="002E2395" w:rsidRDefault="002E2395" w:rsidP="00505854">
      <w:r>
        <w:separator/>
      </w:r>
    </w:p>
  </w:footnote>
  <w:footnote w:type="continuationSeparator" w:id="0">
    <w:p w14:paraId="7B8D307C" w14:textId="77777777" w:rsidR="002E2395" w:rsidRDefault="002E239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35ED52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E59CF">
      <w:rPr>
        <w:b/>
        <w:bCs/>
        <w:sz w:val="28"/>
        <w:szCs w:val="28"/>
      </w:rPr>
      <w:t>0403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8050B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8F2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309AC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2395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8050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535BE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59CF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34B7E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3D6C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9A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2025-09-14T01:06:00Z</dcterms:modified>
</cp:coreProperties>
</file>