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29C4B7" w14:textId="77777777" w:rsidR="009D42B9" w:rsidRPr="00C371F0" w:rsidRDefault="009D42B9" w:rsidP="009D42B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36C78D3" w14:textId="77777777" w:rsidR="009D42B9" w:rsidRPr="006C2C15" w:rsidRDefault="009D42B9" w:rsidP="009D42B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363F00B" w14:textId="77777777" w:rsidR="009D42B9" w:rsidRPr="00C371F0" w:rsidRDefault="009D42B9" w:rsidP="009D42B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4547F" w14:paraId="2FCD3623" w14:textId="77777777" w:rsidTr="008F2B8B">
        <w:tc>
          <w:tcPr>
            <w:tcW w:w="5395" w:type="dxa"/>
          </w:tcPr>
          <w:p w14:paraId="5BFCDB71" w14:textId="77777777" w:rsidR="009D42B9" w:rsidRDefault="009D42B9" w:rsidP="008F2B8B">
            <w:r>
              <w:t>Top</w:t>
            </w:r>
          </w:p>
        </w:tc>
        <w:tc>
          <w:tcPr>
            <w:tcW w:w="5395" w:type="dxa"/>
          </w:tcPr>
          <w:p w14:paraId="0E7B6B3A" w14:textId="77777777" w:rsidR="009D42B9" w:rsidRDefault="009D42B9" w:rsidP="008F2B8B">
            <w:r>
              <w:t>Back</w:t>
            </w:r>
          </w:p>
        </w:tc>
      </w:tr>
      <w:tr w:rsidR="0074547F" w14:paraId="0FFCD90B" w14:textId="77777777" w:rsidTr="008F2B8B">
        <w:tc>
          <w:tcPr>
            <w:tcW w:w="5395" w:type="dxa"/>
          </w:tcPr>
          <w:p w14:paraId="6EA29AAE" w14:textId="7C33F2C4" w:rsidR="009D42B9" w:rsidRDefault="0074547F" w:rsidP="008F2B8B">
            <w:r>
              <w:rPr>
                <w:noProof/>
              </w:rPr>
              <w:drawing>
                <wp:inline distT="0" distB="0" distL="0" distR="0" wp14:anchorId="6FF54369" wp14:editId="3BF2451C">
                  <wp:extent cx="3023224" cy="3581400"/>
                  <wp:effectExtent l="0" t="0" r="0" b="0"/>
                  <wp:docPr id="515588032" name="Picture 1" descr="A white garment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588032" name="Picture 1" descr="A white garment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797" cy="3598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F14E75D" w14:textId="67835E7B" w:rsidR="009D42B9" w:rsidRDefault="0074547F" w:rsidP="008F2B8B">
            <w:r>
              <w:rPr>
                <w:noProof/>
              </w:rPr>
              <w:drawing>
                <wp:inline distT="0" distB="0" distL="0" distR="0" wp14:anchorId="35CC95DC" wp14:editId="5893DF81">
                  <wp:extent cx="2892762" cy="3581400"/>
                  <wp:effectExtent l="0" t="0" r="3175" b="0"/>
                  <wp:docPr id="141794367" name="Picture 2" descr="A garment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4367" name="Picture 2" descr="A garment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25" cy="360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1F3104" w14:textId="77777777" w:rsidR="009D42B9" w:rsidRDefault="009D42B9" w:rsidP="009D42B9">
      <w:pPr>
        <w:rPr>
          <w:b/>
          <w:bCs/>
          <w:color w:val="000000" w:themeColor="text1"/>
        </w:rPr>
      </w:pPr>
    </w:p>
    <w:p w14:paraId="31A8653C" w14:textId="0FDE24AC" w:rsidR="009D42B9" w:rsidRDefault="0074547F" w:rsidP="009D42B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DD8C793" wp14:editId="378DA1A6">
            <wp:extent cx="6858000" cy="8124190"/>
            <wp:effectExtent l="0" t="0" r="0" b="3810"/>
            <wp:docPr id="1726920309" name="Picture 3" descr="A white garmen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920309" name="Picture 3" descr="A white garment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5B3AF8" wp14:editId="28F33F4F">
            <wp:extent cx="6858000" cy="6676390"/>
            <wp:effectExtent l="0" t="0" r="0" b="3810"/>
            <wp:docPr id="213595884" name="Picture 4" descr="A white lace top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95884" name="Picture 4" descr="A white lace top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E1214A7" wp14:editId="0620874D">
            <wp:extent cx="6858000" cy="7810500"/>
            <wp:effectExtent l="0" t="0" r="0" b="0"/>
            <wp:docPr id="1593638" name="Picture 5" descr="A white lace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638" name="Picture 5" descr="A white lace on a grid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0877B90" wp14:editId="1046C5D7">
            <wp:extent cx="6858000" cy="7071360"/>
            <wp:effectExtent l="0" t="0" r="0" b="2540"/>
            <wp:docPr id="692873900" name="Picture 6" descr="A white underwear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73900" name="Picture 6" descr="A white underwear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9349AF0" wp14:editId="66922949">
            <wp:extent cx="6858000" cy="8490585"/>
            <wp:effectExtent l="0" t="0" r="0" b="5715"/>
            <wp:docPr id="1672859004" name="Picture 7" descr="A garmen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59004" name="Picture 7" descr="A garment on a grid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83184D1" wp14:editId="535E5FE8">
            <wp:extent cx="6807835" cy="9144000"/>
            <wp:effectExtent l="0" t="0" r="0" b="0"/>
            <wp:docPr id="1854450829" name="Picture 8" descr="A white garmen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50829" name="Picture 8" descr="A white garment on a grid wall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8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2B9">
        <w:rPr>
          <w:b/>
          <w:bCs/>
          <w:color w:val="000000" w:themeColor="text1"/>
        </w:rPr>
        <w:br w:type="page"/>
      </w:r>
    </w:p>
    <w:p w14:paraId="24406F2A" w14:textId="77777777" w:rsidR="009D42B9" w:rsidRDefault="009D42B9" w:rsidP="009D42B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9D42B9" w:rsidRPr="00023D07" w14:paraId="0E449BA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552DB" w14:textId="77777777" w:rsidR="009D42B9" w:rsidRPr="00023D07" w:rsidRDefault="009D42B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8908" w14:textId="77777777" w:rsidR="009D42B9" w:rsidRPr="00023D07" w:rsidRDefault="009D42B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B9D8" w14:textId="77777777" w:rsidR="009D42B9" w:rsidRPr="00023D07" w:rsidRDefault="009D42B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6751" w14:textId="77777777" w:rsidR="009D42B9" w:rsidRPr="00023D07" w:rsidRDefault="009D42B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4BB7" w14:textId="77777777" w:rsidR="009D42B9" w:rsidRPr="00023D07" w:rsidRDefault="009D42B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D42B9" w14:paraId="66FE9E3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91405FE" w14:textId="77777777" w:rsidR="009D42B9" w:rsidRDefault="009D42B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036E78C" w14:textId="77777777" w:rsidR="009D42B9" w:rsidRDefault="009D42B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55DAC85" w14:textId="77777777" w:rsidR="009D42B9" w:rsidRDefault="009D42B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5B028CF" w14:textId="77777777" w:rsidR="009D42B9" w:rsidRDefault="009D42B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21A5369" w14:textId="77777777" w:rsidR="009D42B9" w:rsidRDefault="009D42B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D42B9" w14:paraId="18DBBD6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07765F" w14:textId="77777777" w:rsidR="009D42B9" w:rsidRPr="00023D07" w:rsidRDefault="009D42B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654F9AC" w14:textId="77777777" w:rsidR="009D42B9" w:rsidRDefault="009D42B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4FB0930" w14:textId="77777777" w:rsidR="009D42B9" w:rsidRDefault="009D42B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9C37C6" w14:textId="77777777" w:rsidR="009D42B9" w:rsidRPr="004E673A" w:rsidRDefault="009D42B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D148FC0" w14:textId="77777777" w:rsidR="009D42B9" w:rsidRDefault="009D42B9" w:rsidP="008F2B8B">
            <w:pPr>
              <w:rPr>
                <w:color w:val="4472C4" w:themeColor="accent1"/>
              </w:rPr>
            </w:pPr>
          </w:p>
        </w:tc>
      </w:tr>
      <w:tr w:rsidR="009D42B9" w14:paraId="1EA8F45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0FCD2AF" w14:textId="77777777" w:rsidR="009D42B9" w:rsidRPr="00023D07" w:rsidRDefault="009D42B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E2B5000" w14:textId="77777777" w:rsidR="009D42B9" w:rsidRDefault="009D42B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2B21CAC" w14:textId="77777777" w:rsidR="009D42B9" w:rsidRPr="00C371F0" w:rsidRDefault="009D42B9" w:rsidP="009D42B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9D42B9" w:rsidRPr="002714A1" w14:paraId="6A84EBF2" w14:textId="77777777" w:rsidTr="008F2B8B">
        <w:tc>
          <w:tcPr>
            <w:tcW w:w="2153" w:type="dxa"/>
          </w:tcPr>
          <w:p w14:paraId="1602CA61" w14:textId="77777777" w:rsidR="009D42B9" w:rsidRPr="002714A1" w:rsidRDefault="009D42B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41AA131" w14:textId="77777777" w:rsidR="009D42B9" w:rsidRPr="002714A1" w:rsidRDefault="009D42B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CA67FE3" w14:textId="77777777" w:rsidR="009D42B9" w:rsidRPr="002714A1" w:rsidRDefault="009D42B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9D42B9" w14:paraId="5A20FD36" w14:textId="77777777" w:rsidTr="008F2B8B">
        <w:tc>
          <w:tcPr>
            <w:tcW w:w="2153" w:type="dxa"/>
          </w:tcPr>
          <w:p w14:paraId="085CA3DF" w14:textId="77777777" w:rsidR="009D42B9" w:rsidRDefault="009D42B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5074646" w14:textId="77777777" w:rsidR="009D42B9" w:rsidRDefault="009D42B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31FE855" w14:textId="77777777" w:rsidR="009D42B9" w:rsidRDefault="009D42B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E9EF5E1" w14:textId="77777777" w:rsidR="009D42B9" w:rsidRPr="00C371F0" w:rsidRDefault="009D42B9" w:rsidP="009D42B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9D42B9" w:rsidRPr="00AD5CE1" w14:paraId="25008424" w14:textId="77777777" w:rsidTr="008F2B8B">
        <w:tc>
          <w:tcPr>
            <w:tcW w:w="5395" w:type="dxa"/>
          </w:tcPr>
          <w:p w14:paraId="734B9CD7" w14:textId="2095BEED" w:rsidR="009D42B9" w:rsidRPr="00AD5CE1" w:rsidRDefault="009D42B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76A9">
              <w:rPr>
                <w:color w:val="4472C4" w:themeColor="accent1"/>
              </w:rPr>
              <w:t>Corset Cover / Bra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6CCD7B9" w14:textId="77777777" w:rsidR="009D42B9" w:rsidRDefault="009D42B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6B7C922C" w14:textId="77777777" w:rsidR="009D42B9" w:rsidRPr="00AD5CE1" w:rsidRDefault="009D42B9" w:rsidP="008F2B8B"/>
        </w:tc>
      </w:tr>
      <w:tr w:rsidR="009D42B9" w:rsidRPr="00AD5CE1" w14:paraId="1328ACEC" w14:textId="77777777" w:rsidTr="008F2B8B">
        <w:tc>
          <w:tcPr>
            <w:tcW w:w="5395" w:type="dxa"/>
          </w:tcPr>
          <w:p w14:paraId="1FDA30F9" w14:textId="77777777" w:rsidR="009D42B9" w:rsidRPr="00F9058C" w:rsidRDefault="009D42B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10957669" w14:textId="21042860" w:rsidR="009D42B9" w:rsidRDefault="009D42B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176A9">
              <w:rPr>
                <w:color w:val="4472C4" w:themeColor="accent1"/>
              </w:rPr>
              <w:t>17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B176A9">
              <w:rPr>
                <w:noProof/>
                <w:color w:val="4472C4" w:themeColor="accent1"/>
              </w:rPr>
              <w:t>15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0EC453A" w14:textId="77777777" w:rsidR="009D42B9" w:rsidRPr="00AD5CE1" w:rsidRDefault="009D42B9" w:rsidP="008F2B8B"/>
        </w:tc>
      </w:tr>
    </w:tbl>
    <w:p w14:paraId="1A7E8DF6" w14:textId="77777777" w:rsidR="009D42B9" w:rsidRDefault="009D42B9" w:rsidP="009D42B9"/>
    <w:p w14:paraId="0418E100" w14:textId="77777777" w:rsidR="009D42B9" w:rsidRPr="002A5571" w:rsidRDefault="009D42B9" w:rsidP="009D42B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97C6D2E" w14:textId="77777777" w:rsidR="009D42B9" w:rsidRPr="0079201A" w:rsidRDefault="009D42B9" w:rsidP="009D42B9"/>
    <w:p w14:paraId="1876D121" w14:textId="77777777" w:rsidR="00C84D35" w:rsidRPr="009D42B9" w:rsidRDefault="00C84D35" w:rsidP="009D42B9"/>
    <w:sectPr w:rsidR="00C84D35" w:rsidRPr="009D42B9" w:rsidSect="00652555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D349C" w14:textId="77777777" w:rsidR="00B1785D" w:rsidRDefault="00B1785D" w:rsidP="00505854">
      <w:r>
        <w:separator/>
      </w:r>
    </w:p>
  </w:endnote>
  <w:endnote w:type="continuationSeparator" w:id="0">
    <w:p w14:paraId="57A5D392" w14:textId="77777777" w:rsidR="00B1785D" w:rsidRDefault="00B1785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1B669" w14:textId="77777777" w:rsidR="00B1785D" w:rsidRDefault="00B1785D" w:rsidP="00505854">
      <w:r>
        <w:separator/>
      </w:r>
    </w:p>
  </w:footnote>
  <w:footnote w:type="continuationSeparator" w:id="0">
    <w:p w14:paraId="03638EC6" w14:textId="77777777" w:rsidR="00B1785D" w:rsidRDefault="00B1785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136976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83ACA">
      <w:rPr>
        <w:b/>
        <w:bCs/>
        <w:sz w:val="28"/>
        <w:szCs w:val="28"/>
      </w:rPr>
      <w:t>0402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176A9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3ACA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546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011D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4547F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42B9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176A9"/>
    <w:rsid w:val="00B1785D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364EC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D3089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2B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8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2025-09-14T01:06:00Z</dcterms:modified>
</cp:coreProperties>
</file>