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AE46E" w14:textId="77777777" w:rsidR="00803388" w:rsidRPr="00C371F0" w:rsidRDefault="00803388" w:rsidP="00803388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09A3EC8" w14:textId="77777777" w:rsidR="00803388" w:rsidRPr="006C2C15" w:rsidRDefault="00803388" w:rsidP="00803388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8674AEF" w14:textId="77777777" w:rsidR="00803388" w:rsidRPr="00C371F0" w:rsidRDefault="00803388" w:rsidP="0080338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B6099" w14:paraId="5D0D7961" w14:textId="77777777" w:rsidTr="008F2B8B">
        <w:tc>
          <w:tcPr>
            <w:tcW w:w="5395" w:type="dxa"/>
          </w:tcPr>
          <w:p w14:paraId="0DB28938" w14:textId="77777777" w:rsidR="00803388" w:rsidRDefault="00803388" w:rsidP="008F2B8B">
            <w:r>
              <w:t>Top</w:t>
            </w:r>
          </w:p>
        </w:tc>
        <w:tc>
          <w:tcPr>
            <w:tcW w:w="5395" w:type="dxa"/>
          </w:tcPr>
          <w:p w14:paraId="1546ED62" w14:textId="77777777" w:rsidR="00803388" w:rsidRDefault="00803388" w:rsidP="008F2B8B">
            <w:r>
              <w:t>Back</w:t>
            </w:r>
          </w:p>
        </w:tc>
      </w:tr>
      <w:tr w:rsidR="005B6099" w14:paraId="6E2100B0" w14:textId="77777777" w:rsidTr="008F2B8B">
        <w:tc>
          <w:tcPr>
            <w:tcW w:w="5395" w:type="dxa"/>
          </w:tcPr>
          <w:p w14:paraId="68F66197" w14:textId="2CD875F8" w:rsidR="00803388" w:rsidRDefault="005B6099" w:rsidP="008F2B8B">
            <w:r>
              <w:rPr>
                <w:noProof/>
              </w:rPr>
              <w:drawing>
                <wp:inline distT="0" distB="0" distL="0" distR="0" wp14:anchorId="07327E0B" wp14:editId="23AAE25C">
                  <wp:extent cx="3124200" cy="3605270"/>
                  <wp:effectExtent l="0" t="0" r="0" b="1905"/>
                  <wp:docPr id="1649769414" name="Picture 1" descr="A knitted jacket and ha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769414" name="Picture 1" descr="A knitted jacket and ha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940" cy="363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0AD883" w14:textId="0C9BB233" w:rsidR="00803388" w:rsidRDefault="005B6099" w:rsidP="008F2B8B">
            <w:r>
              <w:rPr>
                <w:noProof/>
              </w:rPr>
              <w:drawing>
                <wp:inline distT="0" distB="0" distL="0" distR="0" wp14:anchorId="4C0FF737" wp14:editId="1328EA22">
                  <wp:extent cx="2930368" cy="3604895"/>
                  <wp:effectExtent l="0" t="0" r="3810" b="1905"/>
                  <wp:docPr id="694709719" name="Picture 2" descr="A close up of a swea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09719" name="Picture 2" descr="A close up of a sweat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900" cy="3619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245DBF" w14:textId="77777777" w:rsidR="00803388" w:rsidRDefault="00803388" w:rsidP="00803388">
      <w:pPr>
        <w:rPr>
          <w:b/>
          <w:bCs/>
          <w:color w:val="000000" w:themeColor="text1"/>
        </w:rPr>
      </w:pPr>
    </w:p>
    <w:p w14:paraId="252D1AF7" w14:textId="6C4F5E26" w:rsidR="00803388" w:rsidRDefault="005B6099" w:rsidP="0080338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196E5F" wp14:editId="4658F764">
            <wp:extent cx="6858000" cy="7914005"/>
            <wp:effectExtent l="0" t="0" r="0" b="0"/>
            <wp:docPr id="756730202" name="Picture 3" descr="A knitted jacket and ha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30202" name="Picture 3" descr="A knitted jacket and hat on a grid wall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56D89A2" wp14:editId="17B4EE5B">
            <wp:extent cx="6565900" cy="9144000"/>
            <wp:effectExtent l="0" t="0" r="0" b="0"/>
            <wp:docPr id="958242694" name="Picture 4" descr="A white and pink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42694" name="Picture 4" descr="A white and pink swea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541C185" wp14:editId="21460EDD">
            <wp:extent cx="9144000" cy="6858000"/>
            <wp:effectExtent l="0" t="0" r="0" b="0"/>
            <wp:docPr id="902143747" name="Picture 5" descr="A knitted ha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43747" name="Picture 5" descr="A knitted hat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DBD9CE" wp14:editId="7C0685C0">
            <wp:extent cx="6858000" cy="8436610"/>
            <wp:effectExtent l="0" t="0" r="0" b="0"/>
            <wp:docPr id="1503539510" name="Picture 6" descr="A close up of a swe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39510" name="Picture 6" descr="A close up of a swea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388">
        <w:rPr>
          <w:b/>
          <w:bCs/>
          <w:color w:val="000000" w:themeColor="text1"/>
        </w:rPr>
        <w:br w:type="page"/>
      </w:r>
    </w:p>
    <w:p w14:paraId="4E704083" w14:textId="77777777" w:rsidR="00803388" w:rsidRDefault="00803388" w:rsidP="0080338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03388" w:rsidRPr="00023D07" w14:paraId="73A2CABB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B6B5" w14:textId="77777777" w:rsidR="00803388" w:rsidRPr="00023D07" w:rsidRDefault="008033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24C7" w14:textId="77777777" w:rsidR="00803388" w:rsidRPr="00023D07" w:rsidRDefault="008033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DD21" w14:textId="77777777" w:rsidR="00803388" w:rsidRPr="00023D07" w:rsidRDefault="008033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17FA" w14:textId="77777777" w:rsidR="00803388" w:rsidRPr="00023D07" w:rsidRDefault="008033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9542" w14:textId="77777777" w:rsidR="00803388" w:rsidRPr="00023D07" w:rsidRDefault="00803388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03388" w14:paraId="40A0714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7486C42" w14:textId="77777777" w:rsidR="00803388" w:rsidRDefault="00803388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06DF146" w14:textId="77777777" w:rsidR="00803388" w:rsidRDefault="00803388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4CDE757" w14:textId="77777777" w:rsidR="00803388" w:rsidRDefault="008033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A30D76F" w14:textId="77777777" w:rsidR="00803388" w:rsidRDefault="0080338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C5AD91" w14:textId="77777777" w:rsidR="00803388" w:rsidRDefault="00803388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03388" w14:paraId="741A81D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25EC28" w14:textId="77777777" w:rsidR="00803388" w:rsidRPr="00023D07" w:rsidRDefault="00803388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7E1AC0C" w14:textId="77777777" w:rsidR="00803388" w:rsidRDefault="00803388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7922952" w14:textId="77777777" w:rsidR="00803388" w:rsidRDefault="00803388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D47E3EB" w14:textId="77777777" w:rsidR="00803388" w:rsidRPr="004E673A" w:rsidRDefault="00803388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9FF5988" w14:textId="77777777" w:rsidR="00803388" w:rsidRDefault="00803388" w:rsidP="008F2B8B">
            <w:pPr>
              <w:rPr>
                <w:color w:val="4472C4" w:themeColor="accent1"/>
              </w:rPr>
            </w:pPr>
          </w:p>
        </w:tc>
      </w:tr>
      <w:tr w:rsidR="00803388" w14:paraId="3A141DE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F4AB64" w14:textId="77777777" w:rsidR="00803388" w:rsidRPr="00023D07" w:rsidRDefault="00803388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5FE655" w14:textId="77777777" w:rsidR="00803388" w:rsidRDefault="00803388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0CBE449" w14:textId="77777777" w:rsidR="00803388" w:rsidRPr="00C371F0" w:rsidRDefault="00803388" w:rsidP="00803388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03388" w:rsidRPr="002714A1" w14:paraId="5DAF4ADC" w14:textId="77777777" w:rsidTr="008F2B8B">
        <w:tc>
          <w:tcPr>
            <w:tcW w:w="2153" w:type="dxa"/>
          </w:tcPr>
          <w:p w14:paraId="1901954C" w14:textId="77777777" w:rsidR="00803388" w:rsidRPr="002714A1" w:rsidRDefault="008033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CC930BD" w14:textId="77777777" w:rsidR="00803388" w:rsidRPr="002714A1" w:rsidRDefault="008033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D5FC256" w14:textId="77777777" w:rsidR="00803388" w:rsidRPr="002714A1" w:rsidRDefault="00803388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03388" w14:paraId="59D42389" w14:textId="77777777" w:rsidTr="008F2B8B">
        <w:tc>
          <w:tcPr>
            <w:tcW w:w="2153" w:type="dxa"/>
          </w:tcPr>
          <w:p w14:paraId="28D7D03C" w14:textId="77777777" w:rsidR="00803388" w:rsidRDefault="00803388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A5C605D" w14:textId="77777777" w:rsidR="00803388" w:rsidRDefault="008033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4E9D66E" w14:textId="77777777" w:rsidR="00803388" w:rsidRDefault="00803388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A6415FD" w14:textId="77777777" w:rsidR="00803388" w:rsidRPr="00C371F0" w:rsidRDefault="00803388" w:rsidP="0080338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03388" w:rsidRPr="00AD5CE1" w14:paraId="2B75B825" w14:textId="77777777" w:rsidTr="008F2B8B">
        <w:tc>
          <w:tcPr>
            <w:tcW w:w="5395" w:type="dxa"/>
          </w:tcPr>
          <w:p w14:paraId="2CAC4EDF" w14:textId="44BF9086" w:rsidR="00803388" w:rsidRPr="00AD5CE1" w:rsidRDefault="00803388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337FB">
              <w:rPr>
                <w:color w:val="4472C4" w:themeColor="accent1"/>
              </w:rPr>
              <w:t>Infant Jacket &amp; Hat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95A912F" w14:textId="48E837AE" w:rsidR="00803388" w:rsidRDefault="00803388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E337FB">
              <w:rPr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t>0</w:t>
            </w:r>
            <w:r>
              <w:t>±</w:t>
            </w:r>
            <w:r w:rsidR="00E337FB">
              <w:t>1</w:t>
            </w:r>
            <w:r>
              <w:t>0</w:t>
            </w:r>
          </w:p>
          <w:p w14:paraId="52809F8D" w14:textId="77777777" w:rsidR="00803388" w:rsidRPr="00AD5CE1" w:rsidRDefault="00803388" w:rsidP="008F2B8B"/>
        </w:tc>
      </w:tr>
      <w:tr w:rsidR="00803388" w:rsidRPr="00AD5CE1" w14:paraId="394A73AF" w14:textId="77777777" w:rsidTr="008F2B8B">
        <w:tc>
          <w:tcPr>
            <w:tcW w:w="5395" w:type="dxa"/>
          </w:tcPr>
          <w:p w14:paraId="5E2627B3" w14:textId="77777777" w:rsidR="00803388" w:rsidRPr="00F9058C" w:rsidRDefault="00803388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8CDEA12" w14:textId="3617CB3B" w:rsidR="00803388" w:rsidRDefault="00803388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proofErr w:type="gramStart"/>
            <w:r w:rsidR="00E337FB">
              <w:rPr>
                <w:color w:val="4472C4" w:themeColor="accent1"/>
              </w:rPr>
              <w:t>14</w:t>
            </w:r>
            <w:r w:rsidRPr="00AD5CE1">
              <w:t>“ x</w:t>
            </w:r>
            <w:proofErr w:type="gramEnd"/>
            <w:r w:rsidRPr="00AD5CE1">
              <w:t xml:space="preserve">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E99B1E6" w14:textId="77777777" w:rsidR="00803388" w:rsidRPr="00AD5CE1" w:rsidRDefault="00803388" w:rsidP="008F2B8B"/>
        </w:tc>
      </w:tr>
    </w:tbl>
    <w:p w14:paraId="7844E413" w14:textId="77777777" w:rsidR="00803388" w:rsidRDefault="00803388" w:rsidP="00803388"/>
    <w:p w14:paraId="05EEB580" w14:textId="77777777" w:rsidR="00803388" w:rsidRPr="002A5571" w:rsidRDefault="00803388" w:rsidP="00803388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1B5A812" w14:textId="77777777" w:rsidR="00803388" w:rsidRPr="0079201A" w:rsidRDefault="00803388" w:rsidP="00803388"/>
    <w:p w14:paraId="1876D121" w14:textId="77777777" w:rsidR="00C84D35" w:rsidRPr="00803388" w:rsidRDefault="00C84D35" w:rsidP="00803388"/>
    <w:sectPr w:rsidR="00C84D35" w:rsidRPr="00803388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4D3B" w14:textId="77777777" w:rsidR="00204B16" w:rsidRDefault="00204B16" w:rsidP="00505854">
      <w:r>
        <w:separator/>
      </w:r>
    </w:p>
  </w:endnote>
  <w:endnote w:type="continuationSeparator" w:id="0">
    <w:p w14:paraId="5CE5557F" w14:textId="77777777" w:rsidR="00204B16" w:rsidRDefault="00204B1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43A7A" w14:textId="77777777" w:rsidR="00204B16" w:rsidRDefault="00204B16" w:rsidP="00505854">
      <w:r>
        <w:separator/>
      </w:r>
    </w:p>
  </w:footnote>
  <w:footnote w:type="continuationSeparator" w:id="0">
    <w:p w14:paraId="48D0ABE5" w14:textId="77777777" w:rsidR="00204B16" w:rsidRDefault="00204B1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AA043A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65391">
      <w:rPr>
        <w:b/>
        <w:bCs/>
        <w:sz w:val="28"/>
        <w:szCs w:val="28"/>
      </w:rPr>
      <w:t>0401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337F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B16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5391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B6099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3E71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3388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441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5B42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37FB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388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2025-09-14T01:07:00Z</dcterms:modified>
</cp:coreProperties>
</file>