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BEDA9" w14:textId="77777777" w:rsidR="0033703D" w:rsidRPr="00C371F0" w:rsidRDefault="0033703D" w:rsidP="0033703D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C39487B" w14:textId="77777777" w:rsidR="0033703D" w:rsidRPr="006C2C15" w:rsidRDefault="0033703D" w:rsidP="0033703D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C9E7997" w14:textId="77777777" w:rsidR="0033703D" w:rsidRPr="00C371F0" w:rsidRDefault="0033703D" w:rsidP="0033703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3703D" w14:paraId="42B206C1" w14:textId="77777777" w:rsidTr="008F2B8B">
        <w:tc>
          <w:tcPr>
            <w:tcW w:w="5395" w:type="dxa"/>
          </w:tcPr>
          <w:p w14:paraId="06AB66B5" w14:textId="77777777" w:rsidR="0033703D" w:rsidRDefault="0033703D" w:rsidP="008F2B8B">
            <w:r>
              <w:t>Top</w:t>
            </w:r>
          </w:p>
        </w:tc>
        <w:tc>
          <w:tcPr>
            <w:tcW w:w="5395" w:type="dxa"/>
          </w:tcPr>
          <w:p w14:paraId="788FE0DA" w14:textId="77777777" w:rsidR="0033703D" w:rsidRDefault="0033703D" w:rsidP="008F2B8B">
            <w:r>
              <w:t>Back</w:t>
            </w:r>
          </w:p>
        </w:tc>
      </w:tr>
      <w:tr w:rsidR="0033703D" w14:paraId="0B6C21EA" w14:textId="77777777" w:rsidTr="008F2B8B">
        <w:tc>
          <w:tcPr>
            <w:tcW w:w="5395" w:type="dxa"/>
          </w:tcPr>
          <w:p w14:paraId="42B9E1D2" w14:textId="196911D6" w:rsidR="0033703D" w:rsidRDefault="00AC5BC0" w:rsidP="008F2B8B">
            <w:r>
              <w:rPr>
                <w:noProof/>
              </w:rPr>
              <w:drawing>
                <wp:inline distT="0" distB="0" distL="0" distR="0" wp14:anchorId="6EDE064C" wp14:editId="0FF94C2F">
                  <wp:extent cx="2440659" cy="5927725"/>
                  <wp:effectExtent l="0" t="0" r="0" b="3175"/>
                  <wp:docPr id="2119010039" name="Picture 1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010039" name="Picture 1" descr="A white dress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017" cy="598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019089B" w14:textId="18D68F44" w:rsidR="0033703D" w:rsidRDefault="00AC5BC0" w:rsidP="008F2B8B">
            <w:r>
              <w:rPr>
                <w:noProof/>
              </w:rPr>
              <w:drawing>
                <wp:inline distT="0" distB="0" distL="0" distR="0" wp14:anchorId="7A42D2AE" wp14:editId="110BE267">
                  <wp:extent cx="2654028" cy="5952033"/>
                  <wp:effectExtent l="0" t="0" r="635" b="4445"/>
                  <wp:docPr id="231000995" name="Picture 2" descr="A white skirt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000995" name="Picture 2" descr="A white skirt on a rac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291" cy="60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DCE5F" w14:textId="77777777" w:rsidR="0033703D" w:rsidRDefault="0033703D" w:rsidP="0033703D">
      <w:pPr>
        <w:rPr>
          <w:b/>
          <w:bCs/>
          <w:color w:val="000000" w:themeColor="text1"/>
        </w:rPr>
      </w:pPr>
    </w:p>
    <w:p w14:paraId="7FC2ED79" w14:textId="39CF1E08" w:rsidR="0033703D" w:rsidRDefault="00AC5BC0" w:rsidP="0033703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1333FB5" wp14:editId="786D380A">
            <wp:extent cx="6858000" cy="6519545"/>
            <wp:effectExtent l="0" t="0" r="0" b="0"/>
            <wp:docPr id="139470334" name="Picture 3" descr="A white sh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0334" name="Picture 3" descr="A white shirt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1554F55" wp14:editId="67DF3125">
            <wp:extent cx="3764915" cy="9144000"/>
            <wp:effectExtent l="0" t="0" r="0" b="0"/>
            <wp:docPr id="1554356025" name="Picture 4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56025" name="Picture 4" descr="A white dress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EA7223D" wp14:editId="016702B3">
            <wp:extent cx="6858000" cy="7430770"/>
            <wp:effectExtent l="0" t="0" r="0" b="0"/>
            <wp:docPr id="1481999733" name="Picture 5" descr="A white sh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99733" name="Picture 5" descr="A white shirt on a grid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B7B9244" wp14:editId="034ECEFA">
            <wp:extent cx="4077335" cy="9144000"/>
            <wp:effectExtent l="0" t="0" r="0" b="0"/>
            <wp:docPr id="885266017" name="Picture 6" descr="A white skirt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66017" name="Picture 6" descr="A white skirt on a rack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4D7A17F" wp14:editId="6B8FB63A">
            <wp:extent cx="6858000" cy="7687945"/>
            <wp:effectExtent l="0" t="0" r="0" b="0"/>
            <wp:docPr id="1810803970" name="Picture 7" descr="A white shir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03970" name="Picture 7" descr="A white shirt with lace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9BFEE79" wp14:editId="6E6D20C9">
            <wp:extent cx="9144000" cy="6858000"/>
            <wp:effectExtent l="0" t="0" r="0" b="0"/>
            <wp:docPr id="1263610020" name="Picture 8" descr="A white shirt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10020" name="Picture 8" descr="A white shirt on a grid surfac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03D">
        <w:rPr>
          <w:b/>
          <w:bCs/>
          <w:color w:val="000000" w:themeColor="text1"/>
        </w:rPr>
        <w:br w:type="page"/>
      </w:r>
    </w:p>
    <w:p w14:paraId="741D286D" w14:textId="77777777" w:rsidR="0033703D" w:rsidRDefault="0033703D" w:rsidP="0033703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3703D" w:rsidRPr="00023D07" w14:paraId="47CF92E9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C5FA" w14:textId="77777777" w:rsidR="0033703D" w:rsidRPr="00023D07" w:rsidRDefault="0033703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BC58" w14:textId="77777777" w:rsidR="0033703D" w:rsidRPr="00023D07" w:rsidRDefault="0033703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6278" w14:textId="77777777" w:rsidR="0033703D" w:rsidRPr="00023D07" w:rsidRDefault="0033703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8203" w14:textId="77777777" w:rsidR="0033703D" w:rsidRPr="00023D07" w:rsidRDefault="0033703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A6EC" w14:textId="77777777" w:rsidR="0033703D" w:rsidRPr="00023D07" w:rsidRDefault="0033703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3703D" w14:paraId="08A39D5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143D30F" w14:textId="77777777" w:rsidR="0033703D" w:rsidRDefault="0033703D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20494D5" w14:textId="77777777" w:rsidR="0033703D" w:rsidRDefault="0033703D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4CE7391" w14:textId="77777777" w:rsidR="0033703D" w:rsidRDefault="0033703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F344BE5" w14:textId="77777777" w:rsidR="0033703D" w:rsidRDefault="0033703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4505397" w14:textId="77777777" w:rsidR="0033703D" w:rsidRDefault="0033703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3703D" w14:paraId="67909E6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D6D2E8" w14:textId="77777777" w:rsidR="0033703D" w:rsidRPr="00023D07" w:rsidRDefault="0033703D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765B907" w14:textId="77777777" w:rsidR="0033703D" w:rsidRDefault="0033703D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4782036" w14:textId="77777777" w:rsidR="0033703D" w:rsidRDefault="0033703D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F78B7F8" w14:textId="77777777" w:rsidR="0033703D" w:rsidRPr="004E673A" w:rsidRDefault="0033703D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3684C8" w14:textId="77777777" w:rsidR="0033703D" w:rsidRDefault="0033703D" w:rsidP="008F2B8B">
            <w:pPr>
              <w:rPr>
                <w:color w:val="4472C4" w:themeColor="accent1"/>
              </w:rPr>
            </w:pPr>
          </w:p>
        </w:tc>
      </w:tr>
      <w:tr w:rsidR="0033703D" w14:paraId="2145B79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19ED00" w14:textId="77777777" w:rsidR="0033703D" w:rsidRPr="00023D07" w:rsidRDefault="0033703D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7A5DE16" w14:textId="77777777" w:rsidR="0033703D" w:rsidRDefault="0033703D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AA15EF9" w14:textId="77777777" w:rsidR="0033703D" w:rsidRPr="00C371F0" w:rsidRDefault="0033703D" w:rsidP="0033703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33703D" w:rsidRPr="002714A1" w14:paraId="30958475" w14:textId="77777777" w:rsidTr="008F2B8B">
        <w:tc>
          <w:tcPr>
            <w:tcW w:w="2153" w:type="dxa"/>
          </w:tcPr>
          <w:p w14:paraId="6BC529A1" w14:textId="77777777" w:rsidR="0033703D" w:rsidRPr="002714A1" w:rsidRDefault="0033703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5DB0804" w14:textId="77777777" w:rsidR="0033703D" w:rsidRPr="002714A1" w:rsidRDefault="0033703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ECF44F7" w14:textId="77777777" w:rsidR="0033703D" w:rsidRPr="002714A1" w:rsidRDefault="0033703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33703D" w14:paraId="1B4EAB65" w14:textId="77777777" w:rsidTr="008F2B8B">
        <w:tc>
          <w:tcPr>
            <w:tcW w:w="2153" w:type="dxa"/>
          </w:tcPr>
          <w:p w14:paraId="73075657" w14:textId="77777777" w:rsidR="0033703D" w:rsidRDefault="0033703D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B883FA3" w14:textId="77777777" w:rsidR="0033703D" w:rsidRDefault="0033703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4FE4FF8" w14:textId="77777777" w:rsidR="0033703D" w:rsidRDefault="0033703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412146A" w14:textId="77777777" w:rsidR="0033703D" w:rsidRPr="00C371F0" w:rsidRDefault="0033703D" w:rsidP="0033703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3703D" w:rsidRPr="00AD5CE1" w14:paraId="6B8094AC" w14:textId="77777777" w:rsidTr="008F2B8B">
        <w:tc>
          <w:tcPr>
            <w:tcW w:w="5395" w:type="dxa"/>
          </w:tcPr>
          <w:p w14:paraId="34A5EE5D" w14:textId="770B259E" w:rsidR="0033703D" w:rsidRPr="00AD5CE1" w:rsidRDefault="0033703D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86750">
              <w:rPr>
                <w:color w:val="4472C4" w:themeColor="accent1"/>
              </w:rPr>
              <w:t>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CB6470A" w14:textId="77777777" w:rsidR="0033703D" w:rsidRDefault="0033703D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7D041FE" w14:textId="77777777" w:rsidR="0033703D" w:rsidRPr="00AD5CE1" w:rsidRDefault="0033703D" w:rsidP="008F2B8B"/>
        </w:tc>
      </w:tr>
      <w:tr w:rsidR="0033703D" w:rsidRPr="00AD5CE1" w14:paraId="62BDF80D" w14:textId="77777777" w:rsidTr="008F2B8B">
        <w:tc>
          <w:tcPr>
            <w:tcW w:w="5395" w:type="dxa"/>
          </w:tcPr>
          <w:p w14:paraId="3ED47DCD" w14:textId="77777777" w:rsidR="0033703D" w:rsidRPr="00F9058C" w:rsidRDefault="0033703D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8EAE9ED" w14:textId="796418A1" w:rsidR="0033703D" w:rsidRDefault="0033703D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86750">
              <w:rPr>
                <w:noProof/>
                <w:color w:val="4472C4" w:themeColor="accent1"/>
              </w:rPr>
              <w:t>45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86750">
              <w:rPr>
                <w:noProof/>
                <w:color w:val="4472C4" w:themeColor="accent1"/>
              </w:rPr>
              <w:t>22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71D1BBC" w14:textId="77777777" w:rsidR="0033703D" w:rsidRPr="00AD5CE1" w:rsidRDefault="0033703D" w:rsidP="008F2B8B"/>
        </w:tc>
      </w:tr>
    </w:tbl>
    <w:p w14:paraId="2CE1F51F" w14:textId="77777777" w:rsidR="0033703D" w:rsidRDefault="0033703D" w:rsidP="0033703D"/>
    <w:p w14:paraId="73857D67" w14:textId="77777777" w:rsidR="0033703D" w:rsidRPr="002A5571" w:rsidRDefault="0033703D" w:rsidP="0033703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328BBC5" w14:textId="77777777" w:rsidR="0033703D" w:rsidRPr="0079201A" w:rsidRDefault="0033703D" w:rsidP="0033703D"/>
    <w:p w14:paraId="1876D121" w14:textId="77777777" w:rsidR="00C84D35" w:rsidRPr="0033703D" w:rsidRDefault="00C84D35" w:rsidP="0033703D"/>
    <w:sectPr w:rsidR="00C84D35" w:rsidRPr="0033703D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7CABD" w14:textId="77777777" w:rsidR="00CB0783" w:rsidRDefault="00CB0783" w:rsidP="00505854">
      <w:r>
        <w:separator/>
      </w:r>
    </w:p>
  </w:endnote>
  <w:endnote w:type="continuationSeparator" w:id="0">
    <w:p w14:paraId="2F5DA3BC" w14:textId="77777777" w:rsidR="00CB0783" w:rsidRDefault="00CB078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B2198" w14:textId="77777777" w:rsidR="00CB0783" w:rsidRDefault="00CB0783" w:rsidP="00505854">
      <w:r>
        <w:separator/>
      </w:r>
    </w:p>
  </w:footnote>
  <w:footnote w:type="continuationSeparator" w:id="0">
    <w:p w14:paraId="1DC2222C" w14:textId="77777777" w:rsidR="00CB0783" w:rsidRDefault="00CB078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A9F89A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C737E">
      <w:rPr>
        <w:b/>
        <w:bCs/>
        <w:sz w:val="28"/>
        <w:szCs w:val="28"/>
      </w:rPr>
      <w:t>0400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86750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C737E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3703D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57632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86750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5458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C5BC0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0783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44F5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03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2025-09-14T00:08:00Z</dcterms:modified>
</cp:coreProperties>
</file>