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ED744B" w14:textId="77777777" w:rsidR="00116ED2" w:rsidRPr="00C371F0" w:rsidRDefault="00116ED2" w:rsidP="00116ED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12932D00" w14:textId="77777777" w:rsidR="00116ED2" w:rsidRPr="006C2C15" w:rsidRDefault="00116ED2" w:rsidP="00116ED2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33224FA" w14:textId="77777777" w:rsidR="00116ED2" w:rsidRPr="00C371F0" w:rsidRDefault="00116ED2" w:rsidP="00116ED2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116ED2" w14:paraId="26EF3C4A" w14:textId="77777777" w:rsidTr="008F2B8B">
        <w:tc>
          <w:tcPr>
            <w:tcW w:w="5395" w:type="dxa"/>
          </w:tcPr>
          <w:p w14:paraId="25C16BB4" w14:textId="77777777" w:rsidR="00116ED2" w:rsidRDefault="00116ED2" w:rsidP="008F2B8B">
            <w:r>
              <w:t>Top</w:t>
            </w:r>
          </w:p>
        </w:tc>
        <w:tc>
          <w:tcPr>
            <w:tcW w:w="5395" w:type="dxa"/>
          </w:tcPr>
          <w:p w14:paraId="084DACEA" w14:textId="77777777" w:rsidR="00116ED2" w:rsidRDefault="00116ED2" w:rsidP="008F2B8B">
            <w:r>
              <w:t>Back</w:t>
            </w:r>
          </w:p>
        </w:tc>
      </w:tr>
      <w:tr w:rsidR="00116ED2" w14:paraId="40BCD2AB" w14:textId="77777777" w:rsidTr="008F2B8B">
        <w:tc>
          <w:tcPr>
            <w:tcW w:w="5395" w:type="dxa"/>
          </w:tcPr>
          <w:p w14:paraId="42E8ADF6" w14:textId="0831A28E" w:rsidR="00116ED2" w:rsidRDefault="00C33173" w:rsidP="008F2B8B">
            <w:r>
              <w:rPr>
                <w:noProof/>
              </w:rPr>
              <w:drawing>
                <wp:inline distT="0" distB="0" distL="0" distR="0" wp14:anchorId="7335CE2A" wp14:editId="6205023F">
                  <wp:extent cx="3124465" cy="6121400"/>
                  <wp:effectExtent l="0" t="0" r="0" b="0"/>
                  <wp:docPr id="1741860905" name="Picture 1" descr="A white skirt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860905" name="Picture 1" descr="A white skirt on a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752" cy="6157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366905A" w14:textId="6DDB7A48" w:rsidR="00116ED2" w:rsidRDefault="00C33173" w:rsidP="008F2B8B">
            <w:r>
              <w:rPr>
                <w:noProof/>
              </w:rPr>
              <w:drawing>
                <wp:inline distT="0" distB="0" distL="0" distR="0" wp14:anchorId="17EF1432" wp14:editId="54DA9EA5">
                  <wp:extent cx="2925199" cy="6134100"/>
                  <wp:effectExtent l="0" t="0" r="0" b="0"/>
                  <wp:docPr id="914584593" name="Picture 2" descr="A white pants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584593" name="Picture 2" descr="A white pants on a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127" cy="615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EABB45" w14:textId="77777777" w:rsidR="00116ED2" w:rsidRDefault="00116ED2" w:rsidP="00116ED2">
      <w:pPr>
        <w:rPr>
          <w:b/>
          <w:bCs/>
          <w:color w:val="000000" w:themeColor="text1"/>
        </w:rPr>
      </w:pPr>
    </w:p>
    <w:p w14:paraId="161F150B" w14:textId="2D6EF973" w:rsidR="00116ED2" w:rsidRDefault="00C33173" w:rsidP="00116ED2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2F000B8" wp14:editId="36401E63">
            <wp:extent cx="6858000" cy="6009640"/>
            <wp:effectExtent l="0" t="0" r="0" b="0"/>
            <wp:docPr id="309554077" name="Picture 3" descr="A white pant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554077" name="Picture 3" descr="A white pants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0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C11738D" wp14:editId="1B7A19E5">
            <wp:extent cx="6858000" cy="8198485"/>
            <wp:effectExtent l="0" t="0" r="0" b="5715"/>
            <wp:docPr id="1624145033" name="Picture 4" descr="A white skirt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145033" name="Picture 4" descr="A white skirt on a grid wall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9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75E28BF" wp14:editId="5B746601">
            <wp:extent cx="4667250" cy="9144000"/>
            <wp:effectExtent l="0" t="0" r="6350" b="0"/>
            <wp:docPr id="1198135758" name="Picture 5" descr="A white skirt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135758" name="Picture 5" descr="A white skirt on a wall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3F18A72" wp14:editId="3C6DCD93">
            <wp:extent cx="9144000" cy="6858000"/>
            <wp:effectExtent l="0" t="0" r="0" b="0"/>
            <wp:docPr id="97659566" name="Picture 6" descr="A white dress with a patter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59566" name="Picture 6" descr="A white dress with a pattern on i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C7BE1F4" wp14:editId="5A02E73C">
            <wp:extent cx="6858000" cy="7306945"/>
            <wp:effectExtent l="0" t="0" r="0" b="0"/>
            <wp:docPr id="1276223503" name="Picture 7" descr="A white dress with ruff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23503" name="Picture 7" descr="A white dress with ruffles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0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E2D412A" wp14:editId="369700B5">
            <wp:extent cx="6858000" cy="5574665"/>
            <wp:effectExtent l="0" t="0" r="0" b="635"/>
            <wp:docPr id="1290730271" name="Picture 8" descr="A white skirt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730271" name="Picture 8" descr="A white skirt on a grid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7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3B2C446" wp14:editId="139AD982">
            <wp:extent cx="6499860" cy="9144000"/>
            <wp:effectExtent l="0" t="0" r="2540" b="0"/>
            <wp:docPr id="69955647" name="Picture 9" descr="A white pants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55647" name="Picture 9" descr="A white pants on a grid wall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986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564812E" wp14:editId="4253601C">
            <wp:extent cx="4360545" cy="9144000"/>
            <wp:effectExtent l="0" t="0" r="0" b="0"/>
            <wp:docPr id="255490052" name="Picture 10" descr="A white pants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490052" name="Picture 10" descr="A white pants on a wall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54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6ED2">
        <w:rPr>
          <w:b/>
          <w:bCs/>
          <w:color w:val="000000" w:themeColor="text1"/>
        </w:rPr>
        <w:br w:type="page"/>
      </w:r>
    </w:p>
    <w:p w14:paraId="41770BB5" w14:textId="77777777" w:rsidR="00116ED2" w:rsidRDefault="00116ED2" w:rsidP="00116ED2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116ED2" w:rsidRPr="00023D07" w14:paraId="5D757196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8E7E3" w14:textId="77777777" w:rsidR="00116ED2" w:rsidRPr="00023D07" w:rsidRDefault="00116ED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4ADBA" w14:textId="77777777" w:rsidR="00116ED2" w:rsidRPr="00023D07" w:rsidRDefault="00116ED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9B69A" w14:textId="77777777" w:rsidR="00116ED2" w:rsidRPr="00023D07" w:rsidRDefault="00116ED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EF95A" w14:textId="77777777" w:rsidR="00116ED2" w:rsidRPr="00023D07" w:rsidRDefault="00116ED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0CF81" w14:textId="77777777" w:rsidR="00116ED2" w:rsidRPr="00023D07" w:rsidRDefault="00116ED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116ED2" w14:paraId="4EAB43C5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D936CA4" w14:textId="77777777" w:rsidR="00116ED2" w:rsidRDefault="00116ED2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1BBBD806" w14:textId="77777777" w:rsidR="00116ED2" w:rsidRDefault="00116ED2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105B2F2E" w14:textId="77777777" w:rsidR="00116ED2" w:rsidRDefault="00116ED2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52DB8C0" w14:textId="77777777" w:rsidR="00116ED2" w:rsidRDefault="00116ED2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6156AB4" w14:textId="77777777" w:rsidR="00116ED2" w:rsidRDefault="00116ED2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16ED2" w14:paraId="43D8D0E9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B53C83E" w14:textId="77777777" w:rsidR="00116ED2" w:rsidRPr="00023D07" w:rsidRDefault="00116ED2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7835A6AC" w14:textId="77777777" w:rsidR="00116ED2" w:rsidRDefault="00116ED2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3D47FE82" w14:textId="77777777" w:rsidR="00116ED2" w:rsidRDefault="00116ED2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DFB9BF8" w14:textId="77777777" w:rsidR="00116ED2" w:rsidRPr="004E673A" w:rsidRDefault="00116ED2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89B2B4D" w14:textId="77777777" w:rsidR="00116ED2" w:rsidRDefault="00116ED2" w:rsidP="008F2B8B">
            <w:pPr>
              <w:rPr>
                <w:color w:val="4472C4" w:themeColor="accent1"/>
              </w:rPr>
            </w:pPr>
          </w:p>
        </w:tc>
      </w:tr>
      <w:tr w:rsidR="00116ED2" w14:paraId="308422B2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FD34D5D" w14:textId="77777777" w:rsidR="00116ED2" w:rsidRPr="00023D07" w:rsidRDefault="00116ED2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184BD702" w14:textId="77777777" w:rsidR="00116ED2" w:rsidRDefault="00116ED2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833DEA1" w14:textId="77777777" w:rsidR="00116ED2" w:rsidRPr="00C371F0" w:rsidRDefault="00116ED2" w:rsidP="00116ED2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16ED2" w:rsidRPr="002714A1" w14:paraId="44ED76CA" w14:textId="77777777" w:rsidTr="008F2B8B">
        <w:tc>
          <w:tcPr>
            <w:tcW w:w="2153" w:type="dxa"/>
          </w:tcPr>
          <w:p w14:paraId="58F0A9C4" w14:textId="77777777" w:rsidR="00116ED2" w:rsidRPr="002714A1" w:rsidRDefault="00116ED2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23ADB7E5" w14:textId="77777777" w:rsidR="00116ED2" w:rsidRPr="002714A1" w:rsidRDefault="00116ED2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A74910D" w14:textId="77777777" w:rsidR="00116ED2" w:rsidRPr="002714A1" w:rsidRDefault="00116ED2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16ED2" w14:paraId="76DE5C9B" w14:textId="77777777" w:rsidTr="008F2B8B">
        <w:tc>
          <w:tcPr>
            <w:tcW w:w="2153" w:type="dxa"/>
          </w:tcPr>
          <w:p w14:paraId="64F2FFC4" w14:textId="77777777" w:rsidR="00116ED2" w:rsidRDefault="00116ED2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594B00FB" w14:textId="77777777" w:rsidR="00116ED2" w:rsidRDefault="00116ED2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2D7183E9" w14:textId="77777777" w:rsidR="00116ED2" w:rsidRDefault="00116ED2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B9393C7" w14:textId="77777777" w:rsidR="00116ED2" w:rsidRPr="00C371F0" w:rsidRDefault="00116ED2" w:rsidP="00116ED2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116ED2" w:rsidRPr="00AD5CE1" w14:paraId="1FF7F29A" w14:textId="77777777" w:rsidTr="008F2B8B">
        <w:tc>
          <w:tcPr>
            <w:tcW w:w="5395" w:type="dxa"/>
          </w:tcPr>
          <w:p w14:paraId="779921AA" w14:textId="77CBCFC8" w:rsidR="00116ED2" w:rsidRPr="00AD5CE1" w:rsidRDefault="00116ED2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6B32C9">
              <w:rPr>
                <w:color w:val="4472C4" w:themeColor="accent1"/>
              </w:rPr>
              <w:t>Petticoat for bustle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8AD77EF" w14:textId="77777777" w:rsidR="00116ED2" w:rsidRDefault="00116ED2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41DEEB5C" w14:textId="77777777" w:rsidR="00116ED2" w:rsidRPr="00AD5CE1" w:rsidRDefault="00116ED2" w:rsidP="008F2B8B"/>
        </w:tc>
      </w:tr>
      <w:tr w:rsidR="00116ED2" w:rsidRPr="00AD5CE1" w14:paraId="4B474847" w14:textId="77777777" w:rsidTr="008F2B8B">
        <w:tc>
          <w:tcPr>
            <w:tcW w:w="5395" w:type="dxa"/>
          </w:tcPr>
          <w:p w14:paraId="0622D10B" w14:textId="77777777" w:rsidR="00116ED2" w:rsidRPr="00F9058C" w:rsidRDefault="00116ED2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00BA5756" w14:textId="45BF85C5" w:rsidR="00116ED2" w:rsidRDefault="00116ED2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6B32C9">
              <w:rPr>
                <w:noProof/>
                <w:color w:val="4472C4" w:themeColor="accent1"/>
              </w:rPr>
              <w:t>35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07B52489" w14:textId="77777777" w:rsidR="00116ED2" w:rsidRPr="00AD5CE1" w:rsidRDefault="00116ED2" w:rsidP="008F2B8B"/>
        </w:tc>
      </w:tr>
    </w:tbl>
    <w:p w14:paraId="08ACAD17" w14:textId="77777777" w:rsidR="00116ED2" w:rsidRDefault="00116ED2" w:rsidP="00116ED2"/>
    <w:p w14:paraId="63790CB1" w14:textId="77777777" w:rsidR="00116ED2" w:rsidRPr="002A5571" w:rsidRDefault="00116ED2" w:rsidP="00116ED2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35E8CB20" w14:textId="77777777" w:rsidR="00116ED2" w:rsidRPr="0079201A" w:rsidRDefault="00116ED2" w:rsidP="00116ED2"/>
    <w:p w14:paraId="1876D121" w14:textId="77777777" w:rsidR="00C84D35" w:rsidRPr="00116ED2" w:rsidRDefault="00C84D35" w:rsidP="00116ED2"/>
    <w:sectPr w:rsidR="00C84D35" w:rsidRPr="00116ED2" w:rsidSect="00652555">
      <w:headerReference w:type="default" r:id="rId18"/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9AF235" w14:textId="77777777" w:rsidR="008B7B84" w:rsidRDefault="008B7B84" w:rsidP="00505854">
      <w:r>
        <w:separator/>
      </w:r>
    </w:p>
  </w:endnote>
  <w:endnote w:type="continuationSeparator" w:id="0">
    <w:p w14:paraId="47655C21" w14:textId="77777777" w:rsidR="008B7B84" w:rsidRDefault="008B7B84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7241E3" w14:textId="77777777" w:rsidR="008B7B84" w:rsidRDefault="008B7B84" w:rsidP="00505854">
      <w:r>
        <w:separator/>
      </w:r>
    </w:p>
  </w:footnote>
  <w:footnote w:type="continuationSeparator" w:id="0">
    <w:p w14:paraId="736E9DDD" w14:textId="77777777" w:rsidR="008B7B84" w:rsidRDefault="008B7B84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6C53FE30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167A3A">
      <w:rPr>
        <w:b/>
        <w:bCs/>
        <w:sz w:val="28"/>
        <w:szCs w:val="28"/>
      </w:rPr>
      <w:t>0399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6B32C9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16ED2"/>
    <w:rsid w:val="00163D63"/>
    <w:rsid w:val="00167A3A"/>
    <w:rsid w:val="0017498A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D2E36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B32C9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B7B84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2BDD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173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6ED2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10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2025-09-14T00:09:00Z</dcterms:modified>
</cp:coreProperties>
</file>