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3234E2" w14:textId="77777777" w:rsidR="00822873" w:rsidRPr="00C371F0" w:rsidRDefault="00822873" w:rsidP="00822873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09237236" w14:textId="77777777" w:rsidR="00822873" w:rsidRPr="006C2C15" w:rsidRDefault="00822873" w:rsidP="00822873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2FE12642" w14:textId="77777777" w:rsidR="00822873" w:rsidRPr="00C371F0" w:rsidRDefault="00822873" w:rsidP="00822873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1114FC" w14:paraId="0CCFFD00" w14:textId="77777777" w:rsidTr="008F2B8B">
        <w:tc>
          <w:tcPr>
            <w:tcW w:w="5395" w:type="dxa"/>
          </w:tcPr>
          <w:p w14:paraId="6B8584FF" w14:textId="77777777" w:rsidR="00822873" w:rsidRDefault="00822873" w:rsidP="008F2B8B">
            <w:r>
              <w:t>Top</w:t>
            </w:r>
          </w:p>
        </w:tc>
        <w:tc>
          <w:tcPr>
            <w:tcW w:w="5395" w:type="dxa"/>
          </w:tcPr>
          <w:p w14:paraId="7C4C0E5D" w14:textId="77777777" w:rsidR="00822873" w:rsidRDefault="00822873" w:rsidP="008F2B8B">
            <w:r>
              <w:t>Back</w:t>
            </w:r>
          </w:p>
        </w:tc>
      </w:tr>
      <w:tr w:rsidR="001114FC" w14:paraId="48F2D31A" w14:textId="77777777" w:rsidTr="008F2B8B">
        <w:tc>
          <w:tcPr>
            <w:tcW w:w="5395" w:type="dxa"/>
          </w:tcPr>
          <w:p w14:paraId="22299C2E" w14:textId="157C86E9" w:rsidR="00822873" w:rsidRDefault="001114FC" w:rsidP="008F2B8B">
            <w:r>
              <w:rPr>
                <w:noProof/>
              </w:rPr>
              <w:drawing>
                <wp:inline distT="0" distB="0" distL="0" distR="0" wp14:anchorId="65505389" wp14:editId="2E92BF5B">
                  <wp:extent cx="3136900" cy="5378824"/>
                  <wp:effectExtent l="0" t="0" r="0" b="6350"/>
                  <wp:docPr id="1633479104" name="Picture 1" descr="A white dress on a rac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3479104" name="Picture 1" descr="A white dress on a rack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1974" cy="5421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31594683" w14:textId="0CF21CA6" w:rsidR="00822873" w:rsidRDefault="001114FC" w:rsidP="008F2B8B">
            <w:r>
              <w:rPr>
                <w:noProof/>
              </w:rPr>
              <w:drawing>
                <wp:inline distT="0" distB="0" distL="0" distR="0" wp14:anchorId="3F41B537" wp14:editId="11CE334D">
                  <wp:extent cx="2682640" cy="5194300"/>
                  <wp:effectExtent l="0" t="0" r="0" b="0"/>
                  <wp:docPr id="1383876725" name="Picture 2" descr="A white dress on a tile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876725" name="Picture 2" descr="A white dress on a tile wall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548" cy="521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99592C" w14:textId="77777777" w:rsidR="00822873" w:rsidRDefault="00822873" w:rsidP="00822873">
      <w:pPr>
        <w:rPr>
          <w:b/>
          <w:bCs/>
          <w:color w:val="000000" w:themeColor="text1"/>
        </w:rPr>
      </w:pPr>
    </w:p>
    <w:p w14:paraId="63FEC6D2" w14:textId="3746BBB3" w:rsidR="00822873" w:rsidRDefault="00822873" w:rsidP="00822873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  <w:r w:rsidR="001114FC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6CDDD909" wp14:editId="41D1343F">
            <wp:extent cx="6858000" cy="5850890"/>
            <wp:effectExtent l="0" t="0" r="0" b="3810"/>
            <wp:docPr id="51630725" name="Picture 3" descr="A white skirt on a grid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30725" name="Picture 3" descr="A white skirt on a grid wall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85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14FC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721861C8" wp14:editId="23384C3B">
            <wp:extent cx="5332730" cy="9144000"/>
            <wp:effectExtent l="0" t="0" r="1270" b="0"/>
            <wp:docPr id="560813989" name="Picture 4" descr="A white dress on a ra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813989" name="Picture 4" descr="A white dress on a rack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273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14FC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71F0425D" wp14:editId="615C0BA9">
            <wp:extent cx="6858000" cy="8536305"/>
            <wp:effectExtent l="0" t="0" r="0" b="0"/>
            <wp:docPr id="1762849316" name="Picture 5" descr="A close up of a white dr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849316" name="Picture 5" descr="A close up of a white dres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3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14FC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54FB4032" wp14:editId="272F6C57">
            <wp:extent cx="9144000" cy="6858000"/>
            <wp:effectExtent l="0" t="0" r="0" b="0"/>
            <wp:docPr id="1602655743" name="Picture 6" descr="A close-up of a white pillo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655743" name="Picture 6" descr="A close-up of a white pillow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14FC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7D72BA46" wp14:editId="6DA9D3CE">
            <wp:extent cx="6858000" cy="7513320"/>
            <wp:effectExtent l="0" t="0" r="0" b="5080"/>
            <wp:docPr id="996326937" name="Picture 7" descr="A white shirt with a red butt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326937" name="Picture 7" descr="A white shirt with a red button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51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14FC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52757976" wp14:editId="0AA817E8">
            <wp:extent cx="6858000" cy="5370195"/>
            <wp:effectExtent l="0" t="0" r="0" b="1905"/>
            <wp:docPr id="796565122" name="Picture 8" descr="A white skirt with butt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65122" name="Picture 8" descr="A white skirt with buttons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7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14FC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497C6F5D" wp14:editId="755CF822">
            <wp:extent cx="4722495" cy="9144000"/>
            <wp:effectExtent l="0" t="0" r="1905" b="0"/>
            <wp:docPr id="498946815" name="Picture 9" descr="A white dress on a tile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946815" name="Picture 9" descr="A white dress on a tile wall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49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14FC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2F9B8145" wp14:editId="25958D5D">
            <wp:extent cx="6858000" cy="7654925"/>
            <wp:effectExtent l="0" t="0" r="0" b="3175"/>
            <wp:docPr id="810503461" name="Picture 10" descr="A hand pointing at a white pa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503461" name="Picture 10" descr="A hand pointing at a white pants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5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E5E53" w14:textId="77777777" w:rsidR="00822873" w:rsidRDefault="00822873" w:rsidP="00822873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822873" w:rsidRPr="00023D07" w14:paraId="61B199B6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56F8A" w14:textId="77777777" w:rsidR="00822873" w:rsidRPr="00023D07" w:rsidRDefault="00822873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4F5B9" w14:textId="77777777" w:rsidR="00822873" w:rsidRPr="00023D07" w:rsidRDefault="00822873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385F5" w14:textId="77777777" w:rsidR="00822873" w:rsidRPr="00023D07" w:rsidRDefault="00822873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6FA58" w14:textId="77777777" w:rsidR="00822873" w:rsidRPr="00023D07" w:rsidRDefault="00822873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EE2D9" w14:textId="77777777" w:rsidR="00822873" w:rsidRPr="00023D07" w:rsidRDefault="00822873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822873" w14:paraId="1E94FF0D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562D71F" w14:textId="77777777" w:rsidR="00822873" w:rsidRDefault="00822873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BE3B1B3" w14:textId="77777777" w:rsidR="00822873" w:rsidRDefault="00822873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19252062" w14:textId="77777777" w:rsidR="00822873" w:rsidRDefault="00822873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405808EC" w14:textId="77777777" w:rsidR="00822873" w:rsidRDefault="00822873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0C5B1DDB" w14:textId="77777777" w:rsidR="00822873" w:rsidRDefault="00822873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22873" w14:paraId="123F983D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5095ACE" w14:textId="77777777" w:rsidR="00822873" w:rsidRPr="00023D07" w:rsidRDefault="00822873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62ED7CCE" w14:textId="77777777" w:rsidR="00822873" w:rsidRDefault="00822873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4BD9E139" w14:textId="77777777" w:rsidR="00822873" w:rsidRDefault="00822873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00A22140" w14:textId="77777777" w:rsidR="00822873" w:rsidRPr="004E673A" w:rsidRDefault="00822873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6E24A0C" w14:textId="77777777" w:rsidR="00822873" w:rsidRDefault="00822873" w:rsidP="008F2B8B">
            <w:pPr>
              <w:rPr>
                <w:color w:val="4472C4" w:themeColor="accent1"/>
              </w:rPr>
            </w:pPr>
          </w:p>
        </w:tc>
      </w:tr>
      <w:tr w:rsidR="00822873" w14:paraId="23BC1143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CC00DFD" w14:textId="77777777" w:rsidR="00822873" w:rsidRPr="00023D07" w:rsidRDefault="00822873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EE574BB" w14:textId="77777777" w:rsidR="00822873" w:rsidRDefault="00822873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00EEFD54" w14:textId="77777777" w:rsidR="00822873" w:rsidRPr="00C371F0" w:rsidRDefault="00822873" w:rsidP="00822873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822873" w:rsidRPr="002714A1" w14:paraId="4566928D" w14:textId="77777777" w:rsidTr="008F2B8B">
        <w:tc>
          <w:tcPr>
            <w:tcW w:w="2153" w:type="dxa"/>
          </w:tcPr>
          <w:p w14:paraId="6B7925A7" w14:textId="77777777" w:rsidR="00822873" w:rsidRPr="002714A1" w:rsidRDefault="00822873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21A662F8" w14:textId="77777777" w:rsidR="00822873" w:rsidRPr="002714A1" w:rsidRDefault="00822873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072F874F" w14:textId="77777777" w:rsidR="00822873" w:rsidRPr="002714A1" w:rsidRDefault="00822873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822873" w14:paraId="1B3BC186" w14:textId="77777777" w:rsidTr="008F2B8B">
        <w:tc>
          <w:tcPr>
            <w:tcW w:w="2153" w:type="dxa"/>
          </w:tcPr>
          <w:p w14:paraId="0B11158D" w14:textId="77777777" w:rsidR="00822873" w:rsidRDefault="00822873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29746C09" w14:textId="77777777" w:rsidR="00822873" w:rsidRDefault="00822873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72615661" w14:textId="77777777" w:rsidR="00822873" w:rsidRDefault="00822873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E7BF5F0" w14:textId="77777777" w:rsidR="00822873" w:rsidRPr="00C371F0" w:rsidRDefault="00822873" w:rsidP="00822873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22873" w:rsidRPr="00AD5CE1" w14:paraId="6269EF02" w14:textId="77777777" w:rsidTr="008F2B8B">
        <w:tc>
          <w:tcPr>
            <w:tcW w:w="5395" w:type="dxa"/>
          </w:tcPr>
          <w:p w14:paraId="5496E43C" w14:textId="6D1249AE" w:rsidR="00822873" w:rsidRPr="00AD5CE1" w:rsidRDefault="00822873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F9772B">
              <w:rPr>
                <w:color w:val="4472C4" w:themeColor="accent1"/>
              </w:rPr>
              <w:t>Petticoat for bustle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BBEA8CA" w14:textId="77777777" w:rsidR="00822873" w:rsidRDefault="00822873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1C5E22CE" w14:textId="77777777" w:rsidR="00822873" w:rsidRPr="00AD5CE1" w:rsidRDefault="00822873" w:rsidP="008F2B8B"/>
        </w:tc>
      </w:tr>
      <w:tr w:rsidR="00822873" w:rsidRPr="00AD5CE1" w14:paraId="3780B54C" w14:textId="77777777" w:rsidTr="008F2B8B">
        <w:tc>
          <w:tcPr>
            <w:tcW w:w="5395" w:type="dxa"/>
          </w:tcPr>
          <w:p w14:paraId="15030615" w14:textId="77777777" w:rsidR="00822873" w:rsidRPr="00F9058C" w:rsidRDefault="00822873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300D0BC0" w14:textId="4BB18BA1" w:rsidR="00822873" w:rsidRDefault="00822873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F9772B">
              <w:rPr>
                <w:noProof/>
                <w:color w:val="4472C4" w:themeColor="accent1"/>
              </w:rPr>
              <w:t>38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7F88A075" w14:textId="77777777" w:rsidR="00822873" w:rsidRPr="00AD5CE1" w:rsidRDefault="00822873" w:rsidP="008F2B8B"/>
        </w:tc>
      </w:tr>
    </w:tbl>
    <w:p w14:paraId="5FB7E3C6" w14:textId="77777777" w:rsidR="00822873" w:rsidRDefault="00822873" w:rsidP="00822873"/>
    <w:p w14:paraId="2CAA017E" w14:textId="77777777" w:rsidR="00822873" w:rsidRPr="002A5571" w:rsidRDefault="00822873" w:rsidP="00822873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1107FB18" w14:textId="77777777" w:rsidR="00822873" w:rsidRPr="0079201A" w:rsidRDefault="00822873" w:rsidP="00822873"/>
    <w:p w14:paraId="1876D121" w14:textId="77777777" w:rsidR="00C84D35" w:rsidRPr="00822873" w:rsidRDefault="00C84D35" w:rsidP="00822873"/>
    <w:sectPr w:rsidR="00C84D35" w:rsidRPr="00822873" w:rsidSect="00652555">
      <w:headerReference w:type="default" r:id="rId18"/>
      <w:footerReference w:type="defaul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354F41" w14:textId="77777777" w:rsidR="006E2749" w:rsidRDefault="006E2749" w:rsidP="00505854">
      <w:r>
        <w:separator/>
      </w:r>
    </w:p>
  </w:endnote>
  <w:endnote w:type="continuationSeparator" w:id="0">
    <w:p w14:paraId="6BB0EA6E" w14:textId="77777777" w:rsidR="006E2749" w:rsidRDefault="006E2749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6FE94C" w14:textId="77777777" w:rsidR="006E2749" w:rsidRDefault="006E2749" w:rsidP="00505854">
      <w:r>
        <w:separator/>
      </w:r>
    </w:p>
  </w:footnote>
  <w:footnote w:type="continuationSeparator" w:id="0">
    <w:p w14:paraId="3BB79D9F" w14:textId="77777777" w:rsidR="006E2749" w:rsidRDefault="006E2749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6CDE1CF5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AA584C">
      <w:rPr>
        <w:b/>
        <w:bCs/>
        <w:sz w:val="28"/>
        <w:szCs w:val="28"/>
      </w:rPr>
      <w:t>0398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F9772B">
      <w:rPr>
        <w:noProof/>
        <w:sz w:val="28"/>
        <w:szCs w:val="28"/>
      </w:rPr>
      <w:t>September 13,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114FC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36CE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2749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873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A584C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0D90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95E5D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72B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2873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10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2025-09-14T00:10:00Z</dcterms:modified>
</cp:coreProperties>
</file>