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F5353" w14:textId="77777777" w:rsidR="00AF7064" w:rsidRPr="00C371F0" w:rsidRDefault="00AF7064" w:rsidP="00AF7064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237C7CE8" w14:textId="77777777" w:rsidR="00AF7064" w:rsidRPr="006C2C15" w:rsidRDefault="00AF7064" w:rsidP="00AF7064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79D09D61" w14:textId="77777777" w:rsidR="00AF7064" w:rsidRPr="00C371F0" w:rsidRDefault="00AF7064" w:rsidP="00AF7064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B5351D" w14:paraId="370883BC" w14:textId="77777777" w:rsidTr="008F2B8B">
        <w:tc>
          <w:tcPr>
            <w:tcW w:w="5395" w:type="dxa"/>
          </w:tcPr>
          <w:p w14:paraId="53328EEB" w14:textId="77777777" w:rsidR="00AF7064" w:rsidRDefault="00AF7064" w:rsidP="008F2B8B">
            <w:r>
              <w:t>Top</w:t>
            </w:r>
          </w:p>
        </w:tc>
        <w:tc>
          <w:tcPr>
            <w:tcW w:w="5395" w:type="dxa"/>
          </w:tcPr>
          <w:p w14:paraId="55A1B0CD" w14:textId="77777777" w:rsidR="00AF7064" w:rsidRDefault="00AF7064" w:rsidP="008F2B8B">
            <w:r>
              <w:t>Back</w:t>
            </w:r>
          </w:p>
        </w:tc>
      </w:tr>
      <w:tr w:rsidR="00B5351D" w14:paraId="75C03B03" w14:textId="77777777" w:rsidTr="008F2B8B">
        <w:tc>
          <w:tcPr>
            <w:tcW w:w="5395" w:type="dxa"/>
          </w:tcPr>
          <w:p w14:paraId="5CB2A647" w14:textId="3FA70079" w:rsidR="00AF7064" w:rsidRDefault="00B5351D" w:rsidP="008F2B8B">
            <w:r>
              <w:rPr>
                <w:noProof/>
              </w:rPr>
              <w:drawing>
                <wp:inline distT="0" distB="0" distL="0" distR="0" wp14:anchorId="04C9EF49" wp14:editId="22D252A5">
                  <wp:extent cx="3136900" cy="3018685"/>
                  <wp:effectExtent l="0" t="0" r="0" b="4445"/>
                  <wp:docPr id="1127579971" name="Picture 1" descr="A white skirt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579971" name="Picture 1" descr="A white skirt on a grid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225" cy="3039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CA1C99C" w14:textId="00286E9A" w:rsidR="00AF7064" w:rsidRDefault="00B5351D" w:rsidP="008F2B8B">
            <w:r>
              <w:rPr>
                <w:noProof/>
              </w:rPr>
              <w:drawing>
                <wp:inline distT="0" distB="0" distL="0" distR="0" wp14:anchorId="2A27AC30" wp14:editId="04D963B2">
                  <wp:extent cx="2785872" cy="4876800"/>
                  <wp:effectExtent l="0" t="0" r="0" b="0"/>
                  <wp:docPr id="437311827" name="Picture 2" descr="A white dress on a rac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311827" name="Picture 2" descr="A white dress on a rack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096" cy="492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A4DE05" w14:textId="77777777" w:rsidR="00AF7064" w:rsidRDefault="00AF7064" w:rsidP="00AF7064">
      <w:pPr>
        <w:rPr>
          <w:b/>
          <w:bCs/>
          <w:color w:val="000000" w:themeColor="text1"/>
        </w:rPr>
      </w:pPr>
    </w:p>
    <w:p w14:paraId="51E6504A" w14:textId="65EDD042" w:rsidR="00AF7064" w:rsidRDefault="00B5351D" w:rsidP="00AF7064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A9DCE03" wp14:editId="65623D5F">
            <wp:extent cx="6858000" cy="6599555"/>
            <wp:effectExtent l="0" t="0" r="0" b="4445"/>
            <wp:docPr id="1474519490" name="Picture 3" descr="A white skirt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19490" name="Picture 3" descr="A white skirt on a grid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9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963FBDC" wp14:editId="047DB3AA">
            <wp:extent cx="5821045" cy="9144000"/>
            <wp:effectExtent l="0" t="0" r="0" b="0"/>
            <wp:docPr id="491689238" name="Picture 4" descr="A white dress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89238" name="Picture 4" descr="A white dress on a wall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0C68AB5" wp14:editId="1775279F">
            <wp:extent cx="6858000" cy="7355205"/>
            <wp:effectExtent l="0" t="0" r="0" b="0"/>
            <wp:docPr id="817874041" name="Picture 5" descr="A white skirt with a pi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874041" name="Picture 5" descr="A white skirt with a pin on i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E1BA185" wp14:editId="10D6B1F1">
            <wp:extent cx="6858000" cy="8373110"/>
            <wp:effectExtent l="0" t="0" r="0" b="0"/>
            <wp:docPr id="1367510249" name="Picture 6" descr="A white sheet with ruffled ed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510249" name="Picture 6" descr="A white sheet with ruffled edge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7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B11936E" wp14:editId="6D5C813B">
            <wp:extent cx="5223510" cy="9144000"/>
            <wp:effectExtent l="0" t="0" r="0" b="0"/>
            <wp:docPr id="925207256" name="Picture 7" descr="A white dress on a 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207256" name="Picture 7" descr="A white dress on a rack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C1495B7" wp14:editId="6F7818CE">
            <wp:extent cx="9144000" cy="6858000"/>
            <wp:effectExtent l="0" t="0" r="0" b="0"/>
            <wp:docPr id="1421514300" name="Picture 8" descr="A white shirt with a cut ou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514300" name="Picture 8" descr="A white shirt with a cut ou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F5B6D6F" wp14:editId="20261172">
            <wp:extent cx="6858000" cy="7645400"/>
            <wp:effectExtent l="0" t="0" r="0" b="0"/>
            <wp:docPr id="1606198392" name="Picture 9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198392" name="Picture 9" descr="A white shirt on a grid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064">
        <w:rPr>
          <w:b/>
          <w:bCs/>
          <w:color w:val="000000" w:themeColor="text1"/>
        </w:rPr>
        <w:br w:type="page"/>
      </w:r>
    </w:p>
    <w:p w14:paraId="0BA304FF" w14:textId="77777777" w:rsidR="00AF7064" w:rsidRDefault="00AF7064" w:rsidP="00AF7064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AF7064" w:rsidRPr="00023D07" w14:paraId="73103330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6383" w14:textId="77777777" w:rsidR="00AF7064" w:rsidRPr="00023D07" w:rsidRDefault="00AF706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D46E6" w14:textId="77777777" w:rsidR="00AF7064" w:rsidRPr="00023D07" w:rsidRDefault="00AF706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5A2C5" w14:textId="77777777" w:rsidR="00AF7064" w:rsidRPr="00023D07" w:rsidRDefault="00AF706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248C3" w14:textId="77777777" w:rsidR="00AF7064" w:rsidRPr="00023D07" w:rsidRDefault="00AF706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E61F0" w14:textId="77777777" w:rsidR="00AF7064" w:rsidRPr="00023D07" w:rsidRDefault="00AF706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AF7064" w14:paraId="18A87DD1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F88B425" w14:textId="77777777" w:rsidR="00AF7064" w:rsidRDefault="00AF7064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4A73C516" w14:textId="77777777" w:rsidR="00AF7064" w:rsidRDefault="00AF7064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565CA812" w14:textId="77777777" w:rsidR="00AF7064" w:rsidRDefault="00AF7064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BA89487" w14:textId="77777777" w:rsidR="00AF7064" w:rsidRDefault="00AF7064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56DEA7" w14:textId="77777777" w:rsidR="00AF7064" w:rsidRDefault="00AF7064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F7064" w14:paraId="35B798E5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2EF89E7" w14:textId="77777777" w:rsidR="00AF7064" w:rsidRPr="00023D07" w:rsidRDefault="00AF7064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A8A27A1" w14:textId="77777777" w:rsidR="00AF7064" w:rsidRDefault="00AF7064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11F149E" w14:textId="77777777" w:rsidR="00AF7064" w:rsidRDefault="00AF7064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5066D607" w14:textId="77777777" w:rsidR="00AF7064" w:rsidRPr="004E673A" w:rsidRDefault="00AF7064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42DA249" w14:textId="77777777" w:rsidR="00AF7064" w:rsidRDefault="00AF7064" w:rsidP="008F2B8B">
            <w:pPr>
              <w:rPr>
                <w:color w:val="4472C4" w:themeColor="accent1"/>
              </w:rPr>
            </w:pPr>
          </w:p>
        </w:tc>
      </w:tr>
      <w:tr w:rsidR="00AF7064" w14:paraId="2A636260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F7162E1" w14:textId="77777777" w:rsidR="00AF7064" w:rsidRPr="00023D07" w:rsidRDefault="00AF7064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BEB3BD7" w14:textId="77777777" w:rsidR="00AF7064" w:rsidRDefault="00AF7064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1C1CA5A" w14:textId="77777777" w:rsidR="00AF7064" w:rsidRPr="00C371F0" w:rsidRDefault="00AF7064" w:rsidP="00AF7064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AF7064" w:rsidRPr="002714A1" w14:paraId="61AD6B37" w14:textId="77777777" w:rsidTr="008F2B8B">
        <w:tc>
          <w:tcPr>
            <w:tcW w:w="2153" w:type="dxa"/>
          </w:tcPr>
          <w:p w14:paraId="427CB17E" w14:textId="77777777" w:rsidR="00AF7064" w:rsidRPr="002714A1" w:rsidRDefault="00AF7064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44B1FD99" w14:textId="77777777" w:rsidR="00AF7064" w:rsidRPr="002714A1" w:rsidRDefault="00AF7064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7B5AB3B7" w14:textId="77777777" w:rsidR="00AF7064" w:rsidRPr="002714A1" w:rsidRDefault="00AF7064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AF7064" w14:paraId="70DC18DF" w14:textId="77777777" w:rsidTr="008F2B8B">
        <w:tc>
          <w:tcPr>
            <w:tcW w:w="2153" w:type="dxa"/>
          </w:tcPr>
          <w:p w14:paraId="54F700DC" w14:textId="77777777" w:rsidR="00AF7064" w:rsidRDefault="00AF7064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2E8D6A2" w14:textId="77777777" w:rsidR="00AF7064" w:rsidRDefault="00AF7064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597ECF1B" w14:textId="77777777" w:rsidR="00AF7064" w:rsidRDefault="00AF7064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6B30997" w14:textId="77777777" w:rsidR="00AF7064" w:rsidRPr="00C371F0" w:rsidRDefault="00AF7064" w:rsidP="00AF7064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F7064" w:rsidRPr="00AD5CE1" w14:paraId="3E8BC79B" w14:textId="77777777" w:rsidTr="008F2B8B">
        <w:tc>
          <w:tcPr>
            <w:tcW w:w="5395" w:type="dxa"/>
          </w:tcPr>
          <w:p w14:paraId="5D83B2F5" w14:textId="7B2A8DE7" w:rsidR="00AF7064" w:rsidRPr="00AD5CE1" w:rsidRDefault="00AF7064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D5078">
              <w:rPr>
                <w:color w:val="4472C4" w:themeColor="accent1"/>
              </w:rPr>
              <w:t>Petticoat for bustle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0753753" w14:textId="77777777" w:rsidR="00AF7064" w:rsidRDefault="00AF7064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4BD82838" w14:textId="77777777" w:rsidR="00AF7064" w:rsidRPr="00AD5CE1" w:rsidRDefault="00AF7064" w:rsidP="008F2B8B"/>
        </w:tc>
      </w:tr>
      <w:tr w:rsidR="00AF7064" w:rsidRPr="00AD5CE1" w14:paraId="307E0015" w14:textId="77777777" w:rsidTr="008F2B8B">
        <w:tc>
          <w:tcPr>
            <w:tcW w:w="5395" w:type="dxa"/>
          </w:tcPr>
          <w:p w14:paraId="1375684B" w14:textId="77777777" w:rsidR="00AF7064" w:rsidRPr="00F9058C" w:rsidRDefault="00AF7064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1A2EB6B4" w14:textId="1D70EA40" w:rsidR="00AF7064" w:rsidRDefault="00AF7064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D5078">
              <w:rPr>
                <w:noProof/>
                <w:color w:val="4472C4" w:themeColor="accent1"/>
              </w:rPr>
              <w:t>31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0D23C660" w14:textId="77777777" w:rsidR="00AF7064" w:rsidRPr="00AD5CE1" w:rsidRDefault="00AF7064" w:rsidP="008F2B8B"/>
        </w:tc>
      </w:tr>
    </w:tbl>
    <w:p w14:paraId="6CD5E9BC" w14:textId="77777777" w:rsidR="00AF7064" w:rsidRDefault="00AF7064" w:rsidP="00AF7064"/>
    <w:p w14:paraId="6574D5C5" w14:textId="77777777" w:rsidR="00AF7064" w:rsidRPr="002A5571" w:rsidRDefault="00AF7064" w:rsidP="00AF7064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4E39C5CD" w14:textId="77777777" w:rsidR="00AF7064" w:rsidRPr="0079201A" w:rsidRDefault="00AF7064" w:rsidP="00AF7064"/>
    <w:p w14:paraId="1876D121" w14:textId="77777777" w:rsidR="00C84D35" w:rsidRPr="00AF7064" w:rsidRDefault="00C84D35" w:rsidP="00AF7064"/>
    <w:sectPr w:rsidR="00C84D35" w:rsidRPr="00AF7064" w:rsidSect="00652555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799D0" w14:textId="77777777" w:rsidR="00B12113" w:rsidRDefault="00B12113" w:rsidP="00505854">
      <w:r>
        <w:separator/>
      </w:r>
    </w:p>
  </w:endnote>
  <w:endnote w:type="continuationSeparator" w:id="0">
    <w:p w14:paraId="7636B189" w14:textId="77777777" w:rsidR="00B12113" w:rsidRDefault="00B12113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20544B" w14:textId="77777777" w:rsidR="00B12113" w:rsidRDefault="00B12113" w:rsidP="00505854">
      <w:r>
        <w:separator/>
      </w:r>
    </w:p>
  </w:footnote>
  <w:footnote w:type="continuationSeparator" w:id="0">
    <w:p w14:paraId="34AFA592" w14:textId="77777777" w:rsidR="00B12113" w:rsidRDefault="00B12113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561B8C8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4146D2">
      <w:rPr>
        <w:b/>
        <w:bCs/>
        <w:sz w:val="28"/>
        <w:szCs w:val="28"/>
      </w:rPr>
      <w:t>0396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DD5078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46D2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2F39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AF7064"/>
    <w:rsid w:val="00B11B57"/>
    <w:rsid w:val="00B12113"/>
    <w:rsid w:val="00B17501"/>
    <w:rsid w:val="00B232F3"/>
    <w:rsid w:val="00B243B4"/>
    <w:rsid w:val="00B4753C"/>
    <w:rsid w:val="00B5351D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70F1C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146D9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D5078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064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9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2025-09-14T00:11:00Z</dcterms:modified>
</cp:coreProperties>
</file>