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B1DE6" w14:textId="77777777" w:rsidR="00E060BE" w:rsidRPr="00C371F0" w:rsidRDefault="00E060BE" w:rsidP="00E060B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686FA50" w14:textId="77777777" w:rsidR="00E060BE" w:rsidRPr="006C2C15" w:rsidRDefault="00E060BE" w:rsidP="00E060B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33DAF58" w14:textId="77777777" w:rsidR="00E060BE" w:rsidRPr="00C371F0" w:rsidRDefault="00E060BE" w:rsidP="00E060B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A7446" w14:paraId="785DF18C" w14:textId="77777777" w:rsidTr="008F2B8B">
        <w:tc>
          <w:tcPr>
            <w:tcW w:w="5395" w:type="dxa"/>
          </w:tcPr>
          <w:p w14:paraId="307CAC78" w14:textId="77777777" w:rsidR="00E060BE" w:rsidRDefault="00E060BE" w:rsidP="008F2B8B">
            <w:r>
              <w:t>Top</w:t>
            </w:r>
          </w:p>
        </w:tc>
        <w:tc>
          <w:tcPr>
            <w:tcW w:w="5395" w:type="dxa"/>
          </w:tcPr>
          <w:p w14:paraId="39F147D8" w14:textId="77777777" w:rsidR="00E060BE" w:rsidRDefault="00E060BE" w:rsidP="008F2B8B">
            <w:r>
              <w:t>Back</w:t>
            </w:r>
          </w:p>
        </w:tc>
      </w:tr>
      <w:tr w:rsidR="005A7446" w14:paraId="0312A3F6" w14:textId="77777777" w:rsidTr="008F2B8B">
        <w:tc>
          <w:tcPr>
            <w:tcW w:w="5395" w:type="dxa"/>
          </w:tcPr>
          <w:p w14:paraId="47087E05" w14:textId="5725952D" w:rsidR="00E060BE" w:rsidRDefault="005A7446" w:rsidP="008F2B8B">
            <w:r>
              <w:rPr>
                <w:noProof/>
              </w:rPr>
              <w:drawing>
                <wp:inline distT="0" distB="0" distL="0" distR="0" wp14:anchorId="57D8D403" wp14:editId="7FC5F222">
                  <wp:extent cx="3214307" cy="4559300"/>
                  <wp:effectExtent l="0" t="0" r="0" b="0"/>
                  <wp:docPr id="502595994" name="Picture 1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95994" name="Picture 1" descr="A white skir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53" cy="460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BD770E4" w14:textId="2B0F2A0E" w:rsidR="00E060BE" w:rsidRDefault="005A7446" w:rsidP="008F2B8B">
            <w:r>
              <w:rPr>
                <w:noProof/>
              </w:rPr>
              <w:drawing>
                <wp:inline distT="0" distB="0" distL="0" distR="0" wp14:anchorId="7FCD27F5" wp14:editId="5DD2EC73">
                  <wp:extent cx="3263900" cy="2020596"/>
                  <wp:effectExtent l="0" t="0" r="0" b="0"/>
                  <wp:docPr id="2120149461" name="Picture 2" descr="A white fabric with red and blue writ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49461" name="Picture 2" descr="A white fabric with red and blue writing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77" cy="202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8D2A1" w14:textId="77777777" w:rsidR="00E060BE" w:rsidRDefault="00E060BE" w:rsidP="00E060BE">
      <w:pPr>
        <w:rPr>
          <w:b/>
          <w:bCs/>
          <w:color w:val="000000" w:themeColor="text1"/>
        </w:rPr>
      </w:pPr>
    </w:p>
    <w:p w14:paraId="22256886" w14:textId="486AF8B3" w:rsidR="00E060BE" w:rsidRDefault="00E060BE" w:rsidP="00E060B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B17AE8B" wp14:editId="6AB28631">
            <wp:extent cx="6446520" cy="9144000"/>
            <wp:effectExtent l="0" t="0" r="5080" b="0"/>
            <wp:docPr id="15815955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5516" name="Picture 15815955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D60EF54" wp14:editId="5E512984">
            <wp:extent cx="6858000" cy="6749415"/>
            <wp:effectExtent l="0" t="0" r="0" b="0"/>
            <wp:docPr id="4670360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36046" name="Picture 4670360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5C3CBE" wp14:editId="56C1A7DA">
            <wp:extent cx="6858000" cy="7134860"/>
            <wp:effectExtent l="0" t="0" r="0" b="2540"/>
            <wp:docPr id="9897750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75014" name="Picture 9897750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59F14B" wp14:editId="491F7468">
            <wp:extent cx="6858000" cy="5846445"/>
            <wp:effectExtent l="0" t="0" r="0" b="0"/>
            <wp:docPr id="1923581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1677" name="Picture 19235816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71909D8" wp14:editId="12C5CB93">
            <wp:extent cx="6858000" cy="7406640"/>
            <wp:effectExtent l="0" t="0" r="0" b="0"/>
            <wp:docPr id="1782929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9055" name="Picture 17829290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C114268" wp14:editId="44EEA892">
            <wp:extent cx="6858000" cy="5982335"/>
            <wp:effectExtent l="0" t="0" r="0" b="0"/>
            <wp:docPr id="3644003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00365" name="Picture 3644003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795B304" wp14:editId="3FCA0A01">
            <wp:extent cx="6858000" cy="4245610"/>
            <wp:effectExtent l="0" t="0" r="0" b="0"/>
            <wp:docPr id="11392352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35240" name="Picture 11392352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4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D3D846" wp14:editId="1455EF4D">
            <wp:extent cx="6858000" cy="6612255"/>
            <wp:effectExtent l="0" t="0" r="0" b="4445"/>
            <wp:docPr id="11777313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31398" name="Picture 11777313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F179" w14:textId="77777777" w:rsidR="001E15FC" w:rsidRDefault="001E15FC" w:rsidP="00E060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102794A8" w14:textId="2238A197" w:rsidR="00E060BE" w:rsidRDefault="00E060BE" w:rsidP="00E060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060BE" w:rsidRPr="00023D07" w14:paraId="0275A56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9871" w14:textId="77777777" w:rsidR="00E060BE" w:rsidRPr="00023D07" w:rsidRDefault="00E060B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15B8" w14:textId="77777777" w:rsidR="00E060BE" w:rsidRPr="00023D07" w:rsidRDefault="00E060B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188D" w14:textId="77777777" w:rsidR="00E060BE" w:rsidRPr="00023D07" w:rsidRDefault="00E060B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917F" w14:textId="77777777" w:rsidR="00E060BE" w:rsidRPr="00023D07" w:rsidRDefault="00E060B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786B" w14:textId="77777777" w:rsidR="00E060BE" w:rsidRPr="00023D07" w:rsidRDefault="00E060B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060BE" w14:paraId="6B5FDD1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57E025" w14:textId="77777777" w:rsidR="00E060BE" w:rsidRDefault="00E060B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43EE953" w14:textId="77777777" w:rsidR="00E060BE" w:rsidRDefault="00E060B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C89E58E" w14:textId="77777777" w:rsidR="00E060BE" w:rsidRDefault="00E060B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38283D" w14:textId="77777777" w:rsidR="00E060BE" w:rsidRDefault="00E060B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26C9A15" w14:textId="77777777" w:rsidR="00E060BE" w:rsidRDefault="00E060B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060BE" w14:paraId="69AEF2F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B17D71" w14:textId="77777777" w:rsidR="00E060BE" w:rsidRPr="00023D07" w:rsidRDefault="00E060B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F2639D5" w14:textId="77777777" w:rsidR="00E060BE" w:rsidRDefault="00E060B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8857BCC" w14:textId="77777777" w:rsidR="00E060BE" w:rsidRDefault="00E060B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3EAE54E" w14:textId="77777777" w:rsidR="00E060BE" w:rsidRPr="004E673A" w:rsidRDefault="00E060B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56B8A8B" w14:textId="77777777" w:rsidR="00E060BE" w:rsidRDefault="00E060BE" w:rsidP="008F2B8B">
            <w:pPr>
              <w:rPr>
                <w:color w:val="4472C4" w:themeColor="accent1"/>
              </w:rPr>
            </w:pPr>
          </w:p>
        </w:tc>
      </w:tr>
      <w:tr w:rsidR="00E060BE" w14:paraId="2BF53B0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AB492A" w14:textId="77777777" w:rsidR="00E060BE" w:rsidRPr="00023D07" w:rsidRDefault="00E060B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122B7E3" w14:textId="77777777" w:rsidR="00E060BE" w:rsidRDefault="00E060B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9E68B41" w14:textId="77777777" w:rsidR="00E060BE" w:rsidRPr="00C371F0" w:rsidRDefault="00E060BE" w:rsidP="00E060B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060BE" w:rsidRPr="002714A1" w14:paraId="7FD63630" w14:textId="77777777" w:rsidTr="008F2B8B">
        <w:tc>
          <w:tcPr>
            <w:tcW w:w="2153" w:type="dxa"/>
          </w:tcPr>
          <w:p w14:paraId="1C7930CB" w14:textId="77777777" w:rsidR="00E060BE" w:rsidRPr="002714A1" w:rsidRDefault="00E060B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0519450" w14:textId="77777777" w:rsidR="00E060BE" w:rsidRPr="002714A1" w:rsidRDefault="00E060B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4B3C697" w14:textId="77777777" w:rsidR="00E060BE" w:rsidRPr="002714A1" w:rsidRDefault="00E060B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060BE" w14:paraId="6E485F50" w14:textId="77777777" w:rsidTr="008F2B8B">
        <w:tc>
          <w:tcPr>
            <w:tcW w:w="2153" w:type="dxa"/>
          </w:tcPr>
          <w:p w14:paraId="57E9DD80" w14:textId="77777777" w:rsidR="00E060BE" w:rsidRDefault="00E060B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1E36053" w14:textId="77777777" w:rsidR="00E060BE" w:rsidRDefault="00E060B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AF32E69" w14:textId="77777777" w:rsidR="00E060BE" w:rsidRDefault="00E060B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7D72DA" w14:textId="77777777" w:rsidR="00E060BE" w:rsidRPr="00C371F0" w:rsidRDefault="00E060BE" w:rsidP="00E060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060BE" w:rsidRPr="00AD5CE1" w14:paraId="266ECB2A" w14:textId="77777777" w:rsidTr="008F2B8B">
        <w:tc>
          <w:tcPr>
            <w:tcW w:w="5395" w:type="dxa"/>
          </w:tcPr>
          <w:p w14:paraId="0CABF987" w14:textId="5F471030" w:rsidR="00E060BE" w:rsidRPr="00AD5CE1" w:rsidRDefault="00E060B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74046">
              <w:rPr>
                <w:color w:val="4472C4" w:themeColor="accent1"/>
              </w:rPr>
              <w:t>Petticoat with elastic band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C906BD6" w14:textId="77777777" w:rsidR="00E060BE" w:rsidRDefault="00E060B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B85C8A3" w14:textId="77777777" w:rsidR="00E060BE" w:rsidRPr="00AD5CE1" w:rsidRDefault="00E060BE" w:rsidP="008F2B8B"/>
        </w:tc>
      </w:tr>
      <w:tr w:rsidR="00E060BE" w:rsidRPr="00AD5CE1" w14:paraId="74E12160" w14:textId="77777777" w:rsidTr="008F2B8B">
        <w:tc>
          <w:tcPr>
            <w:tcW w:w="5395" w:type="dxa"/>
          </w:tcPr>
          <w:p w14:paraId="0374DBB5" w14:textId="77777777" w:rsidR="00E060BE" w:rsidRPr="00F9058C" w:rsidRDefault="00E060B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51D733D" w14:textId="6F596BD6" w:rsidR="00E060BE" w:rsidRDefault="00E060B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74046">
              <w:rPr>
                <w:noProof/>
                <w:color w:val="4472C4" w:themeColor="accent1"/>
              </w:rPr>
              <w:t>29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5DAC5C0" w14:textId="77777777" w:rsidR="00E060BE" w:rsidRPr="00AD5CE1" w:rsidRDefault="00E060BE" w:rsidP="008F2B8B"/>
        </w:tc>
      </w:tr>
    </w:tbl>
    <w:p w14:paraId="7BCA5CC7" w14:textId="77777777" w:rsidR="00E060BE" w:rsidRDefault="00E060BE" w:rsidP="00E060BE"/>
    <w:p w14:paraId="1D5636B5" w14:textId="77777777" w:rsidR="00E060BE" w:rsidRPr="002A5571" w:rsidRDefault="00E060BE" w:rsidP="00E060B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F7D6D56" w14:textId="77777777" w:rsidR="00E060BE" w:rsidRPr="0079201A" w:rsidRDefault="00E060BE" w:rsidP="00E060BE"/>
    <w:p w14:paraId="1876D121" w14:textId="77777777" w:rsidR="00C84D35" w:rsidRPr="00E060BE" w:rsidRDefault="00C84D35" w:rsidP="00E060BE"/>
    <w:sectPr w:rsidR="00C84D35" w:rsidRPr="00E060BE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719EF" w14:textId="77777777" w:rsidR="00EF3B21" w:rsidRDefault="00EF3B21" w:rsidP="00505854">
      <w:r>
        <w:separator/>
      </w:r>
    </w:p>
  </w:endnote>
  <w:endnote w:type="continuationSeparator" w:id="0">
    <w:p w14:paraId="4F0CC648" w14:textId="77777777" w:rsidR="00EF3B21" w:rsidRDefault="00EF3B2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A5CED" w14:textId="77777777" w:rsidR="00EF3B21" w:rsidRDefault="00EF3B21" w:rsidP="00505854">
      <w:r>
        <w:separator/>
      </w:r>
    </w:p>
  </w:footnote>
  <w:footnote w:type="continuationSeparator" w:id="0">
    <w:p w14:paraId="755105D7" w14:textId="77777777" w:rsidR="00EF3B21" w:rsidRDefault="00EF3B2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E2384B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0B66">
      <w:rPr>
        <w:b/>
        <w:bCs/>
        <w:sz w:val="28"/>
        <w:szCs w:val="28"/>
      </w:rPr>
      <w:t>0395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74046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0FD9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15FC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446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0B66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2457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1BDA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60BE"/>
    <w:rsid w:val="00E1228A"/>
    <w:rsid w:val="00E26D84"/>
    <w:rsid w:val="00E45385"/>
    <w:rsid w:val="00E56BDB"/>
    <w:rsid w:val="00E622A4"/>
    <w:rsid w:val="00E673CE"/>
    <w:rsid w:val="00E74046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3B2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0B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10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2025-09-14T00:12:00Z</dcterms:modified>
</cp:coreProperties>
</file>