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6E4FC" w14:textId="77777777" w:rsidR="0075591C" w:rsidRPr="00C371F0" w:rsidRDefault="0075591C" w:rsidP="0075591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49B6A44" w14:textId="77777777" w:rsidR="0075591C" w:rsidRPr="006C2C15" w:rsidRDefault="0075591C" w:rsidP="0075591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948A0EC" w14:textId="77777777" w:rsidR="0075591C" w:rsidRPr="00C371F0" w:rsidRDefault="0075591C" w:rsidP="0075591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30945" w14:paraId="6E0AC977" w14:textId="77777777" w:rsidTr="008F2B8B">
        <w:tc>
          <w:tcPr>
            <w:tcW w:w="5395" w:type="dxa"/>
          </w:tcPr>
          <w:p w14:paraId="22525EFE" w14:textId="77777777" w:rsidR="0075591C" w:rsidRDefault="0075591C" w:rsidP="008F2B8B">
            <w:r>
              <w:t>Top</w:t>
            </w:r>
          </w:p>
        </w:tc>
        <w:tc>
          <w:tcPr>
            <w:tcW w:w="5395" w:type="dxa"/>
          </w:tcPr>
          <w:p w14:paraId="4D130745" w14:textId="77777777" w:rsidR="0075591C" w:rsidRDefault="0075591C" w:rsidP="008F2B8B">
            <w:r>
              <w:t>Back</w:t>
            </w:r>
          </w:p>
        </w:tc>
      </w:tr>
      <w:tr w:rsidR="00C30945" w14:paraId="745FBBB3" w14:textId="77777777" w:rsidTr="008F2B8B">
        <w:tc>
          <w:tcPr>
            <w:tcW w:w="5395" w:type="dxa"/>
          </w:tcPr>
          <w:p w14:paraId="2EDFCD8C" w14:textId="4754EA7C" w:rsidR="0075591C" w:rsidRDefault="00C30945" w:rsidP="008F2B8B">
            <w:r>
              <w:rPr>
                <w:noProof/>
              </w:rPr>
              <w:drawing>
                <wp:inline distT="0" distB="0" distL="0" distR="0" wp14:anchorId="61DB5756" wp14:editId="755321A2">
                  <wp:extent cx="3213100" cy="4481658"/>
                  <wp:effectExtent l="0" t="0" r="0" b="1905"/>
                  <wp:docPr id="2065702483" name="Picture 8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702483" name="Picture 8" descr="A white dres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616" cy="450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ADD3C50" w14:textId="43801BC3" w:rsidR="0075591C" w:rsidRDefault="00C30945" w:rsidP="008F2B8B">
            <w:r>
              <w:rPr>
                <w:noProof/>
              </w:rPr>
              <w:drawing>
                <wp:inline distT="0" distB="0" distL="0" distR="0" wp14:anchorId="24B5D46B" wp14:editId="415858CA">
                  <wp:extent cx="3265543" cy="4660900"/>
                  <wp:effectExtent l="0" t="0" r="0" b="0"/>
                  <wp:docPr id="76820890" name="Picture 1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20890" name="Picture 1" descr="A white dress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630" cy="469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0BEC9" w14:textId="77777777" w:rsidR="0075591C" w:rsidRDefault="0075591C" w:rsidP="0075591C">
      <w:pPr>
        <w:rPr>
          <w:b/>
          <w:bCs/>
          <w:color w:val="000000" w:themeColor="text1"/>
        </w:rPr>
      </w:pPr>
    </w:p>
    <w:p w14:paraId="26F83D3D" w14:textId="77777777" w:rsidR="00C30945" w:rsidRDefault="00C30945" w:rsidP="0075591C">
      <w:pPr>
        <w:rPr>
          <w:b/>
          <w:bCs/>
          <w:color w:val="000000" w:themeColor="text1"/>
        </w:rPr>
      </w:pPr>
    </w:p>
    <w:p w14:paraId="7293E920" w14:textId="4B21EFDE" w:rsidR="0075591C" w:rsidRDefault="00C30945" w:rsidP="0075591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4E4716" wp14:editId="400CAD12">
            <wp:extent cx="6858000" cy="7166610"/>
            <wp:effectExtent l="0" t="0" r="0" b="0"/>
            <wp:docPr id="1877130225" name="Picture 2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30225" name="Picture 2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08A41C8" wp14:editId="6F5F8F63">
            <wp:extent cx="6406515" cy="9144000"/>
            <wp:effectExtent l="0" t="0" r="0" b="0"/>
            <wp:docPr id="1422112970" name="Picture 3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12970" name="Picture 3" descr="A white dress on a grid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D134130" wp14:editId="583B20A0">
            <wp:extent cx="6858000" cy="7665085"/>
            <wp:effectExtent l="0" t="0" r="0" b="5715"/>
            <wp:docPr id="2030722470" name="Picture 4" descr="A white shirt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22470" name="Picture 4" descr="A white shirt with lace tri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10D3DC6" wp14:editId="20E04EC8">
            <wp:extent cx="6858000" cy="6617335"/>
            <wp:effectExtent l="0" t="0" r="0" b="0"/>
            <wp:docPr id="1994881649" name="Picture 5" descr="A white sheet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81649" name="Picture 5" descr="A white sheet on a white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27A3C9" wp14:editId="16CBBB62">
            <wp:extent cx="6555740" cy="9144000"/>
            <wp:effectExtent l="0" t="0" r="0" b="0"/>
            <wp:docPr id="633018138" name="Picture 6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8138" name="Picture 6" descr="A white dress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FC033E" wp14:editId="1C5227C0">
            <wp:extent cx="6858000" cy="7243445"/>
            <wp:effectExtent l="0" t="0" r="0" b="0"/>
            <wp:docPr id="1192899347" name="Picture 7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99347" name="Picture 7" descr="A white fabric with lace tri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91C">
        <w:rPr>
          <w:b/>
          <w:bCs/>
          <w:color w:val="000000" w:themeColor="text1"/>
        </w:rPr>
        <w:br w:type="page"/>
      </w:r>
    </w:p>
    <w:p w14:paraId="2F637519" w14:textId="77777777" w:rsidR="0075591C" w:rsidRDefault="0075591C" w:rsidP="0075591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5591C" w:rsidRPr="00023D07" w14:paraId="0DF815C2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F52" w14:textId="77777777" w:rsidR="0075591C" w:rsidRPr="00023D07" w:rsidRDefault="0075591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3B18" w14:textId="77777777" w:rsidR="0075591C" w:rsidRPr="00023D07" w:rsidRDefault="0075591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EB4D" w14:textId="77777777" w:rsidR="0075591C" w:rsidRPr="00023D07" w:rsidRDefault="0075591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ABCF" w14:textId="77777777" w:rsidR="0075591C" w:rsidRPr="00023D07" w:rsidRDefault="0075591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FEEF" w14:textId="77777777" w:rsidR="0075591C" w:rsidRPr="00023D07" w:rsidRDefault="0075591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5591C" w14:paraId="621A7E9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675B6B" w14:textId="77777777" w:rsidR="0075591C" w:rsidRDefault="0075591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52AC43A" w14:textId="77777777" w:rsidR="0075591C" w:rsidRDefault="0075591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4B6D34C" w14:textId="77777777" w:rsidR="0075591C" w:rsidRDefault="0075591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4D4AA9A" w14:textId="77777777" w:rsidR="0075591C" w:rsidRDefault="0075591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DA1C54B" w14:textId="77777777" w:rsidR="0075591C" w:rsidRDefault="0075591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5591C" w14:paraId="698593D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D76AD50" w14:textId="77777777" w:rsidR="0075591C" w:rsidRPr="00023D07" w:rsidRDefault="0075591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CE39CB8" w14:textId="77777777" w:rsidR="0075591C" w:rsidRDefault="0075591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30023B4" w14:textId="77777777" w:rsidR="0075591C" w:rsidRDefault="0075591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766503C" w14:textId="77777777" w:rsidR="0075591C" w:rsidRPr="004E673A" w:rsidRDefault="0075591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B20EF34" w14:textId="77777777" w:rsidR="0075591C" w:rsidRDefault="0075591C" w:rsidP="008F2B8B">
            <w:pPr>
              <w:rPr>
                <w:color w:val="4472C4" w:themeColor="accent1"/>
              </w:rPr>
            </w:pPr>
          </w:p>
        </w:tc>
      </w:tr>
      <w:tr w:rsidR="0075591C" w14:paraId="733D264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485021C" w14:textId="77777777" w:rsidR="0075591C" w:rsidRPr="00023D07" w:rsidRDefault="0075591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DAEBAB2" w14:textId="77777777" w:rsidR="0075591C" w:rsidRDefault="0075591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BF2C6BE" w14:textId="77777777" w:rsidR="0075591C" w:rsidRPr="00C371F0" w:rsidRDefault="0075591C" w:rsidP="0075591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5591C" w:rsidRPr="002714A1" w14:paraId="5D18774A" w14:textId="77777777" w:rsidTr="008F2B8B">
        <w:tc>
          <w:tcPr>
            <w:tcW w:w="2153" w:type="dxa"/>
          </w:tcPr>
          <w:p w14:paraId="7BBF230A" w14:textId="77777777" w:rsidR="0075591C" w:rsidRPr="002714A1" w:rsidRDefault="0075591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EB0236D" w14:textId="77777777" w:rsidR="0075591C" w:rsidRPr="002714A1" w:rsidRDefault="0075591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64C02E8" w14:textId="77777777" w:rsidR="0075591C" w:rsidRPr="002714A1" w:rsidRDefault="0075591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5591C" w14:paraId="30B302CA" w14:textId="77777777" w:rsidTr="008F2B8B">
        <w:tc>
          <w:tcPr>
            <w:tcW w:w="2153" w:type="dxa"/>
          </w:tcPr>
          <w:p w14:paraId="0EA53936" w14:textId="77777777" w:rsidR="0075591C" w:rsidRDefault="0075591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3909299" w14:textId="77777777" w:rsidR="0075591C" w:rsidRDefault="0075591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C54EA73" w14:textId="77777777" w:rsidR="0075591C" w:rsidRDefault="0075591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E7EBE05" w14:textId="77777777" w:rsidR="0075591C" w:rsidRPr="00C371F0" w:rsidRDefault="0075591C" w:rsidP="0075591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5591C" w:rsidRPr="00AD5CE1" w14:paraId="04D8325E" w14:textId="77777777" w:rsidTr="008F2B8B">
        <w:tc>
          <w:tcPr>
            <w:tcW w:w="5395" w:type="dxa"/>
          </w:tcPr>
          <w:p w14:paraId="3F4CC053" w14:textId="27B3AE0A" w:rsidR="0075591C" w:rsidRPr="00AD5CE1" w:rsidRDefault="0075591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607A4">
              <w:rPr>
                <w:color w:val="4472C4" w:themeColor="accent1"/>
              </w:rPr>
              <w:t>Nightgown - Shoulder Button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E7B0950" w14:textId="77777777" w:rsidR="0075591C" w:rsidRDefault="0075591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121481C" w14:textId="77777777" w:rsidR="0075591C" w:rsidRPr="00AD5CE1" w:rsidRDefault="0075591C" w:rsidP="008F2B8B"/>
        </w:tc>
      </w:tr>
      <w:tr w:rsidR="0075591C" w:rsidRPr="00AD5CE1" w14:paraId="49D457E6" w14:textId="77777777" w:rsidTr="008F2B8B">
        <w:tc>
          <w:tcPr>
            <w:tcW w:w="5395" w:type="dxa"/>
          </w:tcPr>
          <w:p w14:paraId="7510EB9B" w14:textId="77777777" w:rsidR="0075591C" w:rsidRPr="00F9058C" w:rsidRDefault="0075591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52B80A3" w14:textId="5F68FEA5" w:rsidR="0075591C" w:rsidRDefault="0075591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607A4">
              <w:rPr>
                <w:noProof/>
                <w:color w:val="4472C4" w:themeColor="accent1"/>
              </w:rPr>
              <w:t>35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0F2B347" w14:textId="77777777" w:rsidR="0075591C" w:rsidRPr="00AD5CE1" w:rsidRDefault="0075591C" w:rsidP="008F2B8B"/>
        </w:tc>
      </w:tr>
    </w:tbl>
    <w:p w14:paraId="723CF9BA" w14:textId="77777777" w:rsidR="0075591C" w:rsidRDefault="0075591C" w:rsidP="0075591C"/>
    <w:p w14:paraId="28455958" w14:textId="77777777" w:rsidR="0075591C" w:rsidRPr="002A5571" w:rsidRDefault="0075591C" w:rsidP="0075591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78159B7" w14:textId="77777777" w:rsidR="0075591C" w:rsidRPr="0079201A" w:rsidRDefault="0075591C" w:rsidP="0075591C"/>
    <w:p w14:paraId="1876D121" w14:textId="77777777" w:rsidR="00C84D35" w:rsidRPr="0075591C" w:rsidRDefault="00C84D35" w:rsidP="0075591C"/>
    <w:sectPr w:rsidR="00C84D35" w:rsidRPr="0075591C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4A0B6" w14:textId="77777777" w:rsidR="00D1547C" w:rsidRDefault="00D1547C" w:rsidP="00505854">
      <w:r>
        <w:separator/>
      </w:r>
    </w:p>
  </w:endnote>
  <w:endnote w:type="continuationSeparator" w:id="0">
    <w:p w14:paraId="6AA52C82" w14:textId="77777777" w:rsidR="00D1547C" w:rsidRDefault="00D1547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97731" w14:textId="77777777" w:rsidR="00D1547C" w:rsidRDefault="00D1547C" w:rsidP="00505854">
      <w:r>
        <w:separator/>
      </w:r>
    </w:p>
  </w:footnote>
  <w:footnote w:type="continuationSeparator" w:id="0">
    <w:p w14:paraId="3E8D7B0B" w14:textId="77777777" w:rsidR="00D1547C" w:rsidRDefault="00D1547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B1255E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47BD3">
      <w:rPr>
        <w:b/>
        <w:bCs/>
        <w:sz w:val="28"/>
        <w:szCs w:val="28"/>
      </w:rPr>
      <w:t>0393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607A4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5403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591C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47BD3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78F6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0945"/>
    <w:rsid w:val="00C33D76"/>
    <w:rsid w:val="00C36021"/>
    <w:rsid w:val="00C36A8D"/>
    <w:rsid w:val="00C371F0"/>
    <w:rsid w:val="00C47052"/>
    <w:rsid w:val="00C51999"/>
    <w:rsid w:val="00C6055B"/>
    <w:rsid w:val="00C607A4"/>
    <w:rsid w:val="00C63B79"/>
    <w:rsid w:val="00C6739C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547C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91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2025-09-14T00:13:00Z</dcterms:modified>
</cp:coreProperties>
</file>