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94453" w14:textId="77777777" w:rsidR="00A67857" w:rsidRPr="00C371F0" w:rsidRDefault="00A67857" w:rsidP="00A67857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89EC3EC" w14:textId="77777777" w:rsidR="00A67857" w:rsidRPr="006C2C15" w:rsidRDefault="00A67857" w:rsidP="00A67857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DCF0F2C" w14:textId="77777777" w:rsidR="00A67857" w:rsidRPr="00C371F0" w:rsidRDefault="00A67857" w:rsidP="00A6785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6016"/>
      </w:tblGrid>
      <w:tr w:rsidR="00944088" w14:paraId="583C275D" w14:textId="77777777" w:rsidTr="008F2B8B">
        <w:tc>
          <w:tcPr>
            <w:tcW w:w="5395" w:type="dxa"/>
          </w:tcPr>
          <w:p w14:paraId="6B85F980" w14:textId="77777777" w:rsidR="00A67857" w:rsidRDefault="00A67857" w:rsidP="008F2B8B">
            <w:r>
              <w:t>Top</w:t>
            </w:r>
          </w:p>
        </w:tc>
        <w:tc>
          <w:tcPr>
            <w:tcW w:w="5395" w:type="dxa"/>
          </w:tcPr>
          <w:p w14:paraId="0DC1A0A2" w14:textId="77777777" w:rsidR="00A67857" w:rsidRDefault="00A67857" w:rsidP="008F2B8B">
            <w:r>
              <w:t>Back</w:t>
            </w:r>
          </w:p>
        </w:tc>
      </w:tr>
      <w:tr w:rsidR="00944088" w14:paraId="6505E285" w14:textId="77777777" w:rsidTr="008F2B8B">
        <w:tc>
          <w:tcPr>
            <w:tcW w:w="5395" w:type="dxa"/>
          </w:tcPr>
          <w:p w14:paraId="16BF03B0" w14:textId="1AA0F5EE" w:rsidR="00A67857" w:rsidRDefault="00944088" w:rsidP="008F2B8B">
            <w:r>
              <w:rPr>
                <w:noProof/>
              </w:rPr>
              <w:drawing>
                <wp:inline distT="0" distB="0" distL="0" distR="0" wp14:anchorId="2C077AA9" wp14:editId="708A62D0">
                  <wp:extent cx="3001232" cy="6172200"/>
                  <wp:effectExtent l="0" t="0" r="0" b="0"/>
                  <wp:docPr id="1448287417" name="Picture 6" descr="A white dress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287417" name="Picture 6" descr="A white dress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077" cy="621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8FD35CE" w14:textId="07107427" w:rsidR="00A67857" w:rsidRDefault="00944088" w:rsidP="008F2B8B">
            <w:r>
              <w:rPr>
                <w:noProof/>
              </w:rPr>
              <w:drawing>
                <wp:inline distT="0" distB="0" distL="0" distR="0" wp14:anchorId="1D44B9EA" wp14:editId="65A470DB">
                  <wp:extent cx="3808401" cy="6261100"/>
                  <wp:effectExtent l="0" t="0" r="1905" b="0"/>
                  <wp:docPr id="474959327" name="Picture 7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959327" name="Picture 7" descr="A white dres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767" cy="628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FFB7C" w14:textId="77777777" w:rsidR="00A67857" w:rsidRDefault="00A67857" w:rsidP="00A67857">
      <w:pPr>
        <w:rPr>
          <w:b/>
          <w:bCs/>
          <w:color w:val="000000" w:themeColor="text1"/>
        </w:rPr>
      </w:pPr>
    </w:p>
    <w:p w14:paraId="1EEF7E7E" w14:textId="579DAB66" w:rsidR="00A67857" w:rsidRDefault="00944088" w:rsidP="00A6785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745CFEC" wp14:editId="5909BCFF">
            <wp:extent cx="4446270" cy="9144000"/>
            <wp:effectExtent l="0" t="0" r="0" b="0"/>
            <wp:docPr id="941225922" name="Picture 1" descr="A white dres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25922" name="Picture 1" descr="A white dress on a tile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9368113" wp14:editId="73889003">
            <wp:extent cx="6858000" cy="6617335"/>
            <wp:effectExtent l="0" t="0" r="0" b="0"/>
            <wp:docPr id="1780000106" name="Picture 2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00106" name="Picture 2" descr="A white dres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556D7D" wp14:editId="7B25C878">
            <wp:extent cx="6858000" cy="7007860"/>
            <wp:effectExtent l="0" t="0" r="0" b="2540"/>
            <wp:docPr id="1541416176" name="Picture 3" descr="A white shirt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16176" name="Picture 3" descr="A white shirt on a grid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219EDD" wp14:editId="75DB5A58">
            <wp:extent cx="5561965" cy="9144000"/>
            <wp:effectExtent l="0" t="0" r="635" b="0"/>
            <wp:docPr id="970403449" name="Picture 4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03449" name="Picture 4" descr="A white dress on a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6C55633" wp14:editId="207CFBFA">
            <wp:extent cx="6858000" cy="8246110"/>
            <wp:effectExtent l="0" t="0" r="0" b="0"/>
            <wp:docPr id="497567050" name="Picture 5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67050" name="Picture 5" descr="A white shirt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57">
        <w:rPr>
          <w:b/>
          <w:bCs/>
          <w:color w:val="000000" w:themeColor="text1"/>
        </w:rPr>
        <w:br w:type="page"/>
      </w:r>
    </w:p>
    <w:p w14:paraId="64D47553" w14:textId="77777777" w:rsidR="00A67857" w:rsidRDefault="00A67857" w:rsidP="00A6785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67857" w:rsidRPr="00023D07" w14:paraId="4729273F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CAEB" w14:textId="77777777" w:rsidR="00A67857" w:rsidRPr="00023D07" w:rsidRDefault="00A6785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6414" w14:textId="77777777" w:rsidR="00A67857" w:rsidRPr="00023D07" w:rsidRDefault="00A6785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0A69" w14:textId="77777777" w:rsidR="00A67857" w:rsidRPr="00023D07" w:rsidRDefault="00A6785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525B" w14:textId="77777777" w:rsidR="00A67857" w:rsidRPr="00023D07" w:rsidRDefault="00A6785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62B2" w14:textId="77777777" w:rsidR="00A67857" w:rsidRPr="00023D07" w:rsidRDefault="00A6785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67857" w14:paraId="7D9092B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D37AE6" w14:textId="77777777" w:rsidR="00A67857" w:rsidRDefault="00A67857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C1E8952" w14:textId="77777777" w:rsidR="00A67857" w:rsidRDefault="00A67857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A86D85E" w14:textId="77777777" w:rsidR="00A67857" w:rsidRDefault="00A6785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227763A" w14:textId="77777777" w:rsidR="00A67857" w:rsidRDefault="00A6785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EF4E03" w14:textId="77777777" w:rsidR="00A67857" w:rsidRDefault="00A6785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67857" w14:paraId="40BB43C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E5A8912" w14:textId="77777777" w:rsidR="00A67857" w:rsidRPr="00023D07" w:rsidRDefault="00A67857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2494FBA" w14:textId="77777777" w:rsidR="00A67857" w:rsidRDefault="00A67857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1848AC2" w14:textId="77777777" w:rsidR="00A67857" w:rsidRDefault="00A67857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4CBF570" w14:textId="77777777" w:rsidR="00A67857" w:rsidRPr="004E673A" w:rsidRDefault="00A67857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F93B608" w14:textId="77777777" w:rsidR="00A67857" w:rsidRDefault="00A67857" w:rsidP="008F2B8B">
            <w:pPr>
              <w:rPr>
                <w:color w:val="4472C4" w:themeColor="accent1"/>
              </w:rPr>
            </w:pPr>
          </w:p>
        </w:tc>
      </w:tr>
      <w:tr w:rsidR="00A67857" w14:paraId="5037ED2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B23C7DD" w14:textId="77777777" w:rsidR="00A67857" w:rsidRPr="00023D07" w:rsidRDefault="00A67857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6B74752" w14:textId="77777777" w:rsidR="00A67857" w:rsidRDefault="00A67857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C90EAC0" w14:textId="77777777" w:rsidR="00A67857" w:rsidRPr="00C371F0" w:rsidRDefault="00A67857" w:rsidP="00A6785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67857" w:rsidRPr="002714A1" w14:paraId="1ED2E1EE" w14:textId="77777777" w:rsidTr="008F2B8B">
        <w:tc>
          <w:tcPr>
            <w:tcW w:w="2153" w:type="dxa"/>
          </w:tcPr>
          <w:p w14:paraId="2E8A8079" w14:textId="77777777" w:rsidR="00A67857" w:rsidRPr="002714A1" w:rsidRDefault="00A6785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26F68B1" w14:textId="77777777" w:rsidR="00A67857" w:rsidRPr="002714A1" w:rsidRDefault="00A6785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71013C2" w14:textId="77777777" w:rsidR="00A67857" w:rsidRPr="002714A1" w:rsidRDefault="00A6785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67857" w14:paraId="549C77DB" w14:textId="77777777" w:rsidTr="008F2B8B">
        <w:tc>
          <w:tcPr>
            <w:tcW w:w="2153" w:type="dxa"/>
          </w:tcPr>
          <w:p w14:paraId="1B3222E2" w14:textId="77777777" w:rsidR="00A67857" w:rsidRDefault="00A67857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D70ED26" w14:textId="77777777" w:rsidR="00A67857" w:rsidRDefault="00A6785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046BBB9" w14:textId="77777777" w:rsidR="00A67857" w:rsidRDefault="00A6785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1AEE99F" w14:textId="77777777" w:rsidR="00A67857" w:rsidRPr="00C371F0" w:rsidRDefault="00A67857" w:rsidP="00A6785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67857" w:rsidRPr="00AD5CE1" w14:paraId="1B959ED7" w14:textId="77777777" w:rsidTr="008F2B8B">
        <w:tc>
          <w:tcPr>
            <w:tcW w:w="5395" w:type="dxa"/>
          </w:tcPr>
          <w:p w14:paraId="7E454329" w14:textId="356BA3B7" w:rsidR="00A67857" w:rsidRPr="00AD5CE1" w:rsidRDefault="00A67857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81FD5">
              <w:rPr>
                <w:color w:val="4472C4" w:themeColor="accent1"/>
              </w:rPr>
              <w:t>Nightgown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22E8A42" w14:textId="77777777" w:rsidR="00A67857" w:rsidRDefault="00A67857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E7AE451" w14:textId="77777777" w:rsidR="00A67857" w:rsidRPr="00AD5CE1" w:rsidRDefault="00A67857" w:rsidP="008F2B8B"/>
        </w:tc>
      </w:tr>
      <w:tr w:rsidR="00A67857" w:rsidRPr="00AD5CE1" w14:paraId="2A8053E2" w14:textId="77777777" w:rsidTr="008F2B8B">
        <w:tc>
          <w:tcPr>
            <w:tcW w:w="5395" w:type="dxa"/>
          </w:tcPr>
          <w:p w14:paraId="55FB6669" w14:textId="77777777" w:rsidR="00A67857" w:rsidRPr="00F9058C" w:rsidRDefault="00A67857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894AEDA" w14:textId="5F44E638" w:rsidR="00A67857" w:rsidRDefault="00A67857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81FD5">
              <w:rPr>
                <w:noProof/>
                <w:color w:val="4472C4" w:themeColor="accent1"/>
              </w:rPr>
              <w:t>42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B049977" w14:textId="77777777" w:rsidR="00A67857" w:rsidRPr="00AD5CE1" w:rsidRDefault="00A67857" w:rsidP="008F2B8B"/>
        </w:tc>
      </w:tr>
    </w:tbl>
    <w:p w14:paraId="181EBCED" w14:textId="77777777" w:rsidR="00A67857" w:rsidRDefault="00A67857" w:rsidP="00A67857"/>
    <w:p w14:paraId="6E428FEF" w14:textId="77777777" w:rsidR="00A67857" w:rsidRPr="002A5571" w:rsidRDefault="00A67857" w:rsidP="00A6785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A98BABD" w14:textId="77777777" w:rsidR="00A67857" w:rsidRPr="0079201A" w:rsidRDefault="00A67857" w:rsidP="00A67857"/>
    <w:p w14:paraId="1876D121" w14:textId="77777777" w:rsidR="00C84D35" w:rsidRPr="00A67857" w:rsidRDefault="00C84D35" w:rsidP="00A67857"/>
    <w:sectPr w:rsidR="00C84D35" w:rsidRPr="00A67857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A9962" w14:textId="77777777" w:rsidR="00F12ABF" w:rsidRDefault="00F12ABF" w:rsidP="00505854">
      <w:r>
        <w:separator/>
      </w:r>
    </w:p>
  </w:endnote>
  <w:endnote w:type="continuationSeparator" w:id="0">
    <w:p w14:paraId="68468291" w14:textId="77777777" w:rsidR="00F12ABF" w:rsidRDefault="00F12AB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D2685" w14:textId="77777777" w:rsidR="00F12ABF" w:rsidRDefault="00F12ABF" w:rsidP="00505854">
      <w:r>
        <w:separator/>
      </w:r>
    </w:p>
  </w:footnote>
  <w:footnote w:type="continuationSeparator" w:id="0">
    <w:p w14:paraId="73F4AD7F" w14:textId="77777777" w:rsidR="00F12ABF" w:rsidRDefault="00F12AB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AB1EA9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A7C9E">
      <w:rPr>
        <w:b/>
        <w:bCs/>
        <w:sz w:val="28"/>
        <w:szCs w:val="28"/>
      </w:rPr>
      <w:t>0392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81FD5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1FD5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B74DB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4088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67857"/>
    <w:rsid w:val="00A71ADC"/>
    <w:rsid w:val="00A87BAA"/>
    <w:rsid w:val="00A93D63"/>
    <w:rsid w:val="00AA1435"/>
    <w:rsid w:val="00AB1733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36E0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12A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7C9E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5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2025-09-14T00:14:00Z</dcterms:modified>
</cp:coreProperties>
</file>