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758F" w14:textId="77777777" w:rsidR="00F84CEF" w:rsidRPr="00C371F0" w:rsidRDefault="00F84CEF" w:rsidP="00F84CE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0EBCF4F" w14:textId="77777777" w:rsidR="00F84CEF" w:rsidRPr="006C2C15" w:rsidRDefault="00F84CEF" w:rsidP="00F84CE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17CD3CE" w14:textId="77777777" w:rsidR="00F84CEF" w:rsidRPr="00C371F0" w:rsidRDefault="00F84CEF" w:rsidP="00F84CE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6"/>
        <w:gridCol w:w="5464"/>
      </w:tblGrid>
      <w:tr w:rsidR="00260DB4" w14:paraId="0D85B2CB" w14:textId="77777777" w:rsidTr="008F2B8B">
        <w:tc>
          <w:tcPr>
            <w:tcW w:w="5395" w:type="dxa"/>
          </w:tcPr>
          <w:p w14:paraId="7CD651F6" w14:textId="77777777" w:rsidR="00F84CEF" w:rsidRDefault="00F84CEF" w:rsidP="008F2B8B">
            <w:r>
              <w:t>Top</w:t>
            </w:r>
          </w:p>
        </w:tc>
        <w:tc>
          <w:tcPr>
            <w:tcW w:w="5395" w:type="dxa"/>
          </w:tcPr>
          <w:p w14:paraId="45133930" w14:textId="77777777" w:rsidR="00F84CEF" w:rsidRDefault="00F84CEF" w:rsidP="008F2B8B">
            <w:r>
              <w:t>Back</w:t>
            </w:r>
          </w:p>
        </w:tc>
      </w:tr>
      <w:tr w:rsidR="00260DB4" w14:paraId="14DE107E" w14:textId="77777777" w:rsidTr="008F2B8B">
        <w:tc>
          <w:tcPr>
            <w:tcW w:w="5395" w:type="dxa"/>
          </w:tcPr>
          <w:p w14:paraId="5D28CCBE" w14:textId="66AE234F" w:rsidR="00F84CEF" w:rsidRDefault="00260DB4" w:rsidP="008F2B8B">
            <w:r>
              <w:rPr>
                <w:noProof/>
              </w:rPr>
              <w:drawing>
                <wp:inline distT="0" distB="0" distL="0" distR="0" wp14:anchorId="418D89DB" wp14:editId="483F5C4A">
                  <wp:extent cx="3395400" cy="3657600"/>
                  <wp:effectExtent l="0" t="0" r="0" b="0"/>
                  <wp:docPr id="313485899" name="Picture 1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85899" name="Picture 1" descr="A whit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426" cy="366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1437B4E" w14:textId="4B4B8E3E" w:rsidR="00F84CEF" w:rsidRDefault="00260DB4" w:rsidP="008F2B8B">
            <w:r>
              <w:rPr>
                <w:noProof/>
              </w:rPr>
              <w:drawing>
                <wp:inline distT="0" distB="0" distL="0" distR="0" wp14:anchorId="2C9CB33F" wp14:editId="39C4A6CA">
                  <wp:extent cx="3479134" cy="3657600"/>
                  <wp:effectExtent l="0" t="0" r="1270" b="0"/>
                  <wp:docPr id="1630718505" name="Picture 2" descr="A white shir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718505" name="Picture 2" descr="A white shir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828" cy="368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B6B3F" w14:textId="77777777" w:rsidR="00F84CEF" w:rsidRDefault="00F84CEF" w:rsidP="00F84CEF">
      <w:pPr>
        <w:rPr>
          <w:b/>
          <w:bCs/>
          <w:color w:val="000000" w:themeColor="text1"/>
        </w:rPr>
      </w:pPr>
    </w:p>
    <w:p w14:paraId="6ABE1B13" w14:textId="10EF9657" w:rsidR="00F84CEF" w:rsidRDefault="00F84CEF" w:rsidP="00F84CE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260DB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0DA64CB" wp14:editId="6A3CCE56">
            <wp:extent cx="6858000" cy="5706110"/>
            <wp:effectExtent l="0" t="0" r="0" b="0"/>
            <wp:docPr id="811626735" name="Picture 3" descr="A white sh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26735" name="Picture 3" descr="A white shir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B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70D8CE" wp14:editId="5887BBCF">
            <wp:extent cx="6858000" cy="7387590"/>
            <wp:effectExtent l="0" t="0" r="0" b="3810"/>
            <wp:docPr id="1478490963" name="Picture 4" descr="A white dres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90963" name="Picture 4" descr="A white dress on a grid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B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0CB9046" wp14:editId="7428B3D4">
            <wp:extent cx="6858000" cy="7165975"/>
            <wp:effectExtent l="0" t="0" r="0" b="0"/>
            <wp:docPr id="2141246170" name="Picture 5" descr="A white shirt with a red pi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46170" name="Picture 5" descr="A white shirt with a red pin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B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844944E" wp14:editId="29105F67">
            <wp:extent cx="6858000" cy="7209790"/>
            <wp:effectExtent l="0" t="0" r="0" b="3810"/>
            <wp:docPr id="472391209" name="Picture 6" descr="A white sh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91209" name="Picture 6" descr="A white shirt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DB4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2675288" wp14:editId="38AEE83E">
            <wp:extent cx="6858000" cy="7996555"/>
            <wp:effectExtent l="0" t="0" r="0" b="4445"/>
            <wp:docPr id="1866383371" name="Picture 7" descr="A white shirt on a green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383371" name="Picture 7" descr="A white shirt on a green gri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9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9F87" w14:textId="77777777" w:rsidR="00F84CEF" w:rsidRDefault="00F84CEF" w:rsidP="00F84CE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F84CEF" w:rsidRPr="00023D07" w14:paraId="0327728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C454" w14:textId="77777777" w:rsidR="00F84CEF" w:rsidRPr="00023D07" w:rsidRDefault="00F84CE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8C87" w14:textId="77777777" w:rsidR="00F84CEF" w:rsidRPr="00023D07" w:rsidRDefault="00F84CE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F1DA" w14:textId="77777777" w:rsidR="00F84CEF" w:rsidRPr="00023D07" w:rsidRDefault="00F84CE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3E17" w14:textId="77777777" w:rsidR="00F84CEF" w:rsidRPr="00023D07" w:rsidRDefault="00F84CE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E8FA" w14:textId="77777777" w:rsidR="00F84CEF" w:rsidRPr="00023D07" w:rsidRDefault="00F84CE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F84CEF" w14:paraId="5EC9606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613EE5" w14:textId="77777777" w:rsidR="00F84CEF" w:rsidRDefault="00F84CE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CB6A437" w14:textId="77777777" w:rsidR="00F84CEF" w:rsidRDefault="00F84CE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5C6DEB3" w14:textId="77777777" w:rsidR="00F84CEF" w:rsidRDefault="00F84CE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95A3126" w14:textId="77777777" w:rsidR="00F84CEF" w:rsidRDefault="00F84CE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41C5A84" w14:textId="77777777" w:rsidR="00F84CEF" w:rsidRDefault="00F84CE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84CEF" w14:paraId="16F2913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E834EB0" w14:textId="77777777" w:rsidR="00F84CEF" w:rsidRPr="00023D07" w:rsidRDefault="00F84CE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E6EB3E4" w14:textId="77777777" w:rsidR="00F84CEF" w:rsidRDefault="00F84CE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7F818B5" w14:textId="77777777" w:rsidR="00F84CEF" w:rsidRDefault="00F84CE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3D89A4A" w14:textId="77777777" w:rsidR="00F84CEF" w:rsidRPr="004E673A" w:rsidRDefault="00F84CE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A3EE1C" w14:textId="77777777" w:rsidR="00F84CEF" w:rsidRDefault="00F84CEF" w:rsidP="008F2B8B">
            <w:pPr>
              <w:rPr>
                <w:color w:val="4472C4" w:themeColor="accent1"/>
              </w:rPr>
            </w:pPr>
          </w:p>
        </w:tc>
      </w:tr>
      <w:tr w:rsidR="00F84CEF" w14:paraId="2878B6D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BA0481" w14:textId="77777777" w:rsidR="00F84CEF" w:rsidRPr="00023D07" w:rsidRDefault="00F84CE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54BD008" w14:textId="77777777" w:rsidR="00F84CEF" w:rsidRDefault="00F84CE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A0A700E" w14:textId="77777777" w:rsidR="00F84CEF" w:rsidRPr="00C371F0" w:rsidRDefault="00F84CEF" w:rsidP="00F84CE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F84CEF" w:rsidRPr="002714A1" w14:paraId="5BF64958" w14:textId="77777777" w:rsidTr="008F2B8B">
        <w:tc>
          <w:tcPr>
            <w:tcW w:w="2153" w:type="dxa"/>
          </w:tcPr>
          <w:p w14:paraId="3D7993CA" w14:textId="77777777" w:rsidR="00F84CEF" w:rsidRPr="002714A1" w:rsidRDefault="00F84CE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C2789E4" w14:textId="77777777" w:rsidR="00F84CEF" w:rsidRPr="002714A1" w:rsidRDefault="00F84CE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3E1E40C" w14:textId="77777777" w:rsidR="00F84CEF" w:rsidRPr="002714A1" w:rsidRDefault="00F84CE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F84CEF" w14:paraId="25F412C0" w14:textId="77777777" w:rsidTr="008F2B8B">
        <w:tc>
          <w:tcPr>
            <w:tcW w:w="2153" w:type="dxa"/>
          </w:tcPr>
          <w:p w14:paraId="12689C86" w14:textId="77777777" w:rsidR="00F84CEF" w:rsidRDefault="00F84CE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2497534" w14:textId="77777777" w:rsidR="00F84CEF" w:rsidRDefault="00F84CE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7223264" w14:textId="77777777" w:rsidR="00F84CEF" w:rsidRDefault="00F84CE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F802339" w14:textId="77777777" w:rsidR="00F84CEF" w:rsidRPr="00C371F0" w:rsidRDefault="00F84CEF" w:rsidP="00F84CE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F84CEF" w:rsidRPr="00AD5CE1" w14:paraId="5BAA819C" w14:textId="77777777" w:rsidTr="008F2B8B">
        <w:tc>
          <w:tcPr>
            <w:tcW w:w="5395" w:type="dxa"/>
          </w:tcPr>
          <w:p w14:paraId="11D40286" w14:textId="1FB81DFA" w:rsidR="00F84CEF" w:rsidRPr="00AD5CE1" w:rsidRDefault="00F84CE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158F3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D7186BB" w14:textId="77777777" w:rsidR="00F84CEF" w:rsidRDefault="00F84CE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74A6250" w14:textId="77777777" w:rsidR="00F84CEF" w:rsidRPr="00AD5CE1" w:rsidRDefault="00F84CEF" w:rsidP="008F2B8B"/>
        </w:tc>
      </w:tr>
      <w:tr w:rsidR="00F84CEF" w:rsidRPr="00AD5CE1" w14:paraId="086307A7" w14:textId="77777777" w:rsidTr="008F2B8B">
        <w:tc>
          <w:tcPr>
            <w:tcW w:w="5395" w:type="dxa"/>
          </w:tcPr>
          <w:p w14:paraId="373B22C0" w14:textId="77777777" w:rsidR="00F84CEF" w:rsidRPr="00F9058C" w:rsidRDefault="00F84CE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72B0FADC" w14:textId="3EEC14DA" w:rsidR="00F84CEF" w:rsidRDefault="00F84CE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158F3">
              <w:rPr>
                <w:color w:val="4472C4" w:themeColor="accent1"/>
              </w:rPr>
              <w:t>24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A94C555" w14:textId="77777777" w:rsidR="00F84CEF" w:rsidRPr="00AD5CE1" w:rsidRDefault="00F84CEF" w:rsidP="008F2B8B"/>
        </w:tc>
      </w:tr>
    </w:tbl>
    <w:p w14:paraId="5A2946DE" w14:textId="77777777" w:rsidR="00F84CEF" w:rsidRDefault="00F84CEF" w:rsidP="00F84CEF"/>
    <w:p w14:paraId="7C908B23" w14:textId="77777777" w:rsidR="00F84CEF" w:rsidRPr="002A5571" w:rsidRDefault="00F84CEF" w:rsidP="00F84CE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5036AB69" w14:textId="77777777" w:rsidR="00F84CEF" w:rsidRPr="0079201A" w:rsidRDefault="00F84CEF" w:rsidP="00F84CEF"/>
    <w:p w14:paraId="1876D121" w14:textId="77777777" w:rsidR="00C84D35" w:rsidRPr="00F84CEF" w:rsidRDefault="00C84D35" w:rsidP="00F84CEF"/>
    <w:sectPr w:rsidR="00C84D35" w:rsidRPr="00F84CEF" w:rsidSect="00652555">
      <w:headerReference w:type="default" r:id="rId15"/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01B29" w14:textId="77777777" w:rsidR="009763C0" w:rsidRDefault="009763C0" w:rsidP="00505854">
      <w:r>
        <w:separator/>
      </w:r>
    </w:p>
  </w:endnote>
  <w:endnote w:type="continuationSeparator" w:id="0">
    <w:p w14:paraId="5869E4DD" w14:textId="77777777" w:rsidR="009763C0" w:rsidRDefault="009763C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13A0" w14:textId="77777777" w:rsidR="009763C0" w:rsidRDefault="009763C0" w:rsidP="00505854">
      <w:r>
        <w:separator/>
      </w:r>
    </w:p>
  </w:footnote>
  <w:footnote w:type="continuationSeparator" w:id="0">
    <w:p w14:paraId="60F38FC0" w14:textId="77777777" w:rsidR="009763C0" w:rsidRDefault="009763C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0EB4D07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5442B">
      <w:rPr>
        <w:b/>
        <w:bCs/>
        <w:sz w:val="28"/>
        <w:szCs w:val="28"/>
      </w:rPr>
      <w:t>0390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158F3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63C9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1D8D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0DB4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58F3"/>
    <w:rsid w:val="0033207B"/>
    <w:rsid w:val="0033673F"/>
    <w:rsid w:val="003405B7"/>
    <w:rsid w:val="003419C7"/>
    <w:rsid w:val="003505B5"/>
    <w:rsid w:val="0035442B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3F70D8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3C0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4CEF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CE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7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2025-09-14T00:15:00Z</dcterms:modified>
</cp:coreProperties>
</file>